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674ADD" w14:textId="77777777" w:rsidR="00025386" w:rsidRPr="00F83BE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F83BE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63738" w:rsidRPr="00F83BE7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F83BE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F83BE7" w14:paraId="782E188D" w14:textId="77777777" w:rsidTr="00F83BE7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00AFE644" w14:textId="77777777" w:rsidR="00D520D3" w:rsidRPr="00F83BE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83BE7">
              <w:rPr>
                <w:rFonts w:ascii="Arial Narrow" w:hAnsi="Arial Narrow" w:cs="Arial"/>
                <w:b/>
              </w:rPr>
              <w:t>Podmiot</w:t>
            </w:r>
            <w:r w:rsidRPr="00F83BE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7217A58" w14:textId="77777777" w:rsidR="00D520D3" w:rsidRPr="00F83BE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A5F7249" w14:textId="77777777" w:rsidR="00D520D3" w:rsidRPr="00F83BE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83BE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B04AB1" w14:textId="77777777" w:rsidR="00D520D3" w:rsidRPr="00F83BE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83BE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83BE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83BE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F83BE7" w14:paraId="3ED2E376" w14:textId="77777777" w:rsidTr="00F83BE7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1B70D887" w14:textId="77777777" w:rsidR="00D520D3" w:rsidRPr="00F83BE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83BE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32F7DE5" w14:textId="77777777" w:rsidR="00D520D3" w:rsidRPr="00F83BE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FFDA5A3" w14:textId="77777777" w:rsidR="00D520D3" w:rsidRPr="00F83BE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83BE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FA571F" w14:textId="77777777" w:rsidR="00D520D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</w:pPr>
            <w:r w:rsidRPr="00F83BE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83BE7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F83BE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  <w:p w14:paraId="20C84A30" w14:textId="77777777" w:rsidR="00F83BE7" w:rsidRPr="00F83BE7" w:rsidRDefault="00F83BE7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</w:p>
        </w:tc>
      </w:tr>
      <w:tr w:rsidR="00053927" w:rsidRPr="00F83BE7" w14:paraId="58116153" w14:textId="77777777" w:rsidTr="00F83B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8F14F1" w14:textId="77777777" w:rsidR="00053927" w:rsidRPr="00F83BE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83BE7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0F234B6E" w14:textId="77777777" w:rsidR="00053927" w:rsidRPr="00F83BE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F83BE7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F83BE7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F83BE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DCF86FE" w14:textId="77777777" w:rsidR="0071340C" w:rsidRPr="00F83BE7" w:rsidRDefault="0071340C" w:rsidP="00F83BE7">
      <w:pPr>
        <w:widowControl w:val="0"/>
        <w:suppressAutoHyphens/>
        <w:autoSpaceDE w:val="0"/>
        <w:autoSpaceDN w:val="0"/>
        <w:adjustRightInd w:val="0"/>
        <w:spacing w:before="600" w:after="24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83BE7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F83BE7">
        <w:rPr>
          <w:rFonts w:ascii="Arial Narrow" w:eastAsia="Times New Roman" w:hAnsi="Arial Narrow" w:cs="Arial"/>
          <w:lang w:eastAsia="pl-PL"/>
        </w:rPr>
        <w:t xml:space="preserve">, </w:t>
      </w:r>
      <w:r w:rsidRPr="00F83BE7">
        <w:rPr>
          <w:rFonts w:ascii="Arial Narrow" w:eastAsia="Times New Roman" w:hAnsi="Arial Narrow" w:cs="Arial"/>
          <w:lang w:eastAsia="pl-PL"/>
        </w:rPr>
        <w:t>w oparciu o</w:t>
      </w:r>
      <w:r w:rsidR="00EF3368" w:rsidRPr="00F83BE7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F83BE7">
        <w:rPr>
          <w:rFonts w:ascii="Arial Narrow" w:hAnsi="Arial Narrow" w:cs="Arial"/>
        </w:rPr>
        <w:t xml:space="preserve"> ustawy </w:t>
      </w:r>
      <w:r w:rsidR="00EF3368" w:rsidRPr="00F83BE7">
        <w:rPr>
          <w:rFonts w:ascii="Arial Narrow" w:hAnsi="Arial Narrow" w:cs="Arial"/>
        </w:rPr>
        <w:t xml:space="preserve">z dnia 11 września 2019r. Prawo zamówień publicznych </w:t>
      </w:r>
      <w:r w:rsidR="00263738" w:rsidRPr="00F83BE7">
        <w:rPr>
          <w:rFonts w:ascii="Arial Narrow" w:hAnsi="Arial Narrow" w:cs="Arial"/>
        </w:rPr>
        <w:t>(</w:t>
      </w:r>
      <w:proofErr w:type="spellStart"/>
      <w:r w:rsidR="00263738" w:rsidRPr="00F83BE7">
        <w:rPr>
          <w:rFonts w:ascii="Arial Narrow" w:hAnsi="Arial Narrow" w:cs="Arial"/>
        </w:rPr>
        <w:t>t.j</w:t>
      </w:r>
      <w:proofErr w:type="spellEnd"/>
      <w:r w:rsidR="00263738" w:rsidRPr="00F83BE7">
        <w:rPr>
          <w:rFonts w:ascii="Arial Narrow" w:hAnsi="Arial Narrow" w:cs="Arial"/>
        </w:rPr>
        <w:t>. Dz. U. z 2023r. poz. 1605)</w:t>
      </w:r>
      <w:r w:rsidR="00E27ABB" w:rsidRPr="00F83BE7">
        <w:rPr>
          <w:rFonts w:ascii="Arial Narrow" w:eastAsia="Times New Roman" w:hAnsi="Arial Narrow" w:cs="Arial"/>
          <w:lang w:eastAsia="pl-PL"/>
        </w:rPr>
        <w:t xml:space="preserve">, </w:t>
      </w:r>
      <w:r w:rsidRPr="00F83BE7">
        <w:rPr>
          <w:rFonts w:ascii="Arial Narrow" w:eastAsia="Times New Roman" w:hAnsi="Arial Narrow" w:cs="Arial"/>
          <w:lang w:eastAsia="pl-PL"/>
        </w:rPr>
        <w:t xml:space="preserve">że </w:t>
      </w:r>
      <w:r w:rsidRPr="00F83BE7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F83BE7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F83BE7">
        <w:rPr>
          <w:rFonts w:ascii="Arial Narrow" w:eastAsia="Times New Roman" w:hAnsi="Arial Narrow" w:cs="Arial"/>
          <w:lang w:eastAsia="pl-PL"/>
        </w:rPr>
        <w:t xml:space="preserve">do </w:t>
      </w:r>
      <w:r w:rsidRPr="00F83BE7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83BE7" w14:paraId="080B4E91" w14:textId="77777777" w:rsidTr="00467CA2">
        <w:tc>
          <w:tcPr>
            <w:tcW w:w="2269" w:type="dxa"/>
            <w:shd w:val="clear" w:color="auto" w:fill="auto"/>
          </w:tcPr>
          <w:p w14:paraId="0D7A8FF3" w14:textId="77777777" w:rsidR="00D520D3" w:rsidRPr="00F83BE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83BE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F1104E" w14:textId="05D98E8D" w:rsidR="00D520D3" w:rsidRPr="00F83BE7" w:rsidRDefault="0026373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83BE7">
              <w:rPr>
                <w:rFonts w:ascii="Arial Narrow" w:eastAsia="Times New Roman" w:hAnsi="Arial Narrow" w:cs="Arial"/>
                <w:b/>
                <w:lang w:eastAsia="pl-PL"/>
              </w:rPr>
              <w:t>Dostawa piły oscylacyjnej</w:t>
            </w:r>
            <w:r w:rsidR="00D520D3" w:rsidRPr="00F83BE7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263738" w:rsidRPr="00F83BE7" w14:paraId="4CBB970D" w14:textId="77777777" w:rsidTr="00176B59">
        <w:tc>
          <w:tcPr>
            <w:tcW w:w="2269" w:type="dxa"/>
            <w:shd w:val="clear" w:color="auto" w:fill="auto"/>
          </w:tcPr>
          <w:p w14:paraId="34D1B611" w14:textId="77777777" w:rsidR="00263738" w:rsidRPr="00F83BE7" w:rsidRDefault="00263738" w:rsidP="00176B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83BE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C427627" w14:textId="77777777" w:rsidR="00263738" w:rsidRPr="00F83BE7" w:rsidRDefault="00263738" w:rsidP="00176B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83BE7">
              <w:rPr>
                <w:rFonts w:ascii="Arial Narrow" w:eastAsia="Times New Roman" w:hAnsi="Arial Narrow" w:cs="Arial"/>
                <w:b/>
                <w:lang w:eastAsia="pl-PL"/>
              </w:rPr>
              <w:t>51/2024</w:t>
            </w:r>
          </w:p>
        </w:tc>
      </w:tr>
    </w:tbl>
    <w:p w14:paraId="539EA251" w14:textId="77777777" w:rsidR="00DC652A" w:rsidRPr="00F83BE7" w:rsidRDefault="0026373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83BE7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F83BE7">
        <w:rPr>
          <w:rFonts w:ascii="Arial Narrow" w:eastAsia="Times New Roman" w:hAnsi="Arial Narrow" w:cs="Arial"/>
          <w:lang w:eastAsia="pl-PL"/>
        </w:rPr>
        <w:t>do dyspozycji Wykonawcy:</w:t>
      </w:r>
    </w:p>
    <w:p w14:paraId="07C5DA0A" w14:textId="77777777" w:rsidR="00DC652A" w:rsidRPr="00F83BE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83BE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C4A7897" w14:textId="77777777" w:rsidR="0071340C" w:rsidRPr="00F83BE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F83BE7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F83BE7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F83BE7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60011338" w14:textId="77777777" w:rsidR="0071340C" w:rsidRPr="00F83BE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244B276F" w14:textId="77777777" w:rsidR="0071340C" w:rsidRPr="00F83BE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83BE7">
        <w:rPr>
          <w:rFonts w:ascii="Arial Narrow" w:eastAsia="Times New Roman" w:hAnsi="Arial Narrow" w:cs="Arial"/>
          <w:lang w:eastAsia="pl-PL"/>
        </w:rPr>
        <w:t>nw. zasobów:</w:t>
      </w:r>
    </w:p>
    <w:p w14:paraId="723489DD" w14:textId="77777777" w:rsidR="0071340C" w:rsidRPr="00F83B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83BE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499DA7F" w14:textId="77777777" w:rsidR="0071340C" w:rsidRPr="00F83BE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F83BE7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F83BE7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F83BE7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7D6013AC" w14:textId="77777777" w:rsidR="0071340C" w:rsidRPr="00F83B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69DFB002" w14:textId="77777777" w:rsidR="0071340C" w:rsidRPr="00F83BE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457026C0" w14:textId="77777777" w:rsidR="00DC652A" w:rsidRPr="00F83BE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F83BE7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F83BE7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F83BE7">
        <w:rPr>
          <w:rFonts w:ascii="Arial Narrow" w:eastAsia="Times New Roman" w:hAnsi="Arial Narrow" w:cs="Arial"/>
          <w:lang w:eastAsia="pl-PL"/>
        </w:rPr>
        <w:t>:</w:t>
      </w:r>
    </w:p>
    <w:p w14:paraId="7A8B6E69" w14:textId="77777777" w:rsidR="00DC652A" w:rsidRPr="00F83BE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F83BE7">
        <w:rPr>
          <w:rFonts w:ascii="Arial Narrow" w:eastAsia="Times New Roman" w:hAnsi="Arial Narrow" w:cs="Arial"/>
          <w:lang w:eastAsia="pl-PL"/>
        </w:rPr>
        <w:t>u</w:t>
      </w:r>
      <w:r w:rsidR="00DC652A" w:rsidRPr="00F83BE7">
        <w:rPr>
          <w:rFonts w:ascii="Arial Narrow" w:eastAsia="Times New Roman" w:hAnsi="Arial Narrow" w:cs="Arial"/>
          <w:lang w:eastAsia="pl-PL"/>
        </w:rPr>
        <w:t>dostę</w:t>
      </w:r>
      <w:r w:rsidRPr="00F83BE7">
        <w:rPr>
          <w:rFonts w:ascii="Arial Narrow" w:eastAsia="Times New Roman" w:hAnsi="Arial Narrow" w:cs="Arial"/>
          <w:lang w:eastAsia="pl-PL"/>
        </w:rPr>
        <w:t>p</w:t>
      </w:r>
      <w:r w:rsidR="00DC652A" w:rsidRPr="00F83BE7">
        <w:rPr>
          <w:rFonts w:ascii="Arial Narrow" w:eastAsia="Times New Roman" w:hAnsi="Arial Narrow" w:cs="Arial"/>
          <w:lang w:eastAsia="pl-PL"/>
        </w:rPr>
        <w:t>ni</w:t>
      </w:r>
      <w:r w:rsidRPr="00F83BE7">
        <w:rPr>
          <w:rFonts w:ascii="Arial Narrow" w:eastAsia="Times New Roman" w:hAnsi="Arial Narrow" w:cs="Arial"/>
          <w:lang w:eastAsia="pl-PL"/>
        </w:rPr>
        <w:t>ę</w:t>
      </w:r>
      <w:r w:rsidR="00DC652A" w:rsidRPr="00F83BE7">
        <w:rPr>
          <w:rFonts w:ascii="Arial Narrow" w:eastAsia="Times New Roman" w:hAnsi="Arial Narrow" w:cs="Arial"/>
          <w:lang w:eastAsia="pl-PL"/>
        </w:rPr>
        <w:t xml:space="preserve"> </w:t>
      </w:r>
      <w:r w:rsidRPr="00F83BE7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5217AA1B" w14:textId="77777777" w:rsidR="0093388F" w:rsidRPr="00F83BE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83BE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0E5A04D" w14:textId="77777777" w:rsidR="0093388F" w:rsidRPr="00F83BE7" w:rsidRDefault="0093388F" w:rsidP="00F83BE7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83BE7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3443A9A7" w14:textId="77777777" w:rsidR="0093388F" w:rsidRPr="00F83BE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F83BE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2D032ED" w14:textId="77777777" w:rsidR="00CB29AC" w:rsidRPr="00F83BE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83BE7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283E7DF9" w14:textId="77777777" w:rsidR="00CB29AC" w:rsidRPr="00F83BE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83BE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0738510" w14:textId="77777777" w:rsidR="00830970" w:rsidRPr="00F83BE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83BE7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F83BE7">
        <w:rPr>
          <w:rFonts w:ascii="Arial Narrow" w:eastAsia="Times New Roman" w:hAnsi="Arial Narrow" w:cs="Arial"/>
          <w:lang w:eastAsia="pl-PL"/>
        </w:rPr>
        <w:t xml:space="preserve">mojego </w:t>
      </w:r>
      <w:r w:rsidRPr="00F83BE7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F83BE7">
        <w:rPr>
          <w:rFonts w:ascii="Arial Narrow" w:eastAsia="Times New Roman" w:hAnsi="Arial Narrow" w:cs="Arial"/>
          <w:lang w:eastAsia="pl-PL"/>
        </w:rPr>
        <w:t>będzie następujący:</w:t>
      </w:r>
    </w:p>
    <w:p w14:paraId="6AC474DA" w14:textId="77777777" w:rsidR="00E27ABB" w:rsidRPr="00F83BE7" w:rsidRDefault="00830970" w:rsidP="00F83BE7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83BE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83BE7" w14:paraId="5499F651" w14:textId="77777777" w:rsidTr="00467CA2">
        <w:tc>
          <w:tcPr>
            <w:tcW w:w="2660" w:type="dxa"/>
            <w:shd w:val="clear" w:color="auto" w:fill="auto"/>
          </w:tcPr>
          <w:p w14:paraId="0DC3B853" w14:textId="063E7052" w:rsidR="00D520D3" w:rsidRDefault="00D520D3" w:rsidP="00F83BE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A4C4A7D" w14:textId="77777777" w:rsidR="00F83BE7" w:rsidRPr="00F83BE7" w:rsidRDefault="00F83BE7" w:rsidP="00F83BE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8830106" w14:textId="77777777" w:rsidR="00D520D3" w:rsidRPr="00F83BE7" w:rsidRDefault="00D520D3" w:rsidP="00F83BE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83BE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4CB17D9" w14:textId="77777777" w:rsidR="00D520D3" w:rsidRPr="00F83BE7" w:rsidRDefault="00D520D3" w:rsidP="00F83BE7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83BE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E5EC36A" w14:textId="77777777" w:rsidR="00D520D3" w:rsidRDefault="00D520D3" w:rsidP="00F83BE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77B2CC5" w14:textId="77777777" w:rsidR="00F83BE7" w:rsidRPr="00F83BE7" w:rsidRDefault="00F83BE7" w:rsidP="00F83BE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47B7C58" w14:textId="77777777" w:rsidR="00D520D3" w:rsidRPr="00F83BE7" w:rsidRDefault="00D520D3" w:rsidP="00F83BE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83BE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05E16B6" w14:textId="77777777" w:rsidR="00D520D3" w:rsidRPr="00F83BE7" w:rsidRDefault="00D520D3" w:rsidP="00F83BE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83BE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63738" w:rsidRPr="00F83BE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F83BE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F83BE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F83BE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18B7617" w14:textId="77777777" w:rsidR="00E27ABB" w:rsidRPr="00F83BE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F83BE7" w:rsidSect="00D245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2891B4" w14:textId="77777777" w:rsidR="00D245DC" w:rsidRDefault="00D245DC" w:rsidP="00025386">
      <w:pPr>
        <w:spacing w:after="0" w:line="240" w:lineRule="auto"/>
      </w:pPr>
      <w:r>
        <w:separator/>
      </w:r>
    </w:p>
  </w:endnote>
  <w:endnote w:type="continuationSeparator" w:id="0">
    <w:p w14:paraId="62C2442C" w14:textId="77777777" w:rsidR="00D245DC" w:rsidRDefault="00D245D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1EF44" w14:textId="77777777" w:rsidR="00263738" w:rsidRDefault="002637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E92BF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805A96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8409E3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201EB3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209850" w14:textId="77777777" w:rsidR="00263738" w:rsidRDefault="002637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EEE92E" w14:textId="77777777" w:rsidR="00D245DC" w:rsidRDefault="00D245DC" w:rsidP="00025386">
      <w:pPr>
        <w:spacing w:after="0" w:line="240" w:lineRule="auto"/>
      </w:pPr>
      <w:r>
        <w:separator/>
      </w:r>
    </w:p>
  </w:footnote>
  <w:footnote w:type="continuationSeparator" w:id="0">
    <w:p w14:paraId="343DE5F7" w14:textId="77777777" w:rsidR="00D245DC" w:rsidRDefault="00D245D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3D0D5" w14:textId="77777777" w:rsidR="00263738" w:rsidRDefault="002637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34CC2" w14:textId="77777777" w:rsidR="00263738" w:rsidRDefault="002637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3E4BB" w14:textId="77777777" w:rsidR="00263738" w:rsidRDefault="002637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762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5D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63738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245D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83BE7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0F1237"/>
  <w15:chartTrackingRefBased/>
  <w15:docId w15:val="{2CBA30E4-6F42-4EBA-A4A8-25701B63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2024-04-17T05:04:00Z</cp:lastPrinted>
  <dcterms:created xsi:type="dcterms:W3CDTF">2024-04-17T05:02:00Z</dcterms:created>
  <dcterms:modified xsi:type="dcterms:W3CDTF">2024-04-17T05:11:00Z</dcterms:modified>
</cp:coreProperties>
</file>