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D3805" w14:textId="77777777" w:rsidR="00D62E6E" w:rsidRPr="00CC09F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CC09F5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092716" w:rsidRPr="00CC09F5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CC09F5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C09F5" w14:paraId="3022859D" w14:textId="77777777" w:rsidTr="00D62E6E">
        <w:tc>
          <w:tcPr>
            <w:tcW w:w="2800" w:type="dxa"/>
            <w:shd w:val="clear" w:color="auto" w:fill="auto"/>
          </w:tcPr>
          <w:p w14:paraId="150AE6A5" w14:textId="77777777" w:rsidR="00D62E6E" w:rsidRPr="00CC09F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C09F5">
              <w:rPr>
                <w:rFonts w:ascii="Arial Narrow" w:hAnsi="Arial Narrow" w:cs="Arial"/>
                <w:b/>
              </w:rPr>
              <w:t>Wykonawca</w:t>
            </w:r>
            <w:r w:rsidRPr="00CC09F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E3EFEB6" w14:textId="77777777" w:rsidR="00D62E6E" w:rsidRPr="00CC0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1BE83DB" w14:textId="77777777" w:rsidR="00D62E6E" w:rsidRPr="00CC0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D52612" w14:textId="77777777" w:rsidR="00D62E6E" w:rsidRPr="00CC09F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C09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C09F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C09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CC09F5" w14:paraId="64F3A9D2" w14:textId="77777777" w:rsidTr="00D62E6E">
        <w:tc>
          <w:tcPr>
            <w:tcW w:w="2800" w:type="dxa"/>
            <w:shd w:val="clear" w:color="auto" w:fill="auto"/>
          </w:tcPr>
          <w:p w14:paraId="376CA24A" w14:textId="77777777" w:rsidR="00D62E6E" w:rsidRPr="00CC09F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C09F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D9ACAF2" w14:textId="77777777" w:rsidR="00D62E6E" w:rsidRPr="00CC0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6688C7E" w14:textId="77777777" w:rsidR="00D62E6E" w:rsidRPr="00CC0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E28ACD" w14:textId="77777777" w:rsidR="00D62E6E" w:rsidRPr="00CC09F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C09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C09F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CC09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2C6C4D6" w14:textId="77777777" w:rsidR="00BC121E" w:rsidRPr="00CC09F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2716" w:rsidRPr="00CC09F5" w14:paraId="2BA3DEA3" w14:textId="77777777" w:rsidTr="00176B5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7A46FE" w14:textId="77777777" w:rsidR="00092716" w:rsidRPr="00CC09F5" w:rsidRDefault="00092716" w:rsidP="00176B5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40264DA" w14:textId="77777777" w:rsidR="00092716" w:rsidRPr="00CC09F5" w:rsidRDefault="00092716" w:rsidP="00176B5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CC0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CC0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CC0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CC0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CC0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CC09F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2AE3CC39" w14:textId="77777777" w:rsidR="00092716" w:rsidRPr="00CC09F5" w:rsidRDefault="00092716" w:rsidP="00176B5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001E760F" w14:textId="77777777" w:rsidR="00092716" w:rsidRPr="00CC09F5" w:rsidRDefault="00092716" w:rsidP="00176B5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8A0EE1B" w14:textId="77777777" w:rsidR="00BC121E" w:rsidRPr="00CC09F5" w:rsidRDefault="0009271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C09F5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CC09F5">
        <w:rPr>
          <w:rFonts w:ascii="Arial Narrow" w:eastAsia="Times New Roman" w:hAnsi="Arial Narrow" w:cs="Arial"/>
          <w:lang w:eastAsia="pl-PL"/>
        </w:rPr>
        <w:t>N</w:t>
      </w:r>
      <w:r w:rsidR="00BC121E" w:rsidRPr="00CC09F5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C09F5" w14:paraId="680A9AB8" w14:textId="77777777" w:rsidTr="00D62E6E">
        <w:tc>
          <w:tcPr>
            <w:tcW w:w="2269" w:type="dxa"/>
            <w:shd w:val="clear" w:color="auto" w:fill="auto"/>
          </w:tcPr>
          <w:p w14:paraId="60DB5055" w14:textId="77777777" w:rsidR="00D62E6E" w:rsidRPr="00CC09F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A5B481" w14:textId="77777777" w:rsidR="00D62E6E" w:rsidRPr="00CC09F5" w:rsidRDefault="0009271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b/>
                <w:lang w:eastAsia="pl-PL"/>
              </w:rPr>
              <w:t>Dostawa piły oscylacyjnej</w:t>
            </w:r>
            <w:r w:rsidR="00D62E6E" w:rsidRPr="00CC09F5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092716" w:rsidRPr="00CC09F5" w14:paraId="5C403ECF" w14:textId="77777777" w:rsidTr="00176B59">
        <w:tc>
          <w:tcPr>
            <w:tcW w:w="2269" w:type="dxa"/>
            <w:shd w:val="clear" w:color="auto" w:fill="auto"/>
          </w:tcPr>
          <w:p w14:paraId="79DE6739" w14:textId="77777777" w:rsidR="00092716" w:rsidRPr="00CC09F5" w:rsidRDefault="00092716" w:rsidP="00176B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2AE280" w14:textId="77777777" w:rsidR="00092716" w:rsidRPr="00CC09F5" w:rsidRDefault="00092716" w:rsidP="00176B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b/>
                <w:lang w:eastAsia="pl-PL"/>
              </w:rPr>
              <w:t>51/2024</w:t>
            </w:r>
          </w:p>
        </w:tc>
      </w:tr>
    </w:tbl>
    <w:p w14:paraId="27B68423" w14:textId="77777777" w:rsidR="00BC121E" w:rsidRPr="00CC09F5" w:rsidRDefault="0009271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CC09F5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CC09F5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CC09F5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CC09F5">
        <w:rPr>
          <w:rFonts w:ascii="Arial Narrow" w:eastAsia="Times New Roman" w:hAnsi="Arial Narrow" w:cs="Arial"/>
          <w:b/>
          <w:lang w:eastAsia="pl-PL"/>
        </w:rPr>
        <w:t>,</w:t>
      </w:r>
      <w:r w:rsidR="00BC121E" w:rsidRPr="00CC09F5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CC09F5">
        <w:rPr>
          <w:rFonts w:ascii="Arial Narrow" w:eastAsia="Times New Roman" w:hAnsi="Arial Narrow" w:cs="Arial"/>
          <w:bCs/>
          <w:lang w:eastAsia="pl-PL"/>
        </w:rPr>
        <w:t>, że:</w:t>
      </w:r>
    </w:p>
    <w:p w14:paraId="1FF7ECA3" w14:textId="77777777" w:rsidR="00BC121E" w:rsidRPr="00CC09F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CC09F5">
        <w:rPr>
          <w:rFonts w:ascii="Arial Narrow" w:eastAsia="Times New Roman" w:hAnsi="Arial Narrow" w:cs="Arial"/>
          <w:b/>
          <w:bCs/>
        </w:rPr>
        <w:object w:dxaOrig="0" w:dyaOrig="0" w14:anchorId="67F6CD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CC09F5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CC09F5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CC09F5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CC09F5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CC09F5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CC09F5">
        <w:rPr>
          <w:rFonts w:ascii="Arial Narrow" w:eastAsia="Times New Roman" w:hAnsi="Arial Narrow" w:cs="Arial"/>
          <w:lang w:eastAsia="pl-PL"/>
        </w:rPr>
        <w:t>.</w:t>
      </w:r>
    </w:p>
    <w:p w14:paraId="053DEC5B" w14:textId="77777777" w:rsidR="00BC121E" w:rsidRPr="00CC09F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C09F5">
        <w:rPr>
          <w:rFonts w:ascii="Arial Narrow" w:eastAsia="Times New Roman" w:hAnsi="Arial Narrow" w:cs="Arial"/>
          <w:b/>
          <w:bCs/>
        </w:rPr>
        <w:object w:dxaOrig="0" w:dyaOrig="0" w14:anchorId="022BCEA4">
          <v:shape id="_x0000_i1030" type="#_x0000_t75" style="width:453pt;height:17.5pt" o:ole="">
            <v:imagedata r:id="rId10" o:title=""/>
          </v:shape>
          <w:control r:id="rId11" w:name="OptionButton21" w:shapeid="_x0000_i1030"/>
        </w:object>
      </w:r>
      <w:r w:rsidRPr="00CC09F5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CC09F5">
        <w:rPr>
          <w:rFonts w:ascii="Arial Narrow" w:eastAsia="Times New Roman" w:hAnsi="Arial Narrow" w:cs="Arial"/>
          <w:lang w:eastAsia="pl-PL"/>
        </w:rPr>
        <w:t xml:space="preserve">            </w:t>
      </w:r>
      <w:r w:rsidRPr="00CC09F5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CC09F5">
        <w:rPr>
          <w:rFonts w:ascii="Arial Narrow" w:eastAsia="Times New Roman" w:hAnsi="Arial Narrow" w:cs="Arial"/>
          <w:lang w:eastAsia="pl-PL"/>
        </w:rPr>
        <w:t>t.j. Dz.U. z 2023r. poz. 1689</w:t>
      </w:r>
      <w:r w:rsidRPr="00CC09F5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33A108F2" w14:textId="77777777" w:rsidR="00BF69A4" w:rsidRPr="00CC09F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C09F5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C09F5" w14:paraId="327DE05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0F3FF" w14:textId="77777777" w:rsidR="00BC121E" w:rsidRPr="00CC09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D4D70" w14:textId="77777777" w:rsidR="00BC121E" w:rsidRPr="00CC09F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8653" w14:textId="77777777" w:rsidR="00BC121E" w:rsidRPr="00CC09F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CC09F5" w14:paraId="28291E7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345D0" w14:textId="77777777" w:rsidR="00BC121E" w:rsidRPr="00CC09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13DA" w14:textId="77777777" w:rsidR="00BC121E" w:rsidRPr="00CC0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837C" w14:textId="77777777" w:rsidR="00BC121E" w:rsidRPr="00CC0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CC09F5" w14:paraId="6270B34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27CCB" w14:textId="77777777" w:rsidR="00BC121E" w:rsidRPr="00CC09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4F1D" w14:textId="77777777" w:rsidR="00BC121E" w:rsidRPr="00CC0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DD6E" w14:textId="77777777" w:rsidR="00BC121E" w:rsidRPr="00CC0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899ACD7" w14:textId="77777777" w:rsidR="00BC121E" w:rsidRPr="00CC09F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CC09F5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A8880FB" w14:textId="77777777" w:rsidR="00BC121E" w:rsidRPr="00CC09F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CC09F5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1C904F6" w14:textId="77777777" w:rsidR="00067B62" w:rsidRPr="00CC09F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CC09F5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CC09F5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CC09F5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57D01ACC" w14:textId="77777777" w:rsidR="00067B62" w:rsidRPr="00CC09F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C09F5" w14:paraId="2C7025BF" w14:textId="77777777" w:rsidTr="00620E37">
        <w:tc>
          <w:tcPr>
            <w:tcW w:w="2660" w:type="dxa"/>
            <w:shd w:val="clear" w:color="auto" w:fill="auto"/>
          </w:tcPr>
          <w:p w14:paraId="65A0DE3F" w14:textId="77777777" w:rsidR="00BC121E" w:rsidRPr="00CC09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77B046E" w14:textId="77777777" w:rsidR="00BC121E" w:rsidRPr="00CC09F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565DF3A" w14:textId="77777777" w:rsidR="00BC121E" w:rsidRPr="00CC09F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CC09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CC09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031AA28" w14:textId="77777777" w:rsidR="00BC121E" w:rsidRPr="00CC09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C59A48F" w14:textId="77777777" w:rsidR="00BC121E" w:rsidRPr="00CC09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60AEE98" w14:textId="77777777" w:rsidR="00BC121E" w:rsidRPr="00CC09F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C09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92716" w:rsidRPr="00CC09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C09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CC09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6564D2C5" w14:textId="77777777" w:rsidR="00106AC7" w:rsidRPr="00CC09F5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CC09F5" w:rsidSect="00294CA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F63174" w14:textId="77777777" w:rsidR="00294CAB" w:rsidRDefault="00294CAB">
      <w:r>
        <w:separator/>
      </w:r>
    </w:p>
  </w:endnote>
  <w:endnote w:type="continuationSeparator" w:id="0">
    <w:p w14:paraId="6320F7A2" w14:textId="77777777" w:rsidR="00294CAB" w:rsidRDefault="00294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7FCD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EC98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E13D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AAB482F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36BB7B3">
        <v:line id="_x0000_s1025" style="position:absolute;left:0;text-align:left;z-index:251657728" from="-3.85pt,8.7pt" to="455.15pt,8.7pt"/>
      </w:pict>
    </w:r>
  </w:p>
  <w:p w14:paraId="17FD3EA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8ECF4" w14:textId="77777777" w:rsidR="00092716" w:rsidRDefault="000927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8FA13B" w14:textId="77777777" w:rsidR="00294CAB" w:rsidRDefault="00294CAB">
      <w:r>
        <w:separator/>
      </w:r>
    </w:p>
  </w:footnote>
  <w:footnote w:type="continuationSeparator" w:id="0">
    <w:p w14:paraId="18099A50" w14:textId="77777777" w:rsidR="00294CAB" w:rsidRDefault="00294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0BB76" w14:textId="77777777" w:rsidR="00092716" w:rsidRDefault="000927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6C72E" w14:textId="77777777" w:rsidR="00092716" w:rsidRDefault="000927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7F9DF" w14:textId="77777777" w:rsidR="00092716" w:rsidRDefault="000927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0830334">
    <w:abstractNumId w:val="13"/>
  </w:num>
  <w:num w:numId="2" w16cid:durableId="338122921">
    <w:abstractNumId w:val="0"/>
  </w:num>
  <w:num w:numId="3" w16cid:durableId="542718001">
    <w:abstractNumId w:val="11"/>
  </w:num>
  <w:num w:numId="4" w16cid:durableId="2100831520">
    <w:abstractNumId w:val="8"/>
  </w:num>
  <w:num w:numId="5" w16cid:durableId="1806775952">
    <w:abstractNumId w:val="7"/>
  </w:num>
  <w:num w:numId="6" w16cid:durableId="66732667">
    <w:abstractNumId w:val="1"/>
  </w:num>
  <w:num w:numId="7" w16cid:durableId="912130659">
    <w:abstractNumId w:val="6"/>
  </w:num>
  <w:num w:numId="8" w16cid:durableId="1177621396">
    <w:abstractNumId w:val="3"/>
  </w:num>
  <w:num w:numId="9" w16cid:durableId="1497959960">
    <w:abstractNumId w:val="2"/>
  </w:num>
  <w:num w:numId="10" w16cid:durableId="1413550604">
    <w:abstractNumId w:val="5"/>
  </w:num>
  <w:num w:numId="11" w16cid:durableId="2072997831">
    <w:abstractNumId w:val="10"/>
  </w:num>
  <w:num w:numId="12" w16cid:durableId="1943414275">
    <w:abstractNumId w:val="4"/>
  </w:num>
  <w:num w:numId="13" w16cid:durableId="224338901">
    <w:abstractNumId w:val="9"/>
  </w:num>
  <w:num w:numId="14" w16cid:durableId="16914463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4CAB"/>
    <w:rsid w:val="0000184A"/>
    <w:rsid w:val="00007C1C"/>
    <w:rsid w:val="00012997"/>
    <w:rsid w:val="000621A2"/>
    <w:rsid w:val="00067B62"/>
    <w:rsid w:val="000719DC"/>
    <w:rsid w:val="00075CEC"/>
    <w:rsid w:val="00092716"/>
    <w:rsid w:val="000E0467"/>
    <w:rsid w:val="00106AC7"/>
    <w:rsid w:val="00111985"/>
    <w:rsid w:val="00147532"/>
    <w:rsid w:val="001614BA"/>
    <w:rsid w:val="00204613"/>
    <w:rsid w:val="00283561"/>
    <w:rsid w:val="00294CAB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09F5"/>
    <w:rsid w:val="00CC1BF5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AA5D5E"/>
  <w15:chartTrackingRefBased/>
  <w15:docId w15:val="{55C86A04-2D69-418C-9786-5206045F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2024-04-17T05:34:00Z</cp:lastPrinted>
  <dcterms:created xsi:type="dcterms:W3CDTF">2024-04-17T05:34:00Z</dcterms:created>
  <dcterms:modified xsi:type="dcterms:W3CDTF">2024-04-17T05:34:00Z</dcterms:modified>
</cp:coreProperties>
</file>