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A1BD9A" w14:textId="77777777" w:rsidR="005103B9" w:rsidRPr="00F72DEC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72DE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E7D8F" w:rsidRPr="00F72DEC">
        <w:rPr>
          <w:rFonts w:ascii="Arial Narrow" w:hAnsi="Arial Narrow" w:cs="Arial"/>
          <w:bCs/>
          <w:i w:val="0"/>
          <w:szCs w:val="24"/>
        </w:rPr>
        <w:t>1</w:t>
      </w:r>
      <w:r w:rsidR="00B36ABD" w:rsidRPr="00F72DEC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3FF378BD" w14:textId="77777777" w:rsidR="00C4103F" w:rsidRPr="00F72DEC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72DEC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72DEC">
        <w:rPr>
          <w:rFonts w:ascii="Arial Narrow" w:hAnsi="Arial Narrow" w:cs="Arial"/>
          <w:b/>
          <w:sz w:val="24"/>
          <w:szCs w:val="24"/>
        </w:rPr>
        <w:t>:</w:t>
      </w:r>
    </w:p>
    <w:p w14:paraId="7A6BC28C" w14:textId="77777777" w:rsidR="006676AE" w:rsidRPr="00F72DEC" w:rsidRDefault="003E7D8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72DEC">
        <w:rPr>
          <w:rFonts w:ascii="Arial Narrow" w:hAnsi="Arial Narrow" w:cs="Arial"/>
        </w:rPr>
        <w:t>10 Wojskowy Szpital Kliniczny z Polikliniką Samodzielny Publiczny Zakład Opieki Zdrowotnej</w:t>
      </w:r>
    </w:p>
    <w:p w14:paraId="1313778A" w14:textId="77777777" w:rsidR="006676AE" w:rsidRPr="00F72DEC" w:rsidRDefault="003E7D8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72DEC">
        <w:rPr>
          <w:rFonts w:ascii="Arial Narrow" w:hAnsi="Arial Narrow" w:cs="Arial"/>
        </w:rPr>
        <w:t>ul. Powstańców Warszawy</w:t>
      </w:r>
      <w:r w:rsidR="006676AE" w:rsidRPr="00F72DEC">
        <w:rPr>
          <w:rFonts w:ascii="Arial Narrow" w:hAnsi="Arial Narrow" w:cs="Arial"/>
        </w:rPr>
        <w:t xml:space="preserve"> </w:t>
      </w:r>
      <w:r w:rsidRPr="00F72DEC">
        <w:rPr>
          <w:rFonts w:ascii="Arial Narrow" w:hAnsi="Arial Narrow" w:cs="Arial"/>
        </w:rPr>
        <w:t>5</w:t>
      </w:r>
      <w:r w:rsidR="006676AE" w:rsidRPr="00F72DEC">
        <w:rPr>
          <w:rFonts w:ascii="Arial Narrow" w:hAnsi="Arial Narrow" w:cs="Arial"/>
        </w:rPr>
        <w:t xml:space="preserve"> </w:t>
      </w:r>
    </w:p>
    <w:p w14:paraId="6CDD9437" w14:textId="77777777" w:rsidR="00F90CD1" w:rsidRPr="00F72DEC" w:rsidRDefault="003E7D8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72DEC">
        <w:rPr>
          <w:rFonts w:ascii="Arial Narrow" w:hAnsi="Arial Narrow" w:cs="Arial"/>
        </w:rPr>
        <w:t>85-681</w:t>
      </w:r>
      <w:r w:rsidR="006676AE" w:rsidRPr="00F72DEC">
        <w:rPr>
          <w:rFonts w:ascii="Arial Narrow" w:hAnsi="Arial Narrow" w:cs="Arial"/>
        </w:rPr>
        <w:t xml:space="preserve"> </w:t>
      </w:r>
      <w:r w:rsidRPr="00F72DEC">
        <w:rPr>
          <w:rFonts w:ascii="Arial Narrow" w:hAnsi="Arial Narrow" w:cs="Arial"/>
        </w:rPr>
        <w:t>Bydgoszcz</w:t>
      </w:r>
    </w:p>
    <w:p w14:paraId="0B8BECD5" w14:textId="77777777" w:rsidR="009169D4" w:rsidRPr="00F72DE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72DE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2095BC2" w14:textId="77777777" w:rsidR="00C4103F" w:rsidRPr="00F72DEC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F72DEC">
        <w:rPr>
          <w:rFonts w:ascii="Arial Narrow" w:hAnsi="Arial Narrow" w:cs="Arial"/>
          <w:iCs/>
          <w:sz w:val="16"/>
          <w:szCs w:val="16"/>
        </w:rPr>
        <w:t>[</w:t>
      </w:r>
      <w:r w:rsidR="009169D4" w:rsidRPr="00F72DEC">
        <w:rPr>
          <w:rFonts w:ascii="Arial Narrow" w:hAnsi="Arial Narrow" w:cs="Arial"/>
          <w:iCs/>
          <w:sz w:val="16"/>
          <w:szCs w:val="16"/>
        </w:rPr>
        <w:t>pełna nazwa, adres</w:t>
      </w:r>
      <w:r w:rsidRPr="00F72DEC">
        <w:rPr>
          <w:rFonts w:ascii="Arial Narrow" w:hAnsi="Arial Narrow" w:cs="Arial"/>
          <w:iCs/>
          <w:sz w:val="16"/>
          <w:szCs w:val="16"/>
        </w:rPr>
        <w:t>]</w:t>
      </w:r>
    </w:p>
    <w:p w14:paraId="0C11D3AF" w14:textId="77777777" w:rsidR="002578E4" w:rsidRPr="00F72DEC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72DEC" w14:paraId="054ED97D" w14:textId="77777777" w:rsidTr="0018769E">
        <w:tc>
          <w:tcPr>
            <w:tcW w:w="2800" w:type="dxa"/>
            <w:shd w:val="clear" w:color="auto" w:fill="auto"/>
          </w:tcPr>
          <w:p w14:paraId="22F28883" w14:textId="77777777" w:rsidR="002578E4" w:rsidRPr="00F72DEC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72DEC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72DE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D6BDC4F" w14:textId="77777777" w:rsidR="002578E4" w:rsidRPr="00F72DE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DEFB0EB" w14:textId="77777777" w:rsidR="002578E4" w:rsidRPr="00F72DE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72DE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F6308A1" w14:textId="77777777" w:rsidR="002578E4" w:rsidRPr="00F72DEC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72DE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72DE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72DE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F72DEC" w14:paraId="7F8E55CF" w14:textId="77777777" w:rsidTr="0018769E">
        <w:tc>
          <w:tcPr>
            <w:tcW w:w="2800" w:type="dxa"/>
            <w:shd w:val="clear" w:color="auto" w:fill="auto"/>
          </w:tcPr>
          <w:p w14:paraId="3CFA5173" w14:textId="77777777" w:rsidR="002578E4" w:rsidRPr="00F72DEC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72DE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A1375BA" w14:textId="77777777" w:rsidR="002578E4" w:rsidRPr="00F72DE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7984F51" w14:textId="77777777" w:rsidR="002578E4" w:rsidRPr="00F72DEC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72DE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9279BBB" w14:textId="77777777" w:rsidR="002578E4" w:rsidRPr="00F72DEC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72DE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72DEC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72DE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27ED03A" w14:textId="77777777" w:rsidR="002578E4" w:rsidRPr="00F72DEC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E7D8F" w:rsidRPr="00F72DEC" w14:paraId="439CB762" w14:textId="77777777" w:rsidTr="00EA5703">
        <w:tc>
          <w:tcPr>
            <w:tcW w:w="9104" w:type="dxa"/>
            <w:shd w:val="clear" w:color="auto" w:fill="D9D9D9"/>
          </w:tcPr>
          <w:p w14:paraId="2606F572" w14:textId="77777777" w:rsidR="003E7D8F" w:rsidRPr="00F72DEC" w:rsidRDefault="003E7D8F" w:rsidP="00EA5703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72DE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7402EEFA" w14:textId="77777777" w:rsidR="003E7D8F" w:rsidRPr="00F72DEC" w:rsidRDefault="003E7D8F" w:rsidP="00EA5703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72DEC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72DEC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F72DEC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72DEC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F72DEC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F72DEC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72DEC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2F96E17C" w14:textId="77777777" w:rsidR="003E7D8F" w:rsidRPr="00F72DEC" w:rsidRDefault="003E7D8F" w:rsidP="00EA5703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72DEC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4A5524D8" w14:textId="77777777" w:rsidR="003E7D8F" w:rsidRPr="00F72DEC" w:rsidRDefault="003E7D8F" w:rsidP="00EA5703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72DEC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3F73414B" w14:textId="77777777" w:rsidR="003E7D8F" w:rsidRPr="00F72DEC" w:rsidRDefault="003E7D8F" w:rsidP="00EA5703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F72DEC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E33FBF9" w14:textId="77777777" w:rsidR="00E50194" w:rsidRPr="00F72DEC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72DEC">
        <w:rPr>
          <w:rFonts w:ascii="Arial Narrow" w:hAnsi="Arial Narrow" w:cs="Arial"/>
          <w:sz w:val="24"/>
          <w:szCs w:val="24"/>
        </w:rPr>
        <w:t>Na potrzeby postę</w:t>
      </w:r>
      <w:r w:rsidR="008D0487" w:rsidRPr="00F72DEC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72DEC">
        <w:rPr>
          <w:rFonts w:ascii="Arial Narrow" w:hAnsi="Arial Narrow" w:cs="Arial"/>
          <w:sz w:val="24"/>
          <w:szCs w:val="24"/>
        </w:rPr>
        <w:t>zamówienia publicznego</w:t>
      </w:r>
      <w:r w:rsidR="00E50194" w:rsidRPr="00F72DEC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72DEC" w14:paraId="212012C4" w14:textId="77777777" w:rsidTr="0018769E">
        <w:tc>
          <w:tcPr>
            <w:tcW w:w="2269" w:type="dxa"/>
            <w:shd w:val="clear" w:color="auto" w:fill="auto"/>
          </w:tcPr>
          <w:p w14:paraId="5B566356" w14:textId="77777777" w:rsidR="002578E4" w:rsidRPr="00F72DEC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72DE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C2DB907" w14:textId="77777777" w:rsidR="002578E4" w:rsidRPr="00F72DEC" w:rsidRDefault="003E7D8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72DE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Sukcesywne dostawy mięsa, wędlin i drobiu</w:t>
            </w:r>
            <w:r w:rsidR="002578E4" w:rsidRPr="00F72DE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E7D8F" w:rsidRPr="00F72DEC" w14:paraId="3FB04D32" w14:textId="77777777" w:rsidTr="00EA5703">
        <w:tc>
          <w:tcPr>
            <w:tcW w:w="2269" w:type="dxa"/>
            <w:shd w:val="clear" w:color="auto" w:fill="auto"/>
          </w:tcPr>
          <w:p w14:paraId="667CBF25" w14:textId="77777777" w:rsidR="003E7D8F" w:rsidRPr="00F72DEC" w:rsidRDefault="003E7D8F" w:rsidP="00EA570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72DE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BDD564" w14:textId="77777777" w:rsidR="003E7D8F" w:rsidRPr="00F72DEC" w:rsidRDefault="003E7D8F" w:rsidP="00EA570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72DE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48/2024</w:t>
            </w:r>
          </w:p>
        </w:tc>
      </w:tr>
    </w:tbl>
    <w:p w14:paraId="698E5845" w14:textId="77777777" w:rsidR="002578E4" w:rsidRPr="00F72DEC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14DD387E" w14:textId="77777777" w:rsidR="00F90CD1" w:rsidRPr="00F72DEC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72DEC">
        <w:rPr>
          <w:rFonts w:ascii="Arial Narrow" w:hAnsi="Arial Narrow" w:cs="Arial"/>
          <w:sz w:val="24"/>
          <w:szCs w:val="24"/>
        </w:rPr>
        <w:t xml:space="preserve">prowadzonego przez </w:t>
      </w:r>
      <w:r w:rsidR="003E7D8F" w:rsidRPr="00F72DE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F72DEC">
        <w:rPr>
          <w:rFonts w:ascii="Arial Narrow" w:hAnsi="Arial Narrow" w:cs="Arial"/>
          <w:b/>
          <w:sz w:val="24"/>
          <w:szCs w:val="24"/>
        </w:rPr>
        <w:t>,</w:t>
      </w:r>
      <w:r w:rsidR="002B2AD9" w:rsidRPr="00F72DEC">
        <w:rPr>
          <w:rFonts w:ascii="Arial Narrow" w:hAnsi="Arial Narrow" w:cs="Arial"/>
          <w:sz w:val="24"/>
          <w:szCs w:val="24"/>
        </w:rPr>
        <w:t xml:space="preserve"> </w:t>
      </w:r>
      <w:r w:rsidR="00E65685" w:rsidRPr="00F72DEC">
        <w:rPr>
          <w:rFonts w:ascii="Arial Narrow" w:hAnsi="Arial Narrow" w:cs="Arial"/>
          <w:sz w:val="24"/>
          <w:szCs w:val="24"/>
        </w:rPr>
        <w:t>oświa</w:t>
      </w:r>
      <w:r w:rsidR="00825A09" w:rsidRPr="00F72DEC">
        <w:rPr>
          <w:rFonts w:ascii="Arial Narrow" w:hAnsi="Arial Narrow" w:cs="Arial"/>
          <w:sz w:val="24"/>
          <w:szCs w:val="24"/>
        </w:rPr>
        <w:t>dczam</w:t>
      </w:r>
      <w:r w:rsidR="00E65685" w:rsidRPr="00F72DEC">
        <w:rPr>
          <w:rFonts w:ascii="Arial Narrow" w:hAnsi="Arial Narrow" w:cs="Arial"/>
          <w:sz w:val="24"/>
          <w:szCs w:val="24"/>
        </w:rPr>
        <w:t>,</w:t>
      </w:r>
      <w:r w:rsidR="002B2AD9" w:rsidRPr="00F72DEC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72DEC" w14:paraId="24FAFC4A" w14:textId="77777777" w:rsidTr="00650D6C">
        <w:tc>
          <w:tcPr>
            <w:tcW w:w="9104" w:type="dxa"/>
            <w:shd w:val="clear" w:color="auto" w:fill="D9D9D9"/>
          </w:tcPr>
          <w:p w14:paraId="05CD030F" w14:textId="77777777" w:rsidR="00E50194" w:rsidRPr="00F72DEC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72DEC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BAD724E" w14:textId="77777777" w:rsidR="00C113BF" w:rsidRPr="00F72DEC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72DEC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F72DEC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F72DEC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F72DEC">
        <w:rPr>
          <w:rFonts w:ascii="Arial Narrow" w:hAnsi="Arial Narrow" w:cs="Arial"/>
          <w:sz w:val="24"/>
          <w:szCs w:val="24"/>
        </w:rPr>
        <w:t>108</w:t>
      </w:r>
      <w:r w:rsidR="002C4137" w:rsidRPr="00F72DEC">
        <w:rPr>
          <w:rFonts w:ascii="Arial Narrow" w:hAnsi="Arial Narrow" w:cs="Arial"/>
          <w:sz w:val="24"/>
          <w:szCs w:val="24"/>
        </w:rPr>
        <w:t xml:space="preserve"> ust 1 </w:t>
      </w:r>
      <w:r w:rsidRPr="00F72DEC">
        <w:rPr>
          <w:rFonts w:ascii="Arial Narrow" w:hAnsi="Arial Narrow" w:cs="Arial"/>
          <w:sz w:val="24"/>
          <w:szCs w:val="24"/>
        </w:rPr>
        <w:t>ustawy Pzp</w:t>
      </w:r>
      <w:r w:rsidR="00641874" w:rsidRPr="00F72DEC">
        <w:rPr>
          <w:rFonts w:ascii="Arial Narrow" w:hAnsi="Arial Narrow" w:cs="Arial"/>
          <w:sz w:val="24"/>
          <w:szCs w:val="24"/>
        </w:rPr>
        <w:t>.</w:t>
      </w:r>
    </w:p>
    <w:p w14:paraId="580708DB" w14:textId="77777777" w:rsidR="003E7D8F" w:rsidRPr="00F72DEC" w:rsidRDefault="003E7D8F" w:rsidP="003E7D8F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20EB9054" w14:textId="77777777" w:rsidR="002426FF" w:rsidRPr="00F72DEC" w:rsidRDefault="003E7D8F" w:rsidP="003E7D8F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F72DEC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F72DEC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F72DEC">
        <w:rPr>
          <w:rFonts w:ascii="Arial Narrow" w:hAnsi="Arial Narrow" w:cs="Arial"/>
          <w:sz w:val="24"/>
          <w:szCs w:val="24"/>
        </w:rPr>
        <w:t>Pzp</w:t>
      </w:r>
      <w:proofErr w:type="spellEnd"/>
      <w:r w:rsidRPr="00F72DEC">
        <w:rPr>
          <w:rFonts w:ascii="Arial Narrow" w:hAnsi="Arial Narrow" w:cs="Arial"/>
          <w:sz w:val="24"/>
          <w:szCs w:val="24"/>
        </w:rPr>
        <w:t>, w zakresie:</w:t>
      </w:r>
    </w:p>
    <w:p w14:paraId="080CA708" w14:textId="77777777" w:rsidR="003E7D8F" w:rsidRPr="00F72DEC" w:rsidRDefault="003E7D8F" w:rsidP="003E7D8F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6870A071" w14:textId="77777777" w:rsidR="003E7D8F" w:rsidRPr="00F72DEC" w:rsidRDefault="003E7D8F" w:rsidP="003E7D8F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F72DEC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43C7F447" w14:textId="77777777" w:rsidR="003E7D8F" w:rsidRPr="00F72DEC" w:rsidRDefault="003E7D8F" w:rsidP="003E7D8F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72DEC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68F330D7" w14:textId="77777777" w:rsidR="003E7D8F" w:rsidRPr="00F72DEC" w:rsidRDefault="003E7D8F" w:rsidP="003E7D8F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54A59B45" w14:textId="77777777" w:rsidR="003E7D8F" w:rsidRPr="00F72DEC" w:rsidRDefault="003E7D8F" w:rsidP="003E7D8F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F72DEC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704286DF" w14:textId="414B0F21" w:rsidR="003E7D8F" w:rsidRPr="00F72DEC" w:rsidRDefault="003E7D8F" w:rsidP="003E7D8F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F72DEC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F72DEC" w:rsidRPr="00F72DEC">
        <w:rPr>
          <w:rFonts w:ascii="Arial Narrow" w:hAnsi="Arial Narrow" w:cs="Arial"/>
          <w:color w:val="auto"/>
          <w:sz w:val="24"/>
          <w:szCs w:val="24"/>
        </w:rPr>
        <w:t>stosunku,</w:t>
      </w:r>
      <w:r w:rsidRPr="00F72DEC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433D0CED" w14:textId="77777777" w:rsidR="00023477" w:rsidRPr="00F72DEC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1825B9F0" w14:textId="77777777" w:rsidR="00023477" w:rsidRPr="00F72DEC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72DE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7A5AFDDB" w14:textId="77777777" w:rsidR="00992BD8" w:rsidRPr="00F72DEC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F72DEC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F72DEC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F72DEC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FC9BA51" w14:textId="77777777" w:rsidR="00023477" w:rsidRPr="00F72DEC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72DEC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F72DEC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F72DEC">
        <w:rPr>
          <w:rFonts w:ascii="Arial Narrow" w:hAnsi="Arial Narrow" w:cs="Arial"/>
          <w:i/>
          <w:sz w:val="24"/>
          <w:szCs w:val="24"/>
        </w:rPr>
        <w:t>.</w:t>
      </w:r>
      <w:r w:rsidRPr="00F72DEC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F72DEC">
        <w:rPr>
          <w:rFonts w:ascii="Arial Narrow" w:hAnsi="Arial Narrow" w:cs="Arial"/>
          <w:sz w:val="24"/>
          <w:szCs w:val="24"/>
        </w:rPr>
        <w:t>110</w:t>
      </w:r>
      <w:r w:rsidRPr="00F72DEC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F72DEC">
        <w:rPr>
          <w:rFonts w:ascii="Arial Narrow" w:hAnsi="Arial Narrow" w:cs="Arial"/>
          <w:sz w:val="24"/>
          <w:szCs w:val="24"/>
        </w:rPr>
        <w:t>2</w:t>
      </w:r>
      <w:r w:rsidRPr="00F72DEC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F72DEC">
        <w:rPr>
          <w:rFonts w:ascii="Arial Narrow" w:hAnsi="Arial Narrow" w:cs="Arial"/>
          <w:sz w:val="24"/>
          <w:szCs w:val="24"/>
        </w:rPr>
        <w:t xml:space="preserve"> i zapobiegawcze</w:t>
      </w:r>
      <w:r w:rsidRPr="00F72DEC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F72DEC">
        <w:rPr>
          <w:rFonts w:ascii="Arial Narrow" w:hAnsi="Arial Narrow" w:cs="Arial"/>
          <w:sz w:val="24"/>
          <w:szCs w:val="24"/>
        </w:rPr>
        <w:t>……</w:t>
      </w:r>
      <w:r w:rsidR="007A2BCB" w:rsidRPr="00F72DEC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F72DEC">
        <w:rPr>
          <w:rFonts w:ascii="Arial Narrow" w:hAnsi="Arial Narrow" w:cs="Arial"/>
          <w:sz w:val="24"/>
          <w:szCs w:val="24"/>
        </w:rPr>
        <w:t>.</w:t>
      </w:r>
      <w:r w:rsidRPr="00F72DEC">
        <w:rPr>
          <w:rFonts w:ascii="Arial Narrow" w:hAnsi="Arial Narrow" w:cs="Arial"/>
          <w:sz w:val="24"/>
          <w:szCs w:val="24"/>
        </w:rPr>
        <w:t>……………</w:t>
      </w:r>
      <w:r w:rsidR="00023477" w:rsidRPr="00F72DEC">
        <w:rPr>
          <w:rFonts w:ascii="Arial Narrow" w:hAnsi="Arial Narrow" w:cs="Arial"/>
          <w:sz w:val="24"/>
          <w:szCs w:val="24"/>
        </w:rPr>
        <w:t>…</w:t>
      </w:r>
      <w:r w:rsidRPr="00F72DEC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F72DEC">
        <w:rPr>
          <w:rFonts w:ascii="Arial Narrow" w:hAnsi="Arial Narrow" w:cs="Arial"/>
          <w:sz w:val="24"/>
          <w:szCs w:val="24"/>
        </w:rPr>
        <w:t>.</w:t>
      </w:r>
      <w:r w:rsidRPr="00F72DEC">
        <w:rPr>
          <w:rFonts w:ascii="Arial Narrow" w:hAnsi="Arial Narrow" w:cs="Arial"/>
          <w:sz w:val="24"/>
          <w:szCs w:val="24"/>
        </w:rPr>
        <w:t>…</w:t>
      </w:r>
      <w:r w:rsidR="007A2BCB" w:rsidRPr="00F72DEC">
        <w:rPr>
          <w:rFonts w:ascii="Arial Narrow" w:hAnsi="Arial Narrow" w:cs="Arial"/>
          <w:sz w:val="24"/>
          <w:szCs w:val="24"/>
        </w:rPr>
        <w:t>.</w:t>
      </w:r>
    </w:p>
    <w:p w14:paraId="48FD5D5D" w14:textId="77777777" w:rsidR="007A2BCB" w:rsidRPr="00F72DEC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72DE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AF38B82" w14:textId="77777777" w:rsidR="0011306C" w:rsidRPr="00F72DEC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F72DEC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F72DEC">
        <w:rPr>
          <w:rFonts w:ascii="Arial Narrow" w:hAnsi="Arial Narrow" w:cs="Arial"/>
          <w:sz w:val="24"/>
          <w:szCs w:val="24"/>
        </w:rPr>
        <w:t xml:space="preserve">t.j. </w:t>
      </w:r>
      <w:r w:rsidRPr="00F72DEC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F72DEC">
        <w:rPr>
          <w:rFonts w:ascii="Arial Narrow" w:hAnsi="Arial Narrow" w:cs="Arial"/>
          <w:sz w:val="24"/>
          <w:szCs w:val="24"/>
        </w:rPr>
        <w:t xml:space="preserve">z 2023r. </w:t>
      </w:r>
      <w:r w:rsidRPr="00F72DEC">
        <w:rPr>
          <w:rFonts w:ascii="Arial Narrow" w:hAnsi="Arial Narrow" w:cs="Arial"/>
          <w:sz w:val="24"/>
          <w:szCs w:val="24"/>
        </w:rPr>
        <w:t xml:space="preserve">poz. </w:t>
      </w:r>
      <w:r w:rsidR="007020E3" w:rsidRPr="00F72DEC">
        <w:rPr>
          <w:rFonts w:ascii="Arial Narrow" w:hAnsi="Arial Narrow" w:cs="Arial"/>
          <w:sz w:val="24"/>
          <w:szCs w:val="24"/>
        </w:rPr>
        <w:t>1497</w:t>
      </w:r>
      <w:r w:rsidRPr="00F72DEC">
        <w:rPr>
          <w:rFonts w:ascii="Arial Narrow" w:hAnsi="Arial Narrow" w:cs="Arial"/>
          <w:sz w:val="24"/>
          <w:szCs w:val="24"/>
        </w:rPr>
        <w:t>)</w:t>
      </w:r>
      <w:r w:rsidR="0011306C" w:rsidRPr="00F72DEC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F72DEC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72DEC" w14:paraId="0B9180E4" w14:textId="77777777" w:rsidTr="00CD4DD1">
        <w:tc>
          <w:tcPr>
            <w:tcW w:w="9104" w:type="dxa"/>
            <w:shd w:val="clear" w:color="auto" w:fill="D9D9D9"/>
          </w:tcPr>
          <w:p w14:paraId="2C3BC216" w14:textId="77777777" w:rsidR="0011306C" w:rsidRPr="00F72DEC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72DEC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F72DEC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80A5576" w14:textId="77777777" w:rsidR="00D2702A" w:rsidRPr="00F72DEC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72DEC">
        <w:rPr>
          <w:rFonts w:ascii="Arial Narrow" w:hAnsi="Arial Narrow" w:cs="Arial"/>
          <w:sz w:val="24"/>
          <w:szCs w:val="24"/>
        </w:rPr>
        <w:t>Oświadczam,</w:t>
      </w:r>
      <w:r w:rsidR="00313417" w:rsidRPr="00F72DEC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F72DEC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F72DEC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F72DEC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72DEC" w14:paraId="552B0B4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D7744" w14:textId="77777777" w:rsidR="00D2702A" w:rsidRPr="00F72DE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72DEC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55F05" w14:textId="77777777" w:rsidR="00D2702A" w:rsidRPr="00F72DEC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F72DEC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E7D8F" w:rsidRPr="00F72DEC" w14:paraId="531AA422" w14:textId="77777777" w:rsidTr="00EA570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C48B4" w14:textId="77777777" w:rsidR="003E7D8F" w:rsidRPr="00F72DEC" w:rsidRDefault="003E7D8F" w:rsidP="00EA5703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72DE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E1E25" w14:textId="77777777" w:rsidR="003E7D8F" w:rsidRPr="00F72DEC" w:rsidRDefault="003E7D8F" w:rsidP="00EA5703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72DEC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FB75BEA" w14:textId="77777777" w:rsidR="003E7D8F" w:rsidRPr="00F72DEC" w:rsidRDefault="003E7D8F" w:rsidP="00EA570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72DEC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14:paraId="284DFE1F" w14:textId="77777777" w:rsidR="003E7D8F" w:rsidRPr="00F72DEC" w:rsidRDefault="003E7D8F" w:rsidP="00EA570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72DEC">
              <w:rPr>
                <w:rFonts w:ascii="Arial Narrow" w:hAnsi="Arial Narrow" w:cs="Arial"/>
                <w:sz w:val="24"/>
                <w:szCs w:val="24"/>
              </w:rPr>
              <w:t>Na potwierdzenie spełniania warunku udziału w postępowaniu należy przedłożyć: Aktualną Decyzję Powiatowego Inspektora Weterynarii o zatwierdzeniu i dopuszczeniu do produkcji lub obrotu środkami spożywczymi.</w:t>
            </w:r>
          </w:p>
        </w:tc>
      </w:tr>
      <w:tr w:rsidR="003E7D8F" w:rsidRPr="00F72DEC" w14:paraId="17CC873E" w14:textId="77777777" w:rsidTr="00EA570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78105" w14:textId="77777777" w:rsidR="003E7D8F" w:rsidRPr="00F72DEC" w:rsidRDefault="003E7D8F" w:rsidP="00EA5703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72DE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D8065" w14:textId="77777777" w:rsidR="003E7D8F" w:rsidRPr="00F72DEC" w:rsidRDefault="003E7D8F" w:rsidP="00EA5703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72DEC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0F38BE4" w14:textId="73DE1BA6" w:rsidR="003E7D8F" w:rsidRPr="00F72DEC" w:rsidRDefault="003E7D8F" w:rsidP="00EA570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72DEC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F72DEC" w:rsidRPr="00F72DEC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F72DEC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7A4A8490" w14:textId="77777777" w:rsidR="003E7D8F" w:rsidRPr="00F72DEC" w:rsidRDefault="003E7D8F" w:rsidP="00EA570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72DEC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5 SWZ) odpowiadających przedmiotowi zamówienia wraz z dokumentami wskazanymi w pkt. 9.2 </w:t>
            </w:r>
            <w:proofErr w:type="spellStart"/>
            <w:r w:rsidRPr="00F72DEC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F72DEC">
              <w:rPr>
                <w:rFonts w:ascii="Arial Narrow" w:hAnsi="Arial Narrow" w:cs="Arial"/>
                <w:sz w:val="24"/>
                <w:szCs w:val="24"/>
              </w:rPr>
              <w:t>. 1 SWZ, z zastrzeżeniem, że co najmniej jedna ze wskazanych dostaw będzie wynosiła wartość brutto: 245 000,00 zł</w:t>
            </w:r>
          </w:p>
        </w:tc>
      </w:tr>
    </w:tbl>
    <w:p w14:paraId="1C6D23FA" w14:textId="77777777" w:rsidR="00E21BB4" w:rsidRPr="00F72DEC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F72DEC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2209E81E" w14:textId="77777777" w:rsidR="00E21BB4" w:rsidRPr="00F72DEC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F72DEC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F72DEC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F72DEC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F72DEC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F72DEC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11A8683" w14:textId="3038572E" w:rsidR="00C62F57" w:rsidRPr="00F72DEC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72DEC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r w:rsidR="00F72DEC" w:rsidRPr="00F72DEC">
        <w:rPr>
          <w:rFonts w:ascii="Arial Narrow" w:hAnsi="Arial Narrow" w:cs="Arial"/>
          <w:sz w:val="24"/>
          <w:szCs w:val="24"/>
        </w:rPr>
        <w:t>w następującym</w:t>
      </w:r>
      <w:r w:rsidRPr="00F72DEC">
        <w:rPr>
          <w:rFonts w:ascii="Arial Narrow" w:hAnsi="Arial Narrow" w:cs="Arial"/>
          <w:sz w:val="24"/>
          <w:szCs w:val="24"/>
        </w:rPr>
        <w:t xml:space="preserve"> zakresie:</w:t>
      </w:r>
    </w:p>
    <w:p w14:paraId="21A73199" w14:textId="77777777" w:rsidR="00C62F57" w:rsidRPr="00F72DEC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72DEC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2626848A" w14:textId="77777777" w:rsidR="00721D87" w:rsidRPr="00F72DEC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72DEC">
        <w:rPr>
          <w:rFonts w:ascii="Arial Narrow" w:hAnsi="Arial Narrow" w:cs="Arial"/>
          <w:sz w:val="24"/>
          <w:szCs w:val="24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72DEC">
        <w:rPr>
          <w:rFonts w:ascii="Arial Narrow" w:hAnsi="Arial Narrow" w:cs="Arial"/>
          <w:sz w:val="24"/>
          <w:szCs w:val="24"/>
        </w:rPr>
        <w:t>ego/</w:t>
      </w:r>
      <w:r w:rsidRPr="00F72DEC">
        <w:rPr>
          <w:rFonts w:ascii="Arial Narrow" w:hAnsi="Arial Narrow" w:cs="Arial"/>
          <w:sz w:val="24"/>
          <w:szCs w:val="24"/>
        </w:rPr>
        <w:t xml:space="preserve">ych zasoby: </w:t>
      </w:r>
    </w:p>
    <w:p w14:paraId="2EB76053" w14:textId="77777777" w:rsidR="00721D87" w:rsidRPr="00F72DE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72DEC">
        <w:rPr>
          <w:rFonts w:ascii="Arial Narrow" w:hAnsi="Arial Narrow" w:cs="Arial"/>
          <w:sz w:val="24"/>
          <w:szCs w:val="24"/>
        </w:rPr>
        <w:t>……………</w:t>
      </w:r>
      <w:r w:rsidR="00721D87" w:rsidRPr="00F72DEC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4BF720DA" w14:textId="77777777" w:rsidR="00721D87" w:rsidRPr="00F72DEC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72DEC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62B416B9" w14:textId="77777777" w:rsidR="00721D87" w:rsidRPr="00F72DEC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F72DEC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31D894A5" w14:textId="77777777" w:rsidR="00E21BB4" w:rsidRPr="00F72DE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72DEC">
        <w:rPr>
          <w:rFonts w:ascii="Arial Narrow" w:hAnsi="Arial Narrow" w:cs="Arial"/>
          <w:sz w:val="24"/>
          <w:szCs w:val="24"/>
        </w:rPr>
        <w:t>……………</w:t>
      </w:r>
      <w:r w:rsidR="00721D87" w:rsidRPr="00F72DEC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F72DEC">
        <w:rPr>
          <w:rFonts w:ascii="Arial Narrow" w:hAnsi="Arial Narrow" w:cs="Arial"/>
          <w:sz w:val="24"/>
          <w:szCs w:val="24"/>
        </w:rPr>
        <w:t>………………………….</w:t>
      </w:r>
    </w:p>
    <w:p w14:paraId="5CCB44D2" w14:textId="77777777" w:rsidR="00E21BB4" w:rsidRPr="00F72DEC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72DEC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7D1C260B" w14:textId="77777777" w:rsidR="00C62F57" w:rsidRPr="00F72DEC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72DE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72DEC" w14:paraId="7A26EF34" w14:textId="77777777" w:rsidTr="00CD4DD1">
        <w:tc>
          <w:tcPr>
            <w:tcW w:w="9104" w:type="dxa"/>
            <w:shd w:val="clear" w:color="auto" w:fill="D9D9D9"/>
          </w:tcPr>
          <w:p w14:paraId="3BEC7A91" w14:textId="77777777" w:rsidR="00BE6F04" w:rsidRPr="00F72DEC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72DEC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2B398A0" w14:textId="77777777" w:rsidR="00FE4E2B" w:rsidRPr="00F72DEC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F72DEC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72DEC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72DEC" w14:paraId="4A6CF371" w14:textId="77777777" w:rsidTr="00847232">
        <w:tc>
          <w:tcPr>
            <w:tcW w:w="9104" w:type="dxa"/>
            <w:shd w:val="clear" w:color="auto" w:fill="D9D9D9"/>
          </w:tcPr>
          <w:p w14:paraId="7EF2F9FA" w14:textId="77777777" w:rsidR="00E426EB" w:rsidRPr="00F72DEC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72DEC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0C40733" w14:textId="77777777" w:rsidR="00E426EB" w:rsidRPr="00F72DEC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B54FE81" w14:textId="77777777" w:rsidR="00E426EB" w:rsidRPr="00F72DEC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72DEC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6B45F92" w14:textId="77777777" w:rsidR="00E426EB" w:rsidRPr="00F72DE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72DE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0C35388" w14:textId="77777777" w:rsidR="00E426EB" w:rsidRPr="00F72DE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72DE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0686D09" w14:textId="77777777" w:rsidR="00E426EB" w:rsidRPr="00F72DE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72DE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12BC9F1" w14:textId="77777777" w:rsidR="00E426EB" w:rsidRPr="00F72DE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72DE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7EEC399" w14:textId="77777777" w:rsidR="00E426EB" w:rsidRPr="00F72DEC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DD27C07" w14:textId="77777777" w:rsidR="0012157F" w:rsidRPr="00F72DEC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EED0DC5" w14:textId="77777777" w:rsidR="00524951" w:rsidRPr="00F72DEC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72DEC">
        <w:rPr>
          <w:rFonts w:ascii="Arial Narrow" w:hAnsi="Arial Narrow" w:cs="Arial"/>
          <w:sz w:val="20"/>
          <w:szCs w:val="20"/>
        </w:rPr>
        <w:tab/>
      </w:r>
      <w:r w:rsidRPr="00F72DEC">
        <w:rPr>
          <w:rFonts w:ascii="Arial Narrow" w:hAnsi="Arial Narrow" w:cs="Arial"/>
          <w:sz w:val="20"/>
          <w:szCs w:val="20"/>
        </w:rPr>
        <w:tab/>
      </w:r>
      <w:r w:rsidRPr="00F72DEC">
        <w:rPr>
          <w:rFonts w:ascii="Arial Narrow" w:hAnsi="Arial Narrow" w:cs="Arial"/>
          <w:sz w:val="20"/>
          <w:szCs w:val="20"/>
        </w:rPr>
        <w:tab/>
      </w:r>
      <w:r w:rsidRPr="00F72DEC">
        <w:rPr>
          <w:rFonts w:ascii="Arial Narrow" w:hAnsi="Arial Narrow" w:cs="Arial"/>
          <w:sz w:val="20"/>
          <w:szCs w:val="20"/>
        </w:rPr>
        <w:tab/>
      </w:r>
      <w:r w:rsidRPr="00F72DEC">
        <w:rPr>
          <w:rFonts w:ascii="Arial Narrow" w:hAnsi="Arial Narrow" w:cs="Arial"/>
          <w:sz w:val="20"/>
          <w:szCs w:val="20"/>
        </w:rPr>
        <w:tab/>
      </w:r>
      <w:r w:rsidRPr="00F72DEC">
        <w:rPr>
          <w:rFonts w:ascii="Arial Narrow" w:hAnsi="Arial Narrow" w:cs="Arial"/>
          <w:sz w:val="20"/>
          <w:szCs w:val="20"/>
        </w:rPr>
        <w:tab/>
      </w:r>
      <w:r w:rsidRPr="00F72DEC">
        <w:rPr>
          <w:rFonts w:ascii="Arial Narrow" w:hAnsi="Arial Narrow" w:cs="Arial"/>
          <w:sz w:val="20"/>
          <w:szCs w:val="20"/>
        </w:rPr>
        <w:tab/>
      </w:r>
    </w:p>
    <w:p w14:paraId="27360C1E" w14:textId="77777777" w:rsidR="00524951" w:rsidRPr="00F72DE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5F7BB4A9" w14:textId="77777777" w:rsidR="00FE4E2B" w:rsidRPr="00F72DEC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F72DEC">
        <w:rPr>
          <w:rFonts w:ascii="Arial Narrow" w:hAnsi="Arial Narrow" w:cs="Arial"/>
          <w:sz w:val="20"/>
          <w:szCs w:val="20"/>
        </w:rPr>
        <w:t xml:space="preserve">  </w:t>
      </w:r>
      <w:r w:rsidR="006D536F" w:rsidRPr="00F72DEC">
        <w:rPr>
          <w:rFonts w:ascii="Arial Narrow" w:hAnsi="Arial Narrow" w:cs="Arial"/>
          <w:sz w:val="20"/>
          <w:szCs w:val="20"/>
        </w:rPr>
        <w:t>………..</w:t>
      </w:r>
      <w:r w:rsidR="00FE4E2B" w:rsidRPr="00F72DEC">
        <w:rPr>
          <w:rFonts w:ascii="Arial Narrow" w:hAnsi="Arial Narrow" w:cs="Arial"/>
          <w:sz w:val="20"/>
          <w:szCs w:val="20"/>
        </w:rPr>
        <w:t>…</w:t>
      </w:r>
      <w:r w:rsidR="006D536F" w:rsidRPr="00F72DEC">
        <w:rPr>
          <w:rFonts w:ascii="Arial Narrow" w:hAnsi="Arial Narrow" w:cs="Arial"/>
          <w:sz w:val="20"/>
          <w:szCs w:val="20"/>
        </w:rPr>
        <w:t>………..</w:t>
      </w:r>
      <w:r w:rsidR="00FE4E2B" w:rsidRPr="00F72DEC">
        <w:rPr>
          <w:rFonts w:ascii="Arial Narrow" w:hAnsi="Arial Narrow" w:cs="Arial"/>
          <w:sz w:val="20"/>
          <w:szCs w:val="20"/>
        </w:rPr>
        <w:t>……</w:t>
      </w:r>
      <w:r w:rsidR="006D536F" w:rsidRPr="00F72DEC">
        <w:rPr>
          <w:rFonts w:ascii="Arial Narrow" w:hAnsi="Arial Narrow" w:cs="Arial"/>
          <w:sz w:val="20"/>
          <w:szCs w:val="20"/>
        </w:rPr>
        <w:t>………….</w:t>
      </w:r>
      <w:r w:rsidR="00FE4E2B" w:rsidRPr="00F72DEC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27CEA877" w14:textId="77777777" w:rsidR="00484F88" w:rsidRPr="00F72DEC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F72DEC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F72DEC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F72DEC" w:rsidSect="00DF4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3099C0" w14:textId="77777777" w:rsidR="00DF4858" w:rsidRDefault="00DF4858" w:rsidP="0038231F">
      <w:pPr>
        <w:spacing w:after="0" w:line="240" w:lineRule="auto"/>
      </w:pPr>
      <w:r>
        <w:separator/>
      </w:r>
    </w:p>
  </w:endnote>
  <w:endnote w:type="continuationSeparator" w:id="0">
    <w:p w14:paraId="7347A113" w14:textId="77777777" w:rsidR="00DF4858" w:rsidRDefault="00DF48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A3F55E" w14:textId="77777777" w:rsidR="003E7D8F" w:rsidRDefault="003E7D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C44F1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D1A617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597D44" w14:textId="77777777" w:rsidR="003E7D8F" w:rsidRDefault="003E7D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C78BA7" w14:textId="77777777" w:rsidR="00DF4858" w:rsidRDefault="00DF4858" w:rsidP="0038231F">
      <w:pPr>
        <w:spacing w:after="0" w:line="240" w:lineRule="auto"/>
      </w:pPr>
      <w:r>
        <w:separator/>
      </w:r>
    </w:p>
  </w:footnote>
  <w:footnote w:type="continuationSeparator" w:id="0">
    <w:p w14:paraId="3E766F83" w14:textId="77777777" w:rsidR="00DF4858" w:rsidRDefault="00DF4858" w:rsidP="0038231F">
      <w:pPr>
        <w:spacing w:after="0" w:line="240" w:lineRule="auto"/>
      </w:pPr>
      <w:r>
        <w:continuationSeparator/>
      </w:r>
    </w:p>
  </w:footnote>
  <w:footnote w:id="1">
    <w:p w14:paraId="627877F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29EF78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78ACF3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33C03F0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4C07C9" w14:textId="77777777" w:rsidR="003E7D8F" w:rsidRDefault="003E7D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EF46AD" w14:textId="77777777" w:rsidR="003E7D8F" w:rsidRDefault="003E7D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C5E106" w14:textId="77777777" w:rsidR="003E7D8F" w:rsidRDefault="003E7D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514412">
    <w:abstractNumId w:val="11"/>
  </w:num>
  <w:num w:numId="2" w16cid:durableId="1411732327">
    <w:abstractNumId w:val="0"/>
  </w:num>
  <w:num w:numId="3" w16cid:durableId="1604025431">
    <w:abstractNumId w:val="10"/>
  </w:num>
  <w:num w:numId="4" w16cid:durableId="1870602757">
    <w:abstractNumId w:val="13"/>
  </w:num>
  <w:num w:numId="5" w16cid:durableId="1324355683">
    <w:abstractNumId w:val="12"/>
  </w:num>
  <w:num w:numId="6" w16cid:durableId="1743137782">
    <w:abstractNumId w:val="9"/>
  </w:num>
  <w:num w:numId="7" w16cid:durableId="1177886853">
    <w:abstractNumId w:val="1"/>
  </w:num>
  <w:num w:numId="8" w16cid:durableId="1287082730">
    <w:abstractNumId w:val="6"/>
  </w:num>
  <w:num w:numId="9" w16cid:durableId="283312402">
    <w:abstractNumId w:val="4"/>
  </w:num>
  <w:num w:numId="10" w16cid:durableId="834997246">
    <w:abstractNumId w:val="7"/>
  </w:num>
  <w:num w:numId="11" w16cid:durableId="785274347">
    <w:abstractNumId w:val="5"/>
  </w:num>
  <w:num w:numId="12" w16cid:durableId="1826434052">
    <w:abstractNumId w:val="8"/>
  </w:num>
  <w:num w:numId="13" w16cid:durableId="1427843275">
    <w:abstractNumId w:val="3"/>
  </w:num>
  <w:num w:numId="14" w16cid:durableId="9271564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485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E7D8F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F4858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2DEC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8C0713"/>
  <w15:docId w15:val="{618F0BF4-73CB-47D9-BEDE-CD7498A35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992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2024-04-17T06:26:00Z</cp:lastPrinted>
  <dcterms:created xsi:type="dcterms:W3CDTF">2024-04-17T06:25:00Z</dcterms:created>
  <dcterms:modified xsi:type="dcterms:W3CDTF">2024-04-17T06:26:00Z</dcterms:modified>
</cp:coreProperties>
</file>