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7F6968" w14:textId="7399A77F" w:rsidR="00025386" w:rsidRPr="00530FF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30FF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30FF1">
        <w:rPr>
          <w:rFonts w:ascii="Arial Narrow" w:hAnsi="Arial Narrow" w:cs="Arial"/>
          <w:bCs/>
          <w:i w:val="0"/>
          <w:szCs w:val="24"/>
        </w:rPr>
        <w:t>3</w:t>
      </w:r>
      <w:r w:rsidR="007666D6" w:rsidRPr="00530FF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30FF1" w14:paraId="35CD2F17" w14:textId="77777777" w:rsidTr="00467CA2">
        <w:tc>
          <w:tcPr>
            <w:tcW w:w="2800" w:type="dxa"/>
            <w:shd w:val="clear" w:color="auto" w:fill="auto"/>
          </w:tcPr>
          <w:p w14:paraId="5DFB8722" w14:textId="77777777" w:rsidR="00D520D3" w:rsidRPr="00530FF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0FF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30F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7C00B7" w14:textId="77777777" w:rsidR="00D520D3" w:rsidRPr="00530F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342C65" w14:textId="77777777" w:rsidR="00D520D3" w:rsidRPr="00530F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97F635" w14:textId="77777777" w:rsidR="00D520D3" w:rsidRPr="00530FF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30F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30F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30F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30FF1" w14:paraId="7CBD88BC" w14:textId="77777777" w:rsidTr="00467CA2">
        <w:tc>
          <w:tcPr>
            <w:tcW w:w="2800" w:type="dxa"/>
            <w:shd w:val="clear" w:color="auto" w:fill="auto"/>
          </w:tcPr>
          <w:p w14:paraId="1B94450C" w14:textId="77777777" w:rsidR="00D520D3" w:rsidRPr="00530FF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0F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299FF9" w14:textId="77777777" w:rsidR="00D520D3" w:rsidRPr="00530F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EAD94B" w14:textId="77777777" w:rsidR="00D520D3" w:rsidRPr="00530F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9ED0D0" w14:textId="77777777" w:rsidR="00D520D3" w:rsidRPr="00530FF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30F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30FF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30F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3397F3" w14:textId="77777777" w:rsidR="00B62AD0" w:rsidRPr="00530FF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30FF1" w14:paraId="54AFF55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58FE4C" w14:textId="77777777" w:rsidR="00053927" w:rsidRPr="00530F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30FF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D208C37" w14:textId="77777777" w:rsidR="00053927" w:rsidRPr="00530F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30FF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30FF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30FF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630E5F" w14:textId="77777777" w:rsidR="0071340C" w:rsidRPr="00530FF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30FF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30FF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A2804" w:rsidRPr="00530FF1">
        <w:rPr>
          <w:rFonts w:ascii="Arial Narrow" w:hAnsi="Arial Narrow" w:cs="Arial"/>
          <w:sz w:val="24"/>
          <w:szCs w:val="24"/>
        </w:rPr>
        <w:t>(</w:t>
      </w:r>
      <w:proofErr w:type="spellStart"/>
      <w:r w:rsidR="00CA2804" w:rsidRPr="00530FF1">
        <w:rPr>
          <w:rFonts w:ascii="Arial Narrow" w:hAnsi="Arial Narrow" w:cs="Arial"/>
          <w:sz w:val="24"/>
          <w:szCs w:val="24"/>
        </w:rPr>
        <w:t>t.j</w:t>
      </w:r>
      <w:proofErr w:type="spellEnd"/>
      <w:r w:rsidR="00CA2804" w:rsidRPr="00530FF1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30F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30FF1" w14:paraId="26E78E65" w14:textId="77777777" w:rsidTr="00467CA2">
        <w:tc>
          <w:tcPr>
            <w:tcW w:w="2269" w:type="dxa"/>
            <w:shd w:val="clear" w:color="auto" w:fill="auto"/>
          </w:tcPr>
          <w:p w14:paraId="5C2B4C92" w14:textId="77777777" w:rsidR="00D520D3" w:rsidRPr="00530FF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2552D6" w14:textId="77777777" w:rsidR="00D520D3" w:rsidRPr="00530FF1" w:rsidRDefault="00CA28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mięsa, wędlin i drobiu</w:t>
            </w:r>
            <w:r w:rsidR="00D520D3" w:rsidRPr="00530F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2804" w:rsidRPr="00530FF1" w14:paraId="07775578" w14:textId="77777777" w:rsidTr="00EA5703">
        <w:tc>
          <w:tcPr>
            <w:tcW w:w="2269" w:type="dxa"/>
            <w:shd w:val="clear" w:color="auto" w:fill="auto"/>
          </w:tcPr>
          <w:p w14:paraId="1C4E8A71" w14:textId="77777777" w:rsidR="00CA2804" w:rsidRPr="00530FF1" w:rsidRDefault="00CA2804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21CB0C" w14:textId="77777777" w:rsidR="00CA2804" w:rsidRPr="00530FF1" w:rsidRDefault="00CA2804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48/2024</w:t>
            </w:r>
          </w:p>
        </w:tc>
      </w:tr>
    </w:tbl>
    <w:p w14:paraId="0816825D" w14:textId="77777777" w:rsidR="00DC652A" w:rsidRPr="00530FF1" w:rsidRDefault="00CA280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30FF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293CBE0" w14:textId="77777777" w:rsidR="00DC652A" w:rsidRPr="00530F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30F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B014304" w14:textId="77777777" w:rsidR="0071340C" w:rsidRPr="00530F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30FF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30FF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30FF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A74C6D8" w14:textId="77777777" w:rsidR="0071340C" w:rsidRPr="00530FF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CFD36DE" w14:textId="77777777" w:rsidR="0071340C" w:rsidRPr="00530FF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92EB9CB" w14:textId="77777777" w:rsidR="0071340C" w:rsidRPr="00530F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30F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09A5DBE" w14:textId="77777777" w:rsidR="0071340C" w:rsidRPr="00530F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30FF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30FF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30FF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D0AEFF4" w14:textId="77777777" w:rsidR="0071340C" w:rsidRPr="00530F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7A44ABE" w14:textId="77777777" w:rsidR="0071340C" w:rsidRPr="00530F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4D43DEE" w14:textId="77777777" w:rsidR="00DC652A" w:rsidRPr="00530F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30F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30F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30FF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D58A44E" w14:textId="77777777" w:rsidR="00DC652A" w:rsidRPr="00530F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30FF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30FF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CA4442A" w14:textId="77777777" w:rsidR="0093388F" w:rsidRPr="00530F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30F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4D7D49A" w14:textId="77777777" w:rsidR="0093388F" w:rsidRPr="00530F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703ED83" w14:textId="77777777" w:rsidR="0093388F" w:rsidRPr="00530F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30F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CBBA510" w14:textId="77777777" w:rsidR="00CB29AC" w:rsidRPr="00530FF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5B834FF" w14:textId="77777777" w:rsidR="00CB29AC" w:rsidRPr="00530F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30F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6D600EA" w14:textId="77777777" w:rsidR="00830970" w:rsidRPr="00530F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30F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30FF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AEDE899" w14:textId="77777777" w:rsidR="00E27ABB" w:rsidRPr="00530FF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30F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30FF1" w14:paraId="4C972483" w14:textId="77777777" w:rsidTr="00467CA2">
        <w:tc>
          <w:tcPr>
            <w:tcW w:w="2660" w:type="dxa"/>
            <w:shd w:val="clear" w:color="auto" w:fill="auto"/>
          </w:tcPr>
          <w:p w14:paraId="24011C63" w14:textId="77777777" w:rsidR="00D520D3" w:rsidRPr="00530F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AABD88" w14:textId="77777777" w:rsidR="00D520D3" w:rsidRPr="00530F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35F3C2" w14:textId="77777777" w:rsidR="00D520D3" w:rsidRPr="00530FF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D51BC9" w14:textId="77777777" w:rsidR="00D520D3" w:rsidRPr="00530F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97E4B5" w14:textId="77777777" w:rsidR="00D520D3" w:rsidRPr="00530F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2DC2CD" w14:textId="77777777" w:rsidR="00D520D3" w:rsidRPr="00530FF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0F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A2804" w:rsidRPr="00530F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30F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30F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30F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D60A0F6" w14:textId="77777777" w:rsidR="00E27ABB" w:rsidRPr="00530FF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30FF1" w:rsidSect="00532C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F9131" w14:textId="77777777" w:rsidR="00532C29" w:rsidRDefault="00532C29" w:rsidP="00025386">
      <w:pPr>
        <w:spacing w:after="0" w:line="240" w:lineRule="auto"/>
      </w:pPr>
      <w:r>
        <w:separator/>
      </w:r>
    </w:p>
  </w:endnote>
  <w:endnote w:type="continuationSeparator" w:id="0">
    <w:p w14:paraId="7F36A593" w14:textId="77777777" w:rsidR="00532C29" w:rsidRDefault="00532C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2D160" w14:textId="77777777" w:rsidR="00CA2804" w:rsidRDefault="00CA28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CCAE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B22259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C1D73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56B23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A2E19" w14:textId="77777777" w:rsidR="00CA2804" w:rsidRDefault="00CA28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AEE00" w14:textId="77777777" w:rsidR="00532C29" w:rsidRDefault="00532C29" w:rsidP="00025386">
      <w:pPr>
        <w:spacing w:after="0" w:line="240" w:lineRule="auto"/>
      </w:pPr>
      <w:r>
        <w:separator/>
      </w:r>
    </w:p>
  </w:footnote>
  <w:footnote w:type="continuationSeparator" w:id="0">
    <w:p w14:paraId="183E2594" w14:textId="77777777" w:rsidR="00532C29" w:rsidRDefault="00532C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16981" w14:textId="77777777" w:rsidR="00CA2804" w:rsidRDefault="00CA2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757C1" w14:textId="77777777" w:rsidR="00CA2804" w:rsidRDefault="00CA2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EEA59" w14:textId="77777777" w:rsidR="00CA2804" w:rsidRDefault="00CA28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99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C2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30FF1"/>
    <w:rsid w:val="00532C29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280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33AEA"/>
  <w15:chartTrackingRefBased/>
  <w15:docId w15:val="{A0A1A419-86B7-4F81-9416-0FFF61DB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2024-04-17T06:27:00Z</cp:lastPrinted>
  <dcterms:created xsi:type="dcterms:W3CDTF">2024-04-17T06:26:00Z</dcterms:created>
  <dcterms:modified xsi:type="dcterms:W3CDTF">2024-04-17T06:27:00Z</dcterms:modified>
</cp:coreProperties>
</file>