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CBE66" w14:textId="77777777" w:rsidR="00D62E6E" w:rsidRPr="004C6D5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C6D5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D6D7D" w:rsidRPr="004C6D50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4C6D5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C6D50" w14:paraId="32DE9DD6" w14:textId="77777777" w:rsidTr="00D62E6E">
        <w:tc>
          <w:tcPr>
            <w:tcW w:w="2800" w:type="dxa"/>
            <w:shd w:val="clear" w:color="auto" w:fill="auto"/>
          </w:tcPr>
          <w:p w14:paraId="37D102C2" w14:textId="77777777" w:rsidR="00D62E6E" w:rsidRPr="004C6D5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C6D5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C6D5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638CB0" w14:textId="77777777" w:rsidR="00D62E6E" w:rsidRPr="004C6D5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E192F54" w14:textId="77777777" w:rsidR="00D62E6E" w:rsidRPr="004C6D5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3978DE" w14:textId="77777777" w:rsidR="00D62E6E" w:rsidRPr="004C6D5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C6D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C6D5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C6D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C6D50" w14:paraId="3E18B682" w14:textId="77777777" w:rsidTr="00D62E6E">
        <w:tc>
          <w:tcPr>
            <w:tcW w:w="2800" w:type="dxa"/>
            <w:shd w:val="clear" w:color="auto" w:fill="auto"/>
          </w:tcPr>
          <w:p w14:paraId="2159F5A2" w14:textId="77777777" w:rsidR="00D62E6E" w:rsidRPr="004C6D5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C6D5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33107FE" w14:textId="77777777" w:rsidR="00D62E6E" w:rsidRPr="004C6D5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0C6154" w14:textId="77777777" w:rsidR="00D62E6E" w:rsidRPr="004C6D5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FECD5A" w14:textId="77777777" w:rsidR="00D62E6E" w:rsidRPr="004C6D5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C6D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C6D5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C6D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51E77A3" w14:textId="77777777" w:rsidR="00BC121E" w:rsidRPr="004C6D5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6D7D" w:rsidRPr="004C6D50" w14:paraId="4DF8E909" w14:textId="77777777" w:rsidTr="00EA570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E07CF6" w14:textId="77777777" w:rsidR="009D6D7D" w:rsidRPr="004C6D50" w:rsidRDefault="009D6D7D" w:rsidP="00EA570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B26AD8E" w14:textId="77777777" w:rsidR="009D6D7D" w:rsidRPr="004C6D50" w:rsidRDefault="009D6D7D" w:rsidP="00EA570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C6D5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4C6D5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C6D50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4C6D5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4C6D5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C6D5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35DCDF4D" w14:textId="77777777" w:rsidR="009D6D7D" w:rsidRPr="004C6D50" w:rsidRDefault="009D6D7D" w:rsidP="00EA570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56F6815" w14:textId="77777777" w:rsidR="009D6D7D" w:rsidRPr="004C6D50" w:rsidRDefault="009D6D7D" w:rsidP="00EA570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110DE67" w14:textId="77777777" w:rsidR="00BC121E" w:rsidRPr="004C6D50" w:rsidRDefault="009D6D7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6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C6D5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C6D5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C6D50" w14:paraId="6875A52D" w14:textId="77777777" w:rsidTr="00D62E6E">
        <w:tc>
          <w:tcPr>
            <w:tcW w:w="2269" w:type="dxa"/>
            <w:shd w:val="clear" w:color="auto" w:fill="auto"/>
          </w:tcPr>
          <w:p w14:paraId="5F30F0FB" w14:textId="77777777" w:rsidR="00D62E6E" w:rsidRPr="004C6D5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99A5AC" w14:textId="77777777" w:rsidR="00D62E6E" w:rsidRPr="004C6D50" w:rsidRDefault="009D6D7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mięsa, wędlin i drobiu</w:t>
            </w:r>
            <w:r w:rsidR="00D62E6E" w:rsidRPr="004C6D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6D7D" w:rsidRPr="004C6D50" w14:paraId="4F69EFF4" w14:textId="77777777" w:rsidTr="00EA5703">
        <w:tc>
          <w:tcPr>
            <w:tcW w:w="2269" w:type="dxa"/>
            <w:shd w:val="clear" w:color="auto" w:fill="auto"/>
          </w:tcPr>
          <w:p w14:paraId="044EAC8F" w14:textId="77777777" w:rsidR="009D6D7D" w:rsidRPr="004C6D50" w:rsidRDefault="009D6D7D" w:rsidP="00EA57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3E8B11" w14:textId="77777777" w:rsidR="009D6D7D" w:rsidRPr="004C6D50" w:rsidRDefault="009D6D7D" w:rsidP="00EA57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48/2024</w:t>
            </w:r>
          </w:p>
        </w:tc>
      </w:tr>
    </w:tbl>
    <w:p w14:paraId="2E27493F" w14:textId="77777777" w:rsidR="00BC121E" w:rsidRPr="004C6D50" w:rsidRDefault="009D6D7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C6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C6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C6D5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C6D5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C6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C6D5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431B50D" w14:textId="77777777" w:rsidR="00BC121E" w:rsidRPr="004C6D5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C6D5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7BCF4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C6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C6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C6D5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C6D5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C6D5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C6D5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1FB9248" w14:textId="77777777" w:rsidR="00BC121E" w:rsidRPr="004C6D5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6D5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7060C37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C6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C6D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C6D5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C6D5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4C6D5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B27B6D6" w14:textId="77777777" w:rsidR="00BF69A4" w:rsidRPr="004C6D5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6D5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C6D50" w14:paraId="3B8A8AA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E1220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1C0F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33B65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C6D50" w14:paraId="27EF935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4FC8F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CB05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6D2F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C6D50" w14:paraId="2073DC4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66B2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7855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1B2A" w14:textId="77777777" w:rsidR="00BC121E" w:rsidRPr="004C6D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7D61DE2" w14:textId="77777777" w:rsidR="00BC121E" w:rsidRPr="004C6D5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C6D5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C452046" w14:textId="77777777" w:rsidR="00BC121E" w:rsidRPr="004C6D5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C6D5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2F3E79C" w14:textId="77777777" w:rsidR="00067B62" w:rsidRPr="004C6D5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C6D5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C6D5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C6D5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2091EC4" w14:textId="77777777" w:rsidR="00067B62" w:rsidRPr="004C6D5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C6D50" w14:paraId="6040E325" w14:textId="77777777" w:rsidTr="00620E37">
        <w:tc>
          <w:tcPr>
            <w:tcW w:w="2660" w:type="dxa"/>
            <w:shd w:val="clear" w:color="auto" w:fill="auto"/>
          </w:tcPr>
          <w:p w14:paraId="62EE2FE6" w14:textId="77777777" w:rsidR="00BC121E" w:rsidRPr="004C6D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6B07D91" w14:textId="77777777" w:rsidR="00BC121E" w:rsidRPr="004C6D5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BCE1CEA" w14:textId="77777777" w:rsidR="00BC121E" w:rsidRPr="004C6D5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C6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C6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D37EC70" w14:textId="77777777" w:rsidR="00BC121E" w:rsidRPr="004C6D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5765DB3" w14:textId="77777777" w:rsidR="00BC121E" w:rsidRPr="004C6D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F59423" w14:textId="77777777" w:rsidR="00BC121E" w:rsidRPr="004C6D5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C6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C6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C6D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456F9E1" w14:textId="77777777" w:rsidR="00106AC7" w:rsidRPr="004C6D50" w:rsidRDefault="00106AC7" w:rsidP="00BC121E">
      <w:pPr>
        <w:rPr>
          <w:rFonts w:ascii="Arial Narrow" w:hAnsi="Arial Narrow"/>
        </w:rPr>
      </w:pPr>
    </w:p>
    <w:sectPr w:rsidR="00106AC7" w:rsidRPr="004C6D50" w:rsidSect="00D079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36465" w14:textId="77777777" w:rsidR="00D079F9" w:rsidRDefault="00D079F9">
      <w:r>
        <w:separator/>
      </w:r>
    </w:p>
  </w:endnote>
  <w:endnote w:type="continuationSeparator" w:id="0">
    <w:p w14:paraId="7DDC77D7" w14:textId="77777777" w:rsidR="00D079F9" w:rsidRDefault="00D0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0FF4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9F2F6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CA6E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9CAB9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544E95F">
        <v:line id="_x0000_s1025" style="position:absolute;left:0;text-align:left;z-index:251657728" from="-3.85pt,8.7pt" to="455.15pt,8.7pt"/>
      </w:pict>
    </w:r>
  </w:p>
  <w:p w14:paraId="206E888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C13A9" w14:textId="77777777" w:rsidR="009D6D7D" w:rsidRDefault="009D6D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CDD69" w14:textId="77777777" w:rsidR="00D079F9" w:rsidRDefault="00D079F9">
      <w:r>
        <w:separator/>
      </w:r>
    </w:p>
  </w:footnote>
  <w:footnote w:type="continuationSeparator" w:id="0">
    <w:p w14:paraId="4EBCF8C7" w14:textId="77777777" w:rsidR="00D079F9" w:rsidRDefault="00D07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C3B9B" w14:textId="77777777" w:rsidR="009D6D7D" w:rsidRDefault="009D6D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92AF9" w14:textId="77777777" w:rsidR="009D6D7D" w:rsidRDefault="009D6D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28646" w14:textId="77777777" w:rsidR="009D6D7D" w:rsidRDefault="009D6D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29902505">
    <w:abstractNumId w:val="13"/>
  </w:num>
  <w:num w:numId="2" w16cid:durableId="1269891605">
    <w:abstractNumId w:val="0"/>
  </w:num>
  <w:num w:numId="3" w16cid:durableId="541330300">
    <w:abstractNumId w:val="11"/>
  </w:num>
  <w:num w:numId="4" w16cid:durableId="1213807903">
    <w:abstractNumId w:val="8"/>
  </w:num>
  <w:num w:numId="5" w16cid:durableId="2118325056">
    <w:abstractNumId w:val="7"/>
  </w:num>
  <w:num w:numId="6" w16cid:durableId="702249560">
    <w:abstractNumId w:val="1"/>
  </w:num>
  <w:num w:numId="7" w16cid:durableId="1620721570">
    <w:abstractNumId w:val="6"/>
  </w:num>
  <w:num w:numId="8" w16cid:durableId="2108309167">
    <w:abstractNumId w:val="3"/>
  </w:num>
  <w:num w:numId="9" w16cid:durableId="2087414255">
    <w:abstractNumId w:val="2"/>
  </w:num>
  <w:num w:numId="10" w16cid:durableId="1356075220">
    <w:abstractNumId w:val="5"/>
  </w:num>
  <w:num w:numId="11" w16cid:durableId="898786824">
    <w:abstractNumId w:val="10"/>
  </w:num>
  <w:num w:numId="12" w16cid:durableId="420688492">
    <w:abstractNumId w:val="4"/>
  </w:num>
  <w:num w:numId="13" w16cid:durableId="655695107">
    <w:abstractNumId w:val="9"/>
  </w:num>
  <w:num w:numId="14" w16cid:durableId="9032175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9F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C6D50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6D7D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79F9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105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FA674"/>
  <w15:chartTrackingRefBased/>
  <w15:docId w15:val="{3D1493C2-12E7-44D3-910C-466C9CB4B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2024-04-17T06:30:00Z</cp:lastPrinted>
  <dcterms:created xsi:type="dcterms:W3CDTF">2024-04-17T06:28:00Z</dcterms:created>
  <dcterms:modified xsi:type="dcterms:W3CDTF">2024-04-17T06:30:00Z</dcterms:modified>
</cp:coreProperties>
</file>