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DC05F" w14:textId="42C05F11" w:rsidR="00081D13" w:rsidRPr="00EB1F99" w:rsidRDefault="00224DE8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EB1F99">
        <w:rPr>
          <w:rFonts w:ascii="Arial Narrow" w:hAnsi="Arial Narrow" w:cs="Arial"/>
          <w:sz w:val="22"/>
          <w:szCs w:val="22"/>
        </w:rPr>
        <w:t>Bydgoszcz</w:t>
      </w:r>
      <w:r w:rsidR="00081D13" w:rsidRPr="00EB1F99">
        <w:rPr>
          <w:rFonts w:ascii="Arial Narrow" w:hAnsi="Arial Narrow" w:cs="Arial"/>
          <w:sz w:val="22"/>
          <w:szCs w:val="22"/>
        </w:rPr>
        <w:t xml:space="preserve"> dnia: </w:t>
      </w:r>
      <w:r w:rsidRPr="00EB1F99">
        <w:rPr>
          <w:rFonts w:ascii="Arial Narrow" w:hAnsi="Arial Narrow" w:cs="Arial"/>
          <w:sz w:val="22"/>
          <w:szCs w:val="22"/>
        </w:rPr>
        <w:t>2024-04-1</w:t>
      </w:r>
      <w:r w:rsidR="00EB1F99">
        <w:rPr>
          <w:rFonts w:ascii="Arial Narrow" w:hAnsi="Arial Narrow" w:cs="Arial"/>
          <w:sz w:val="22"/>
          <w:szCs w:val="22"/>
        </w:rPr>
        <w:t>8</w:t>
      </w:r>
    </w:p>
    <w:p w14:paraId="59A9D42D" w14:textId="3F048CB5" w:rsidR="00081D13" w:rsidRPr="00EB1F99" w:rsidRDefault="00224DE8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EB1F9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33DB01E" w14:textId="33AFA2B3" w:rsidR="00081D13" w:rsidRPr="00EB1F99" w:rsidRDefault="00224DE8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EB1F99">
        <w:rPr>
          <w:rFonts w:ascii="Arial Narrow" w:hAnsi="Arial Narrow" w:cs="Arial"/>
          <w:sz w:val="22"/>
          <w:szCs w:val="22"/>
        </w:rPr>
        <w:t>Powstańców Warszawy</w:t>
      </w:r>
      <w:r w:rsidR="00081D13" w:rsidRPr="00EB1F99">
        <w:rPr>
          <w:rFonts w:ascii="Arial Narrow" w:hAnsi="Arial Narrow" w:cs="Arial"/>
          <w:sz w:val="22"/>
          <w:szCs w:val="22"/>
        </w:rPr>
        <w:t xml:space="preserve"> </w:t>
      </w:r>
      <w:r w:rsidRPr="00EB1F99">
        <w:rPr>
          <w:rFonts w:ascii="Arial Narrow" w:hAnsi="Arial Narrow" w:cs="Arial"/>
          <w:sz w:val="22"/>
          <w:szCs w:val="22"/>
        </w:rPr>
        <w:t>5</w:t>
      </w:r>
    </w:p>
    <w:p w14:paraId="509A4CB5" w14:textId="6E4D2EB5" w:rsidR="00081D13" w:rsidRPr="00EB1F99" w:rsidRDefault="00224DE8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EB1F99">
        <w:rPr>
          <w:rFonts w:ascii="Arial Narrow" w:hAnsi="Arial Narrow" w:cs="Arial"/>
          <w:sz w:val="22"/>
          <w:szCs w:val="22"/>
        </w:rPr>
        <w:t>85-681</w:t>
      </w:r>
      <w:r w:rsidR="00081D13" w:rsidRPr="00EB1F99">
        <w:rPr>
          <w:rFonts w:ascii="Arial Narrow" w:hAnsi="Arial Narrow" w:cs="Arial"/>
          <w:sz w:val="22"/>
          <w:szCs w:val="22"/>
        </w:rPr>
        <w:t xml:space="preserve"> </w:t>
      </w:r>
      <w:r w:rsidRPr="00EB1F99">
        <w:rPr>
          <w:rFonts w:ascii="Arial Narrow" w:hAnsi="Arial Narrow" w:cs="Arial"/>
          <w:sz w:val="22"/>
          <w:szCs w:val="22"/>
        </w:rPr>
        <w:t>Bydgoszcz</w:t>
      </w:r>
    </w:p>
    <w:p w14:paraId="4A7DA57A" w14:textId="77777777" w:rsidR="00081D13" w:rsidRPr="00EB1F99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EB1F9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1421E79" w14:textId="77777777" w:rsidR="00081D13" w:rsidRPr="00EB1F99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EB1F99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EB1F99" w14:paraId="477A7AE4" w14:textId="77777777" w:rsidTr="00C13EA9">
        <w:tc>
          <w:tcPr>
            <w:tcW w:w="10065" w:type="dxa"/>
            <w:shd w:val="clear" w:color="auto" w:fill="F2F2F2"/>
            <w:hideMark/>
          </w:tcPr>
          <w:p w14:paraId="0EFA528F" w14:textId="37CE6444" w:rsidR="00081D13" w:rsidRPr="00EB1F99" w:rsidRDefault="00EB1F99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343DF205" w14:textId="77777777" w:rsidR="00081D13" w:rsidRPr="00EB1F99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EB1F9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40C944D6" w14:textId="77777777" w:rsidR="00081D13" w:rsidRPr="00EB1F99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04628E94" w14:textId="77777777" w:rsidR="00081D13" w:rsidRPr="00EB1F99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1F9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B1F9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B1F9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EB1F99" w14:paraId="0FEAA37C" w14:textId="77777777" w:rsidTr="00081D13">
        <w:tc>
          <w:tcPr>
            <w:tcW w:w="2269" w:type="dxa"/>
            <w:shd w:val="clear" w:color="auto" w:fill="auto"/>
          </w:tcPr>
          <w:p w14:paraId="54046628" w14:textId="77777777" w:rsidR="00081D13" w:rsidRPr="00EB1F99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7CFF4AE" w14:textId="556F43DB" w:rsidR="00081D13" w:rsidRPr="00EB1F99" w:rsidRDefault="00224DE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b/>
                <w:sz w:val="22"/>
                <w:szCs w:val="22"/>
              </w:rPr>
              <w:t>Dostawa aparatów do znieczuleń - 3 komplety</w:t>
            </w:r>
          </w:p>
        </w:tc>
      </w:tr>
      <w:tr w:rsidR="00224DE8" w:rsidRPr="00EB1F99" w14:paraId="6E1095FE" w14:textId="77777777" w:rsidTr="00652AA0">
        <w:tc>
          <w:tcPr>
            <w:tcW w:w="2269" w:type="dxa"/>
            <w:shd w:val="clear" w:color="auto" w:fill="auto"/>
          </w:tcPr>
          <w:p w14:paraId="47523A5E" w14:textId="77777777" w:rsidR="00224DE8" w:rsidRPr="00EB1F99" w:rsidRDefault="00224DE8" w:rsidP="00652A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896037D" w14:textId="642631AB" w:rsidR="00224DE8" w:rsidRPr="00EB1F99" w:rsidRDefault="00224DE8" w:rsidP="00652A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b/>
                <w:sz w:val="22"/>
                <w:szCs w:val="22"/>
              </w:rPr>
              <w:t>17/2024</w:t>
            </w:r>
          </w:p>
        </w:tc>
      </w:tr>
    </w:tbl>
    <w:p w14:paraId="3DDFEA3C" w14:textId="77777777" w:rsidR="00081D13" w:rsidRPr="00EB1F99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5229D4C4" w14:textId="5AB2BB0B" w:rsidR="00081D13" w:rsidRPr="00EB1F99" w:rsidRDefault="00C65E53" w:rsidP="00EB1F99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EB1F99">
        <w:rPr>
          <w:rFonts w:ascii="Arial Narrow" w:hAnsi="Arial Narrow" w:cs="Arial"/>
          <w:sz w:val="22"/>
          <w:szCs w:val="22"/>
        </w:rPr>
        <w:t xml:space="preserve">Zamawiający, </w:t>
      </w:r>
      <w:r w:rsidR="00224DE8" w:rsidRPr="00EB1F99">
        <w:rPr>
          <w:rFonts w:ascii="Arial Narrow" w:hAnsi="Arial Narrow" w:cs="Arial"/>
          <w:b/>
          <w:sz w:val="22"/>
          <w:szCs w:val="22"/>
        </w:rPr>
        <w:t>10WSzKzP SPZOZ</w:t>
      </w:r>
      <w:r w:rsidRPr="00EB1F99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EB1F99">
        <w:rPr>
          <w:rFonts w:ascii="Arial Narrow" w:hAnsi="Arial Narrow" w:cs="Arial"/>
          <w:sz w:val="22"/>
          <w:szCs w:val="22"/>
        </w:rPr>
        <w:t xml:space="preserve">ust. 1 pkt. 1 i </w:t>
      </w:r>
      <w:r w:rsidRPr="00EB1F99">
        <w:rPr>
          <w:rFonts w:ascii="Arial Narrow" w:hAnsi="Arial Narrow" w:cs="Arial"/>
          <w:sz w:val="22"/>
          <w:szCs w:val="22"/>
        </w:rPr>
        <w:t xml:space="preserve">ust. </w:t>
      </w:r>
      <w:r w:rsidR="00A17CDB" w:rsidRPr="00EB1F99">
        <w:rPr>
          <w:rFonts w:ascii="Arial Narrow" w:hAnsi="Arial Narrow" w:cs="Arial"/>
          <w:sz w:val="22"/>
          <w:szCs w:val="22"/>
        </w:rPr>
        <w:t>2</w:t>
      </w:r>
      <w:r w:rsidRPr="00EB1F99">
        <w:rPr>
          <w:rFonts w:ascii="Arial Narrow" w:hAnsi="Arial Narrow" w:cs="Arial"/>
          <w:sz w:val="22"/>
          <w:szCs w:val="22"/>
        </w:rPr>
        <w:t xml:space="preserve"> </w:t>
      </w:r>
      <w:r w:rsidR="00081D13" w:rsidRPr="00EB1F99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224DE8" w:rsidRPr="00EB1F99">
        <w:rPr>
          <w:rFonts w:ascii="Arial Narrow" w:hAnsi="Arial Narrow" w:cs="Arial"/>
          <w:sz w:val="22"/>
          <w:szCs w:val="22"/>
        </w:rPr>
        <w:t>(</w:t>
      </w:r>
      <w:proofErr w:type="spellStart"/>
      <w:r w:rsidR="00224DE8" w:rsidRPr="00EB1F99">
        <w:rPr>
          <w:rFonts w:ascii="Arial Narrow" w:hAnsi="Arial Narrow" w:cs="Arial"/>
          <w:sz w:val="22"/>
          <w:szCs w:val="22"/>
        </w:rPr>
        <w:t>t.j</w:t>
      </w:r>
      <w:proofErr w:type="spellEnd"/>
      <w:r w:rsidR="00224DE8" w:rsidRPr="00EB1F99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EB1F99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EB1F99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24DE8" w:rsidRPr="00EB1F99" w14:paraId="5F0D6CC6" w14:textId="77777777" w:rsidTr="00652AA0">
        <w:trPr>
          <w:cantSplit/>
        </w:trPr>
        <w:tc>
          <w:tcPr>
            <w:tcW w:w="10080" w:type="dxa"/>
          </w:tcPr>
          <w:p w14:paraId="29D43C4B" w14:textId="77777777" w:rsidR="00224DE8" w:rsidRPr="00EB1F99" w:rsidRDefault="00224DE8" w:rsidP="00EB1F99">
            <w:pPr>
              <w:spacing w:before="80" w:line="276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b/>
                <w:sz w:val="22"/>
                <w:szCs w:val="22"/>
              </w:rPr>
              <w:t>GE Medical Systems Polska Sp. z o.o.</w:t>
            </w:r>
          </w:p>
          <w:p w14:paraId="4E19E1F6" w14:textId="77777777" w:rsidR="00224DE8" w:rsidRPr="00EB1F99" w:rsidRDefault="00224DE8" w:rsidP="00EB1F99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bCs/>
                <w:sz w:val="22"/>
                <w:szCs w:val="22"/>
              </w:rPr>
              <w:t xml:space="preserve">Wołoska 9 </w:t>
            </w:r>
          </w:p>
          <w:p w14:paraId="51FE769A" w14:textId="77777777" w:rsidR="00224DE8" w:rsidRPr="00EB1F99" w:rsidRDefault="00224DE8" w:rsidP="00EB1F99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bCs/>
                <w:sz w:val="22"/>
                <w:szCs w:val="22"/>
              </w:rPr>
              <w:t>02-583 Warszawa</w:t>
            </w:r>
          </w:p>
          <w:p w14:paraId="2A18E2CA" w14:textId="77777777" w:rsidR="00224DE8" w:rsidRPr="00EB1F99" w:rsidRDefault="00224DE8" w:rsidP="00EB1F99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EB1F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EB1F99">
              <w:rPr>
                <w:rFonts w:ascii="Arial Narrow" w:hAnsi="Arial Narrow" w:cs="Arial"/>
                <w:b/>
                <w:sz w:val="22"/>
                <w:szCs w:val="22"/>
              </w:rPr>
              <w:t>598 806.01 zł brutto</w:t>
            </w:r>
            <w:r w:rsidRPr="00EB1F9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7C127FE" w14:textId="77777777" w:rsidR="00224DE8" w:rsidRPr="00EB1F99" w:rsidRDefault="00224DE8" w:rsidP="00EB1F99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6827EF1F" w14:textId="77777777" w:rsidR="00224DE8" w:rsidRPr="00EB1F99" w:rsidRDefault="00224DE8" w:rsidP="00EB1F99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EB1F99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EB1F99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2112D314" w14:textId="77777777" w:rsidR="00081D13" w:rsidRPr="00EB1F99" w:rsidRDefault="00224DE8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EB1F99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 </w:t>
      </w:r>
      <w:r w:rsidR="00081D13" w:rsidRPr="00EB1F99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="00081D13" w:rsidRPr="00EB1F99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851"/>
        <w:gridCol w:w="1134"/>
        <w:gridCol w:w="1275"/>
        <w:gridCol w:w="993"/>
        <w:gridCol w:w="1701"/>
      </w:tblGrid>
      <w:tr w:rsidR="00EB1F99" w:rsidRPr="00EB1F99" w14:paraId="56E06BB0" w14:textId="77777777" w:rsidTr="00EB1F99">
        <w:trPr>
          <w:trHeight w:val="510"/>
        </w:trPr>
        <w:tc>
          <w:tcPr>
            <w:tcW w:w="709" w:type="dxa"/>
            <w:shd w:val="clear" w:color="auto" w:fill="F2F2F2"/>
            <w:vAlign w:val="center"/>
          </w:tcPr>
          <w:p w14:paraId="6A38765D" w14:textId="77777777" w:rsidR="00EB1F99" w:rsidRPr="00EB1F99" w:rsidRDefault="00EB1F99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EB1F99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1321AE4C" w14:textId="77777777" w:rsidR="00EB1F99" w:rsidRPr="00EB1F99" w:rsidRDefault="00EB1F99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0E284B4A" w14:textId="47A302E9" w:rsidR="00EB1F99" w:rsidRPr="00EB1F99" w:rsidRDefault="00EB1F99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ADD19C5" w14:textId="29BD1910" w:rsidR="00EB1F99" w:rsidRPr="00EB1F99" w:rsidRDefault="00EB1F99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bCs/>
                <w:sz w:val="22"/>
                <w:szCs w:val="22"/>
              </w:rPr>
              <w:t>Ocena techniczna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4F3263C5" w14:textId="390332D8" w:rsidR="00EB1F99" w:rsidRPr="00EB1F99" w:rsidRDefault="00EB1F99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bCs/>
                <w:sz w:val="22"/>
                <w:szCs w:val="22"/>
              </w:rPr>
              <w:t>Okres gwarancji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5B2A6829" w14:textId="1C6AD795" w:rsidR="00EB1F99" w:rsidRPr="00EB1F99" w:rsidRDefault="00EB1F99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2A5349E" w14:textId="77777777" w:rsidR="00EB1F99" w:rsidRPr="00EB1F99" w:rsidRDefault="00EB1F99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1F99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EB1F99" w:rsidRPr="00EB1F99" w14:paraId="532737BD" w14:textId="77777777" w:rsidTr="00EB1F99">
        <w:tc>
          <w:tcPr>
            <w:tcW w:w="709" w:type="dxa"/>
            <w:vAlign w:val="center"/>
          </w:tcPr>
          <w:p w14:paraId="7A90140E" w14:textId="77777777" w:rsidR="00EB1F99" w:rsidRPr="00EB1F99" w:rsidRDefault="00EB1F99" w:rsidP="00652AA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EB1F99">
              <w:rPr>
                <w:rFonts w:ascii="Arial Narrow" w:hAnsi="Arial Narrow" w:cs="Arial"/>
              </w:rPr>
              <w:t>1</w:t>
            </w:r>
          </w:p>
        </w:tc>
        <w:tc>
          <w:tcPr>
            <w:tcW w:w="3402" w:type="dxa"/>
            <w:vAlign w:val="center"/>
          </w:tcPr>
          <w:p w14:paraId="045E441E" w14:textId="77777777" w:rsidR="00EB1F99" w:rsidRPr="00EB1F99" w:rsidRDefault="00EB1F99" w:rsidP="00652AA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EB1F99">
              <w:rPr>
                <w:rFonts w:ascii="Arial Narrow" w:hAnsi="Arial Narrow" w:cs="Arial"/>
                <w:b/>
              </w:rPr>
              <w:t>GE Medical Systems Polska Sp. z o.o.</w:t>
            </w:r>
          </w:p>
          <w:p w14:paraId="2F67DD16" w14:textId="77777777" w:rsidR="00EB1F99" w:rsidRPr="00EB1F99" w:rsidRDefault="00EB1F99" w:rsidP="00652AA0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EB1F99">
              <w:rPr>
                <w:rFonts w:ascii="Arial Narrow" w:hAnsi="Arial Narrow" w:cs="Arial"/>
                <w:bCs/>
              </w:rPr>
              <w:t xml:space="preserve">Wołoska 9 </w:t>
            </w:r>
          </w:p>
          <w:p w14:paraId="3E995295" w14:textId="77777777" w:rsidR="00EB1F99" w:rsidRPr="00EB1F99" w:rsidRDefault="00EB1F99" w:rsidP="00652AA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EB1F99">
              <w:rPr>
                <w:rFonts w:ascii="Arial Narrow" w:hAnsi="Arial Narrow" w:cs="Arial"/>
                <w:bCs/>
              </w:rPr>
              <w:t>02-583 Warszawa</w:t>
            </w:r>
          </w:p>
        </w:tc>
        <w:tc>
          <w:tcPr>
            <w:tcW w:w="851" w:type="dxa"/>
            <w:vAlign w:val="center"/>
          </w:tcPr>
          <w:p w14:paraId="1B0203CF" w14:textId="77777777" w:rsidR="00EB1F99" w:rsidRPr="00EB1F99" w:rsidRDefault="00EB1F99" w:rsidP="00652AA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EB1F99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758E255" w14:textId="77777777" w:rsidR="00EB1F99" w:rsidRPr="00EB1F99" w:rsidRDefault="00EB1F99" w:rsidP="00652AA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EB1F99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14:paraId="67EFB151" w14:textId="77777777" w:rsidR="00EB1F99" w:rsidRPr="00EB1F99" w:rsidRDefault="00EB1F99" w:rsidP="00652AA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EB1F99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14:paraId="7172537A" w14:textId="77777777" w:rsidR="00EB1F99" w:rsidRPr="00EB1F99" w:rsidRDefault="00EB1F99" w:rsidP="00652AA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EB1F99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01F5F0E5" w14:textId="77777777" w:rsidR="00EB1F99" w:rsidRPr="00EB1F99" w:rsidRDefault="00EB1F99" w:rsidP="00652AA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EB1F99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5D5B32A7" w14:textId="77777777" w:rsidR="00F960D7" w:rsidRPr="00EB1F99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EB32B8E" w14:textId="274AB54C" w:rsidR="00B464D3" w:rsidRDefault="00EB1F99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B1F99">
        <w:rPr>
          <w:rFonts w:ascii="Arial Narrow" w:hAnsi="Arial Narrow" w:cs="Arial"/>
          <w:i/>
          <w:sz w:val="22"/>
          <w:szCs w:val="22"/>
        </w:rPr>
        <w:t>ZAMAWIAJĄCY</w:t>
      </w:r>
    </w:p>
    <w:p w14:paraId="2CD55CEB" w14:textId="77777777" w:rsidR="00EB1F99" w:rsidRDefault="00EB1F99" w:rsidP="00EB1F99">
      <w:pPr>
        <w:rPr>
          <w:rFonts w:ascii="Arial Narrow" w:hAnsi="Arial Narrow"/>
          <w:i/>
          <w:iCs/>
          <w:sz w:val="18"/>
          <w:szCs w:val="20"/>
        </w:rPr>
      </w:pPr>
      <w:bookmarkStart w:id="3" w:name="_Hlk150849539"/>
    </w:p>
    <w:p w14:paraId="2D70ABC6" w14:textId="7D47214C" w:rsidR="00EB1F99" w:rsidRPr="00681E50" w:rsidRDefault="00EB1F99" w:rsidP="00EB1F99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567A8EE3" w14:textId="77430059" w:rsidR="00EB1F99" w:rsidRPr="00681E50" w:rsidRDefault="00EB1F99" w:rsidP="00EB1F99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F4124F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10</w:t>
      </w:r>
    </w:p>
    <w:p w14:paraId="36C89101" w14:textId="77777777" w:rsidR="00EB1F99" w:rsidRPr="00681E50" w:rsidRDefault="00EB1F99" w:rsidP="00EB1F99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556EB852" w14:textId="029C66B0" w:rsidR="00EB1F99" w:rsidRPr="00EB1F99" w:rsidRDefault="00EB1F99" w:rsidP="00EB1F99">
      <w:pPr>
        <w:spacing w:after="480" w:line="360" w:lineRule="auto"/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bookmarkEnd w:id="3"/>
      <w:r>
        <w:rPr>
          <w:rFonts w:ascii="Arial Narrow" w:hAnsi="Arial Narrow"/>
          <w:i/>
          <w:iCs/>
          <w:sz w:val="18"/>
          <w:szCs w:val="20"/>
        </w:rPr>
        <w:t xml:space="preserve">: 18.04.2024 </w:t>
      </w:r>
      <w:r w:rsidR="00F4124F">
        <w:rPr>
          <w:rFonts w:ascii="Arial Narrow" w:hAnsi="Arial Narrow"/>
          <w:i/>
          <w:iCs/>
          <w:sz w:val="18"/>
          <w:szCs w:val="20"/>
        </w:rPr>
        <w:t>r</w:t>
      </w:r>
      <w:r>
        <w:rPr>
          <w:rFonts w:ascii="Arial Narrow" w:hAnsi="Arial Narrow"/>
          <w:i/>
          <w:iCs/>
          <w:sz w:val="18"/>
          <w:szCs w:val="20"/>
        </w:rPr>
        <w:t>.</w:t>
      </w:r>
    </w:p>
    <w:sectPr w:rsidR="00EB1F99" w:rsidRPr="00EB1F99" w:rsidSect="003D3C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CE223" w14:textId="77777777" w:rsidR="003D3C8E" w:rsidRDefault="003D3C8E">
      <w:r>
        <w:separator/>
      </w:r>
    </w:p>
  </w:endnote>
  <w:endnote w:type="continuationSeparator" w:id="0">
    <w:p w14:paraId="18FD2D5D" w14:textId="77777777" w:rsidR="003D3C8E" w:rsidRDefault="003D3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EE59F" w14:textId="77777777" w:rsidR="00224DE8" w:rsidRDefault="00224D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13A431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78EA83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D06B6" w14:textId="77777777" w:rsidR="00224DE8" w:rsidRDefault="00224D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3624E9" w14:textId="77777777" w:rsidR="003D3C8E" w:rsidRDefault="003D3C8E">
      <w:r>
        <w:separator/>
      </w:r>
    </w:p>
  </w:footnote>
  <w:footnote w:type="continuationSeparator" w:id="0">
    <w:p w14:paraId="1BAB159D" w14:textId="77777777" w:rsidR="003D3C8E" w:rsidRDefault="003D3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BDDD0B" w14:textId="77777777" w:rsidR="00224DE8" w:rsidRDefault="00224D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343F8" w14:textId="77777777" w:rsidR="00224DE8" w:rsidRDefault="00224D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0A176" w14:textId="77777777" w:rsidR="00224DE8" w:rsidRDefault="00224D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3C8E"/>
    <w:rsid w:val="00005838"/>
    <w:rsid w:val="00022322"/>
    <w:rsid w:val="00042497"/>
    <w:rsid w:val="00081D13"/>
    <w:rsid w:val="000C1E6F"/>
    <w:rsid w:val="000E4E56"/>
    <w:rsid w:val="001A1468"/>
    <w:rsid w:val="001B7815"/>
    <w:rsid w:val="00224DE8"/>
    <w:rsid w:val="002B1E4F"/>
    <w:rsid w:val="002B6761"/>
    <w:rsid w:val="003445A0"/>
    <w:rsid w:val="003A0AFC"/>
    <w:rsid w:val="003D3C8E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1F99"/>
    <w:rsid w:val="00F33C66"/>
    <w:rsid w:val="00F4124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28A79A"/>
  <w15:chartTrackingRefBased/>
  <w15:docId w15:val="{BC72660E-0E3E-4007-8C7B-9B36312BE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219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2024-04-18T07:21:00Z</cp:lastPrinted>
  <dcterms:created xsi:type="dcterms:W3CDTF">2024-04-17T11:30:00Z</dcterms:created>
  <dcterms:modified xsi:type="dcterms:W3CDTF">2024-04-18T07:21:00Z</dcterms:modified>
</cp:coreProperties>
</file>