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EFD8F9" w14:textId="6B948FD9" w:rsidR="00081D13" w:rsidRPr="00750041" w:rsidRDefault="00874D14" w:rsidP="00081D13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750041">
        <w:rPr>
          <w:rFonts w:ascii="Arial Narrow" w:hAnsi="Arial Narrow" w:cs="Arial"/>
          <w:sz w:val="22"/>
          <w:szCs w:val="22"/>
        </w:rPr>
        <w:t>Bydgoszcz</w:t>
      </w:r>
      <w:r w:rsidR="00081D13" w:rsidRPr="00750041">
        <w:rPr>
          <w:rFonts w:ascii="Arial Narrow" w:hAnsi="Arial Narrow" w:cs="Arial"/>
          <w:sz w:val="22"/>
          <w:szCs w:val="22"/>
        </w:rPr>
        <w:t xml:space="preserve"> dnia: </w:t>
      </w:r>
      <w:r w:rsidRPr="00750041">
        <w:rPr>
          <w:rFonts w:ascii="Arial Narrow" w:hAnsi="Arial Narrow" w:cs="Arial"/>
          <w:sz w:val="22"/>
          <w:szCs w:val="22"/>
        </w:rPr>
        <w:t>2024-04-1</w:t>
      </w:r>
      <w:r w:rsidR="00750041">
        <w:rPr>
          <w:rFonts w:ascii="Arial Narrow" w:hAnsi="Arial Narrow" w:cs="Arial"/>
          <w:sz w:val="22"/>
          <w:szCs w:val="22"/>
        </w:rPr>
        <w:t>8</w:t>
      </w:r>
    </w:p>
    <w:p w14:paraId="416390D7" w14:textId="77777777" w:rsidR="00081D13" w:rsidRPr="00750041" w:rsidRDefault="00874D14" w:rsidP="00081D13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750041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23B84D6B" w14:textId="77777777" w:rsidR="00081D13" w:rsidRPr="00750041" w:rsidRDefault="00874D14" w:rsidP="00081D13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750041">
        <w:rPr>
          <w:rFonts w:ascii="Arial Narrow" w:hAnsi="Arial Narrow" w:cs="Arial"/>
          <w:sz w:val="22"/>
          <w:szCs w:val="22"/>
        </w:rPr>
        <w:t>Powstańców Warszawy</w:t>
      </w:r>
      <w:r w:rsidR="00081D13" w:rsidRPr="00750041">
        <w:rPr>
          <w:rFonts w:ascii="Arial Narrow" w:hAnsi="Arial Narrow" w:cs="Arial"/>
          <w:sz w:val="22"/>
          <w:szCs w:val="22"/>
        </w:rPr>
        <w:t xml:space="preserve"> </w:t>
      </w:r>
      <w:r w:rsidRPr="00750041">
        <w:rPr>
          <w:rFonts w:ascii="Arial Narrow" w:hAnsi="Arial Narrow" w:cs="Arial"/>
          <w:sz w:val="22"/>
          <w:szCs w:val="22"/>
        </w:rPr>
        <w:t>5</w:t>
      </w:r>
    </w:p>
    <w:p w14:paraId="707EB605" w14:textId="77777777" w:rsidR="00081D13" w:rsidRPr="00750041" w:rsidRDefault="00874D14" w:rsidP="00081D13">
      <w:pPr>
        <w:ind w:right="3969"/>
        <w:rPr>
          <w:rFonts w:ascii="Arial Narrow" w:hAnsi="Arial Narrow" w:cs="Arial"/>
          <w:sz w:val="22"/>
          <w:szCs w:val="22"/>
        </w:rPr>
      </w:pPr>
      <w:r w:rsidRPr="00750041">
        <w:rPr>
          <w:rFonts w:ascii="Arial Narrow" w:hAnsi="Arial Narrow" w:cs="Arial"/>
          <w:sz w:val="22"/>
          <w:szCs w:val="22"/>
        </w:rPr>
        <w:t>85-681</w:t>
      </w:r>
      <w:r w:rsidR="00081D13" w:rsidRPr="00750041">
        <w:rPr>
          <w:rFonts w:ascii="Arial Narrow" w:hAnsi="Arial Narrow" w:cs="Arial"/>
          <w:sz w:val="22"/>
          <w:szCs w:val="22"/>
        </w:rPr>
        <w:t xml:space="preserve"> </w:t>
      </w:r>
      <w:r w:rsidRPr="00750041">
        <w:rPr>
          <w:rFonts w:ascii="Arial Narrow" w:hAnsi="Arial Narrow" w:cs="Arial"/>
          <w:sz w:val="22"/>
          <w:szCs w:val="22"/>
        </w:rPr>
        <w:t>Bydgoszcz</w:t>
      </w:r>
    </w:p>
    <w:p w14:paraId="4819C7D7" w14:textId="77777777" w:rsidR="00081D13" w:rsidRPr="00750041" w:rsidRDefault="00081D13" w:rsidP="00081D13">
      <w:pPr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750041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20145DD9" w14:textId="77777777" w:rsidR="00081D13" w:rsidRPr="00750041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750041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48610009" w14:textId="77777777" w:rsidR="00081D13" w:rsidRPr="00750041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750041" w14:paraId="1923A6B3" w14:textId="77777777" w:rsidTr="00C13EA9">
        <w:tc>
          <w:tcPr>
            <w:tcW w:w="10065" w:type="dxa"/>
            <w:shd w:val="clear" w:color="auto" w:fill="F2F2F2"/>
            <w:hideMark/>
          </w:tcPr>
          <w:p w14:paraId="4C4B2792" w14:textId="6BFCFD35" w:rsidR="00081D13" w:rsidRPr="00750041" w:rsidRDefault="00750041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750041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</w:t>
            </w:r>
            <w:r w:rsidRPr="00750041">
              <w:rPr>
                <w:rFonts w:ascii="Arial Narrow" w:hAnsi="Arial Narrow"/>
                <w:b/>
                <w:spacing w:val="50"/>
                <w:kern w:val="28"/>
                <w:sz w:val="32"/>
                <w:szCs w:val="32"/>
              </w:rPr>
              <w:t>GŁOSZENIE</w:t>
            </w:r>
          </w:p>
          <w:p w14:paraId="7A39DEC2" w14:textId="77777777" w:rsidR="00081D13" w:rsidRPr="00750041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750041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07BEDC00" w14:textId="77777777" w:rsidR="00081D13" w:rsidRPr="00750041" w:rsidRDefault="00081D13" w:rsidP="00081D13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400A9D9A" w14:textId="77777777" w:rsidR="00081D13" w:rsidRPr="00750041" w:rsidRDefault="00081D13" w:rsidP="00750041">
      <w:pPr>
        <w:spacing w:after="120" w:line="276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750041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750041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750041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750041" w14:paraId="3A13D3EA" w14:textId="77777777" w:rsidTr="00081D13">
        <w:tc>
          <w:tcPr>
            <w:tcW w:w="2269" w:type="dxa"/>
            <w:shd w:val="clear" w:color="auto" w:fill="auto"/>
          </w:tcPr>
          <w:p w14:paraId="724D0039" w14:textId="77777777" w:rsidR="00081D13" w:rsidRPr="00750041" w:rsidRDefault="00081D13" w:rsidP="00750041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50041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0F0E7E66" w14:textId="77777777" w:rsidR="00081D13" w:rsidRPr="00750041" w:rsidRDefault="00874D14" w:rsidP="00750041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50041">
              <w:rPr>
                <w:rFonts w:ascii="Arial Narrow" w:hAnsi="Arial Narrow" w:cs="Arial"/>
                <w:b/>
                <w:sz w:val="22"/>
                <w:szCs w:val="22"/>
              </w:rPr>
              <w:t xml:space="preserve">Dostawa aparatu do </w:t>
            </w:r>
            <w:proofErr w:type="spellStart"/>
            <w:r w:rsidRPr="00750041">
              <w:rPr>
                <w:rFonts w:ascii="Arial Narrow" w:hAnsi="Arial Narrow" w:cs="Arial"/>
                <w:b/>
                <w:sz w:val="22"/>
                <w:szCs w:val="22"/>
              </w:rPr>
              <w:t>termolezji</w:t>
            </w:r>
            <w:proofErr w:type="spellEnd"/>
          </w:p>
        </w:tc>
      </w:tr>
      <w:tr w:rsidR="00874D14" w:rsidRPr="00750041" w14:paraId="1BCAF74D" w14:textId="77777777" w:rsidTr="00652AA0">
        <w:tc>
          <w:tcPr>
            <w:tcW w:w="2269" w:type="dxa"/>
            <w:shd w:val="clear" w:color="auto" w:fill="auto"/>
          </w:tcPr>
          <w:p w14:paraId="25B58F14" w14:textId="77777777" w:rsidR="00874D14" w:rsidRPr="00750041" w:rsidRDefault="00874D14" w:rsidP="00750041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50041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413EA84A" w14:textId="77777777" w:rsidR="00874D14" w:rsidRPr="00750041" w:rsidRDefault="00874D14" w:rsidP="00750041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50041">
              <w:rPr>
                <w:rFonts w:ascii="Arial Narrow" w:hAnsi="Arial Narrow" w:cs="Arial"/>
                <w:b/>
                <w:sz w:val="22"/>
                <w:szCs w:val="22"/>
              </w:rPr>
              <w:t>19/2024</w:t>
            </w:r>
          </w:p>
        </w:tc>
      </w:tr>
    </w:tbl>
    <w:p w14:paraId="547E0556" w14:textId="77777777" w:rsidR="00081D13" w:rsidRPr="00750041" w:rsidRDefault="00081D13" w:rsidP="00750041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019F8F36" w14:textId="77777777" w:rsidR="00081D13" w:rsidRPr="00750041" w:rsidRDefault="00C65E53" w:rsidP="00750041">
      <w:pPr>
        <w:pStyle w:val="Nagwek"/>
        <w:tabs>
          <w:tab w:val="clear" w:pos="4536"/>
          <w:tab w:val="clear" w:pos="9072"/>
        </w:tabs>
        <w:spacing w:after="120" w:line="276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750041">
        <w:rPr>
          <w:rFonts w:ascii="Arial Narrow" w:hAnsi="Arial Narrow" w:cs="Arial"/>
          <w:sz w:val="22"/>
          <w:szCs w:val="22"/>
        </w:rPr>
        <w:t xml:space="preserve">Zamawiający, </w:t>
      </w:r>
      <w:r w:rsidR="00874D14" w:rsidRPr="00750041">
        <w:rPr>
          <w:rFonts w:ascii="Arial Narrow" w:hAnsi="Arial Narrow" w:cs="Arial"/>
          <w:b/>
          <w:sz w:val="22"/>
          <w:szCs w:val="22"/>
        </w:rPr>
        <w:t>10WSzKzP SPZOZ</w:t>
      </w:r>
      <w:r w:rsidRPr="00750041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750041">
        <w:rPr>
          <w:rFonts w:ascii="Arial Narrow" w:hAnsi="Arial Narrow" w:cs="Arial"/>
          <w:sz w:val="22"/>
          <w:szCs w:val="22"/>
        </w:rPr>
        <w:t xml:space="preserve">ust. 1 pkt. 1 i </w:t>
      </w:r>
      <w:r w:rsidRPr="00750041">
        <w:rPr>
          <w:rFonts w:ascii="Arial Narrow" w:hAnsi="Arial Narrow" w:cs="Arial"/>
          <w:sz w:val="22"/>
          <w:szCs w:val="22"/>
        </w:rPr>
        <w:t xml:space="preserve">ust. </w:t>
      </w:r>
      <w:r w:rsidR="00A17CDB" w:rsidRPr="00750041">
        <w:rPr>
          <w:rFonts w:ascii="Arial Narrow" w:hAnsi="Arial Narrow" w:cs="Arial"/>
          <w:sz w:val="22"/>
          <w:szCs w:val="22"/>
        </w:rPr>
        <w:t>2</w:t>
      </w:r>
      <w:r w:rsidRPr="00750041">
        <w:rPr>
          <w:rFonts w:ascii="Arial Narrow" w:hAnsi="Arial Narrow" w:cs="Arial"/>
          <w:sz w:val="22"/>
          <w:szCs w:val="22"/>
        </w:rPr>
        <w:t xml:space="preserve"> </w:t>
      </w:r>
      <w:r w:rsidR="00081D13" w:rsidRPr="00750041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874D14" w:rsidRPr="00750041">
        <w:rPr>
          <w:rFonts w:ascii="Arial Narrow" w:hAnsi="Arial Narrow" w:cs="Arial"/>
          <w:sz w:val="22"/>
          <w:szCs w:val="22"/>
        </w:rPr>
        <w:t>(</w:t>
      </w:r>
      <w:proofErr w:type="spellStart"/>
      <w:r w:rsidR="00874D14" w:rsidRPr="00750041">
        <w:rPr>
          <w:rFonts w:ascii="Arial Narrow" w:hAnsi="Arial Narrow" w:cs="Arial"/>
          <w:sz w:val="22"/>
          <w:szCs w:val="22"/>
        </w:rPr>
        <w:t>t.j</w:t>
      </w:r>
      <w:proofErr w:type="spellEnd"/>
      <w:r w:rsidR="00874D14" w:rsidRPr="00750041">
        <w:rPr>
          <w:rFonts w:ascii="Arial Narrow" w:hAnsi="Arial Narrow" w:cs="Arial"/>
          <w:sz w:val="22"/>
          <w:szCs w:val="22"/>
        </w:rPr>
        <w:t>. Dz. U. z 2023r. poz. 1605)</w:t>
      </w:r>
      <w:r w:rsidR="00081D13" w:rsidRPr="00750041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750041">
        <w:rPr>
          <w:rFonts w:ascii="Arial Narrow" w:hAnsi="Arial Narrow" w:cs="Arial"/>
          <w:sz w:val="20"/>
          <w:szCs w:val="20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874D14" w:rsidRPr="00750041" w14:paraId="7C6B296E" w14:textId="77777777" w:rsidTr="00652AA0">
        <w:trPr>
          <w:cantSplit/>
        </w:trPr>
        <w:tc>
          <w:tcPr>
            <w:tcW w:w="10080" w:type="dxa"/>
          </w:tcPr>
          <w:p w14:paraId="6145AB5C" w14:textId="77777777" w:rsidR="00874D14" w:rsidRPr="00750041" w:rsidRDefault="00874D14" w:rsidP="00750041">
            <w:pPr>
              <w:spacing w:before="80" w:line="276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750041">
              <w:rPr>
                <w:rFonts w:ascii="Arial Narrow" w:hAnsi="Arial Narrow" w:cs="Arial"/>
                <w:b/>
                <w:sz w:val="22"/>
                <w:szCs w:val="22"/>
              </w:rPr>
              <w:t>Inomed</w:t>
            </w:r>
            <w:proofErr w:type="spellEnd"/>
            <w:r w:rsidRPr="00750041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z o.o.</w:t>
            </w:r>
          </w:p>
          <w:p w14:paraId="48CBD0B9" w14:textId="77777777" w:rsidR="00874D14" w:rsidRPr="00750041" w:rsidRDefault="00874D14" w:rsidP="00750041">
            <w:pPr>
              <w:spacing w:line="276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50041">
              <w:rPr>
                <w:rFonts w:ascii="Arial Narrow" w:hAnsi="Arial Narrow" w:cs="Arial"/>
                <w:bCs/>
                <w:sz w:val="22"/>
                <w:szCs w:val="22"/>
              </w:rPr>
              <w:t>Bursztynowa 4 /D1</w:t>
            </w:r>
          </w:p>
          <w:p w14:paraId="4E132884" w14:textId="77777777" w:rsidR="00874D14" w:rsidRPr="00750041" w:rsidRDefault="00874D14" w:rsidP="00750041">
            <w:pPr>
              <w:spacing w:line="276" w:lineRule="auto"/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50041">
              <w:rPr>
                <w:rFonts w:ascii="Arial Narrow" w:hAnsi="Arial Narrow" w:cs="Arial"/>
                <w:bCs/>
                <w:sz w:val="22"/>
                <w:szCs w:val="22"/>
              </w:rPr>
              <w:t>83-021 Rokitnica</w:t>
            </w:r>
          </w:p>
          <w:p w14:paraId="50062B97" w14:textId="77777777" w:rsidR="00874D14" w:rsidRPr="00750041" w:rsidRDefault="00874D14" w:rsidP="00750041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5004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75004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Pr="00750041">
              <w:rPr>
                <w:rFonts w:ascii="Arial Narrow" w:hAnsi="Arial Narrow" w:cs="Arial"/>
                <w:b/>
                <w:sz w:val="22"/>
                <w:szCs w:val="22"/>
              </w:rPr>
              <w:t>188 859.82 zł brutto</w:t>
            </w:r>
            <w:r w:rsidRPr="0075004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7C31F51" w14:textId="77777777" w:rsidR="00874D14" w:rsidRPr="00750041" w:rsidRDefault="00874D14" w:rsidP="00750041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</w:pPr>
            <w:r w:rsidRPr="0075004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Uzasadnienie wyboru:</w:t>
            </w:r>
          </w:p>
          <w:p w14:paraId="339529A3" w14:textId="77777777" w:rsidR="00874D14" w:rsidRPr="00750041" w:rsidRDefault="00874D14" w:rsidP="00750041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50041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750041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750041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36214B49" w14:textId="77777777" w:rsidR="00081D13" w:rsidRPr="00750041" w:rsidRDefault="00874D14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750041">
        <w:rPr>
          <w:rFonts w:ascii="Arial Narrow" w:hAnsi="Arial Narrow" w:cs="Arial"/>
          <w:b/>
          <w:bCs/>
          <w:color w:val="000000"/>
          <w:sz w:val="22"/>
          <w:szCs w:val="22"/>
        </w:rPr>
        <w:t xml:space="preserve"> </w:t>
      </w:r>
      <w:r w:rsidR="00081D13" w:rsidRPr="00750041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="00081D13" w:rsidRPr="00750041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1275"/>
        <w:gridCol w:w="1134"/>
        <w:gridCol w:w="1134"/>
        <w:gridCol w:w="993"/>
        <w:gridCol w:w="1134"/>
      </w:tblGrid>
      <w:tr w:rsidR="00081D13" w:rsidRPr="00750041" w14:paraId="78F3A771" w14:textId="77777777" w:rsidTr="00C13EA9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3651FFC5" w14:textId="77777777" w:rsidR="00081D13" w:rsidRPr="00750041" w:rsidRDefault="00081D13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bookmarkStart w:id="2" w:name="_Hlk53517864"/>
            <w:r w:rsidRPr="00750041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02CDF0A7" w14:textId="77777777" w:rsidR="00081D13" w:rsidRPr="00750041" w:rsidRDefault="00081D13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50041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3195E01B" w14:textId="2B24A1A7" w:rsidR="00081D13" w:rsidRPr="00750041" w:rsidRDefault="00874D14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50041">
              <w:rPr>
                <w:rFonts w:ascii="Arial Narrow" w:hAnsi="Arial Narrow" w:cs="Arial"/>
                <w:bCs/>
                <w:sz w:val="22"/>
                <w:szCs w:val="22"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5DC33072" w14:textId="1D863B26" w:rsidR="00081D13" w:rsidRPr="00750041" w:rsidRDefault="00874D14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50041">
              <w:rPr>
                <w:rFonts w:ascii="Arial Narrow" w:hAnsi="Arial Narrow" w:cs="Arial"/>
                <w:bCs/>
                <w:sz w:val="22"/>
                <w:szCs w:val="22"/>
              </w:rPr>
              <w:t>Okres gwarancji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24265E95" w14:textId="784A64BD" w:rsidR="00081D13" w:rsidRPr="00750041" w:rsidRDefault="00874D14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50041">
              <w:rPr>
                <w:rFonts w:ascii="Arial Narrow" w:hAnsi="Arial Narrow" w:cs="Arial"/>
                <w:bCs/>
                <w:sz w:val="22"/>
                <w:szCs w:val="22"/>
              </w:rPr>
              <w:t>Termin dostawy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6F073372" w14:textId="5907A98F" w:rsidR="00081D13" w:rsidRPr="00750041" w:rsidRDefault="00081D13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2F2F2"/>
            <w:vAlign w:val="center"/>
          </w:tcPr>
          <w:p w14:paraId="024D9AE6" w14:textId="1600B961" w:rsidR="00081D13" w:rsidRPr="00750041" w:rsidRDefault="00081D13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763C0E0B" w14:textId="77777777" w:rsidR="00081D13" w:rsidRPr="00750041" w:rsidRDefault="00081D13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50041">
              <w:rPr>
                <w:rFonts w:ascii="Arial Narrow" w:hAnsi="Arial Narrow" w:cs="Arial"/>
                <w:sz w:val="22"/>
                <w:szCs w:val="22"/>
              </w:rPr>
              <w:t>Łączna liczba punktów</w:t>
            </w:r>
          </w:p>
        </w:tc>
      </w:tr>
      <w:bookmarkEnd w:id="2"/>
      <w:tr w:rsidR="00874D14" w:rsidRPr="00750041" w14:paraId="55444534" w14:textId="77777777" w:rsidTr="00652AA0">
        <w:tc>
          <w:tcPr>
            <w:tcW w:w="851" w:type="dxa"/>
            <w:vAlign w:val="center"/>
          </w:tcPr>
          <w:p w14:paraId="366B9D1A" w14:textId="77777777" w:rsidR="00874D14" w:rsidRPr="00750041" w:rsidRDefault="00874D14" w:rsidP="00652AA0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750041">
              <w:rPr>
                <w:rFonts w:ascii="Arial Narrow" w:hAnsi="Arial Narrow" w:cs="Arial"/>
              </w:rPr>
              <w:t>1</w:t>
            </w:r>
          </w:p>
        </w:tc>
        <w:tc>
          <w:tcPr>
            <w:tcW w:w="2410" w:type="dxa"/>
            <w:vAlign w:val="center"/>
          </w:tcPr>
          <w:p w14:paraId="5976BC72" w14:textId="77777777" w:rsidR="00874D14" w:rsidRPr="00750041" w:rsidRDefault="00874D14" w:rsidP="00652AA0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proofErr w:type="spellStart"/>
            <w:r w:rsidRPr="00750041">
              <w:rPr>
                <w:rFonts w:ascii="Arial Narrow" w:hAnsi="Arial Narrow" w:cs="Arial"/>
                <w:b/>
              </w:rPr>
              <w:t>Inomed</w:t>
            </w:r>
            <w:proofErr w:type="spellEnd"/>
            <w:r w:rsidRPr="00750041">
              <w:rPr>
                <w:rFonts w:ascii="Arial Narrow" w:hAnsi="Arial Narrow" w:cs="Arial"/>
                <w:b/>
              </w:rPr>
              <w:t xml:space="preserve"> Polska Sp. z o.o.</w:t>
            </w:r>
          </w:p>
          <w:p w14:paraId="3B283EA0" w14:textId="77777777" w:rsidR="00874D14" w:rsidRPr="00750041" w:rsidRDefault="00874D14" w:rsidP="00652AA0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750041">
              <w:rPr>
                <w:rFonts w:ascii="Arial Narrow" w:hAnsi="Arial Narrow" w:cs="Arial"/>
                <w:bCs/>
              </w:rPr>
              <w:t>Bursztynowa 4 /D1</w:t>
            </w:r>
          </w:p>
          <w:p w14:paraId="11F75878" w14:textId="77777777" w:rsidR="00874D14" w:rsidRPr="00750041" w:rsidRDefault="00874D14" w:rsidP="00652AA0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750041">
              <w:rPr>
                <w:rFonts w:ascii="Arial Narrow" w:hAnsi="Arial Narrow" w:cs="Arial"/>
                <w:bCs/>
              </w:rPr>
              <w:t>83-021 Rokitnica</w:t>
            </w:r>
          </w:p>
        </w:tc>
        <w:tc>
          <w:tcPr>
            <w:tcW w:w="1134" w:type="dxa"/>
            <w:vAlign w:val="center"/>
          </w:tcPr>
          <w:p w14:paraId="5909ACFD" w14:textId="77777777" w:rsidR="00874D14" w:rsidRPr="00750041" w:rsidRDefault="00874D14" w:rsidP="00652AA0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750041">
              <w:rPr>
                <w:rFonts w:ascii="Arial Narrow" w:hAnsi="Arial Narrow" w:cs="Arial"/>
              </w:rPr>
              <w:t xml:space="preserve">  60,00</w:t>
            </w:r>
          </w:p>
        </w:tc>
        <w:tc>
          <w:tcPr>
            <w:tcW w:w="1275" w:type="dxa"/>
            <w:vAlign w:val="center"/>
          </w:tcPr>
          <w:p w14:paraId="633E44FE" w14:textId="77777777" w:rsidR="00874D14" w:rsidRPr="00750041" w:rsidRDefault="00874D14" w:rsidP="00652AA0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750041">
              <w:rPr>
                <w:rFonts w:ascii="Arial Narrow" w:hAnsi="Arial Narrow" w:cs="Arial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66E9B15E" w14:textId="77777777" w:rsidR="00874D14" w:rsidRPr="00750041" w:rsidRDefault="00874D14" w:rsidP="00652AA0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750041">
              <w:rPr>
                <w:rFonts w:ascii="Arial Narrow" w:hAnsi="Arial Narrow" w:cs="Arial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2E464EF9" w14:textId="77777777" w:rsidR="00874D14" w:rsidRPr="00750041" w:rsidRDefault="00874D14" w:rsidP="00652AA0">
            <w:pPr>
              <w:pStyle w:val="Zwykytekst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93" w:type="dxa"/>
            <w:vAlign w:val="center"/>
          </w:tcPr>
          <w:p w14:paraId="5A50688B" w14:textId="77777777" w:rsidR="00874D14" w:rsidRPr="00750041" w:rsidRDefault="00874D14" w:rsidP="00652AA0">
            <w:pPr>
              <w:pStyle w:val="Zwykytekst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134" w:type="dxa"/>
            <w:vAlign w:val="center"/>
          </w:tcPr>
          <w:p w14:paraId="59C77E47" w14:textId="77777777" w:rsidR="00874D14" w:rsidRPr="00750041" w:rsidRDefault="00874D14" w:rsidP="00652AA0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750041">
              <w:rPr>
                <w:rFonts w:ascii="Arial Narrow" w:hAnsi="Arial Narrow" w:cs="Arial"/>
              </w:rPr>
              <w:t xml:space="preserve">  100,00</w:t>
            </w:r>
          </w:p>
        </w:tc>
      </w:tr>
    </w:tbl>
    <w:p w14:paraId="5A00F0C6" w14:textId="77777777" w:rsidR="00F960D7" w:rsidRPr="00750041" w:rsidRDefault="00F960D7" w:rsidP="00F33C66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7121B205" w14:textId="65500A59" w:rsidR="00B464D3" w:rsidRDefault="00750041" w:rsidP="00750041">
      <w:pPr>
        <w:spacing w:after="480" w:line="360" w:lineRule="auto"/>
        <w:ind w:left="5947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750041">
        <w:rPr>
          <w:rFonts w:ascii="Arial Narrow" w:hAnsi="Arial Narrow" w:cs="Arial"/>
          <w:i/>
          <w:sz w:val="22"/>
          <w:szCs w:val="22"/>
        </w:rPr>
        <w:t>ZAMAWIAJĄCY</w:t>
      </w:r>
    </w:p>
    <w:p w14:paraId="6A778B08" w14:textId="77777777" w:rsidR="00750041" w:rsidRDefault="00750041" w:rsidP="00750041">
      <w:pPr>
        <w:rPr>
          <w:rFonts w:ascii="Arial Narrow" w:hAnsi="Arial Narrow"/>
          <w:i/>
          <w:iCs/>
          <w:sz w:val="18"/>
          <w:szCs w:val="20"/>
        </w:rPr>
      </w:pPr>
      <w:bookmarkStart w:id="3" w:name="_Hlk150849539"/>
    </w:p>
    <w:p w14:paraId="32B161BB" w14:textId="2DB86CCD" w:rsidR="00750041" w:rsidRPr="00681E50" w:rsidRDefault="00750041" w:rsidP="00750041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1 </w:t>
      </w:r>
      <w:r w:rsidRPr="00681E50">
        <w:rPr>
          <w:rFonts w:ascii="Arial Narrow" w:hAnsi="Arial Narrow"/>
          <w:i/>
          <w:iCs/>
          <w:sz w:val="18"/>
          <w:szCs w:val="20"/>
        </w:rPr>
        <w:t>ark</w:t>
      </w:r>
    </w:p>
    <w:p w14:paraId="59FF1248" w14:textId="39D04FAA" w:rsidR="00750041" w:rsidRPr="00681E50" w:rsidRDefault="00750041" w:rsidP="00750041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Zamawiającego, platforma e-propublico.pl, </w:t>
      </w:r>
      <w:r w:rsidRPr="00B46DAA">
        <w:rPr>
          <w:rFonts w:ascii="Arial Narrow" w:hAnsi="Arial Narrow"/>
          <w:b/>
          <w:bCs/>
          <w:i/>
          <w:iCs/>
          <w:sz w:val="18"/>
          <w:szCs w:val="20"/>
        </w:rPr>
        <w:t>biuro przepustek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,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>.  T</w:t>
      </w:r>
      <w:proofErr w:type="gramStart"/>
      <w:r w:rsidRPr="00681E50">
        <w:rPr>
          <w:rFonts w:ascii="Arial Narrow" w:hAnsi="Arial Narrow"/>
          <w:i/>
          <w:iCs/>
          <w:sz w:val="18"/>
          <w:szCs w:val="20"/>
        </w:rPr>
        <w:t>2612  B</w:t>
      </w:r>
      <w:proofErr w:type="gramEnd"/>
      <w:r w:rsidR="00B46DAA">
        <w:rPr>
          <w:rFonts w:ascii="Arial Narrow" w:hAnsi="Arial Narrow"/>
          <w:i/>
          <w:iCs/>
          <w:sz w:val="18"/>
          <w:szCs w:val="20"/>
        </w:rPr>
        <w:t>10</w:t>
      </w:r>
    </w:p>
    <w:p w14:paraId="296D3BB5" w14:textId="77777777" w:rsidR="00750041" w:rsidRPr="00681E50" w:rsidRDefault="00750041" w:rsidP="00750041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Wyk. B.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 – tel. 261 417 449</w:t>
      </w:r>
    </w:p>
    <w:p w14:paraId="34B75EB5" w14:textId="078D034E" w:rsidR="008642B3" w:rsidRPr="00750041" w:rsidRDefault="00750041" w:rsidP="00B46DAA">
      <w:pPr>
        <w:spacing w:after="480" w:line="360" w:lineRule="auto"/>
        <w:rPr>
          <w:rFonts w:ascii="Arial Narrow" w:hAnsi="Arial Narrow"/>
          <w:sz w:val="28"/>
          <w:szCs w:val="28"/>
        </w:rPr>
      </w:pPr>
      <w:r w:rsidRPr="00681E50">
        <w:rPr>
          <w:rFonts w:ascii="Arial Narrow" w:hAnsi="Arial Narrow"/>
          <w:i/>
          <w:iCs/>
          <w:sz w:val="18"/>
          <w:szCs w:val="20"/>
        </w:rPr>
        <w:t>Data</w:t>
      </w:r>
      <w:bookmarkEnd w:id="3"/>
      <w:r>
        <w:rPr>
          <w:rFonts w:ascii="Arial Narrow" w:hAnsi="Arial Narrow"/>
          <w:i/>
          <w:iCs/>
          <w:sz w:val="18"/>
          <w:szCs w:val="20"/>
        </w:rPr>
        <w:t>: 18.04.2024 r.</w:t>
      </w:r>
      <w:r w:rsidR="00874D14" w:rsidRPr="00750041">
        <w:rPr>
          <w:rFonts w:ascii="Arial Narrow" w:hAnsi="Arial Narrow" w:cs="Arial"/>
          <w:sz w:val="22"/>
          <w:szCs w:val="22"/>
        </w:rPr>
        <w:t xml:space="preserve">  </w:t>
      </w:r>
      <w:bookmarkEnd w:id="0"/>
    </w:p>
    <w:sectPr w:rsidR="008642B3" w:rsidRPr="00750041" w:rsidSect="000E51F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94628B" w14:textId="77777777" w:rsidR="000E51F3" w:rsidRDefault="000E51F3">
      <w:r>
        <w:separator/>
      </w:r>
    </w:p>
  </w:endnote>
  <w:endnote w:type="continuationSeparator" w:id="0">
    <w:p w14:paraId="78DD2140" w14:textId="77777777" w:rsidR="000E51F3" w:rsidRDefault="000E51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03A48D" w14:textId="77777777" w:rsidR="00874D14" w:rsidRDefault="00874D1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B8CC4E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33829039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2AD7F3" w14:textId="77777777" w:rsidR="00874D14" w:rsidRDefault="00874D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E2851F" w14:textId="77777777" w:rsidR="000E51F3" w:rsidRDefault="000E51F3">
      <w:r>
        <w:separator/>
      </w:r>
    </w:p>
  </w:footnote>
  <w:footnote w:type="continuationSeparator" w:id="0">
    <w:p w14:paraId="640401A1" w14:textId="77777777" w:rsidR="000E51F3" w:rsidRDefault="000E51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4FA6E3" w14:textId="77777777" w:rsidR="00874D14" w:rsidRDefault="00874D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98BE28" w14:textId="77777777" w:rsidR="00874D14" w:rsidRDefault="00874D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8A9F9E" w14:textId="77777777" w:rsidR="00874D14" w:rsidRDefault="00874D1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51F3"/>
    <w:rsid w:val="00005838"/>
    <w:rsid w:val="00022322"/>
    <w:rsid w:val="00042497"/>
    <w:rsid w:val="00081D13"/>
    <w:rsid w:val="000C1E6F"/>
    <w:rsid w:val="000E4E56"/>
    <w:rsid w:val="000E51F3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041"/>
    <w:rsid w:val="0075025B"/>
    <w:rsid w:val="00756CDA"/>
    <w:rsid w:val="007E2ACC"/>
    <w:rsid w:val="007E68C5"/>
    <w:rsid w:val="00832144"/>
    <w:rsid w:val="008567C7"/>
    <w:rsid w:val="008642B3"/>
    <w:rsid w:val="00874D14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46DAA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E44515"/>
  <w15:chartTrackingRefBased/>
  <w15:docId w15:val="{975ACDDA-DF57-4159-B214-4FAAB9152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211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2024-04-18T07:25:00Z</cp:lastPrinted>
  <dcterms:created xsi:type="dcterms:W3CDTF">2024-04-17T11:55:00Z</dcterms:created>
  <dcterms:modified xsi:type="dcterms:W3CDTF">2024-04-18T07:25:00Z</dcterms:modified>
</cp:coreProperties>
</file>