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26094" w14:textId="77777777" w:rsidR="00081D13" w:rsidRPr="00182AE7" w:rsidRDefault="00790FCD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182AE7">
        <w:rPr>
          <w:rFonts w:ascii="Arial Narrow" w:hAnsi="Arial Narrow" w:cs="Arial"/>
        </w:rPr>
        <w:t>Bydgoszcz</w:t>
      </w:r>
      <w:r w:rsidR="00081D13" w:rsidRPr="00182AE7">
        <w:rPr>
          <w:rFonts w:ascii="Arial Narrow" w:hAnsi="Arial Narrow" w:cs="Arial"/>
        </w:rPr>
        <w:t xml:space="preserve"> dnia: </w:t>
      </w:r>
      <w:r w:rsidRPr="00182AE7">
        <w:rPr>
          <w:rFonts w:ascii="Arial Narrow" w:hAnsi="Arial Narrow" w:cs="Arial"/>
        </w:rPr>
        <w:t>2024-04-18</w:t>
      </w:r>
    </w:p>
    <w:p w14:paraId="526FE462" w14:textId="77777777" w:rsidR="00081D13" w:rsidRPr="00182AE7" w:rsidRDefault="00790FCD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182AE7">
        <w:rPr>
          <w:rFonts w:ascii="Arial Narrow" w:hAnsi="Arial Narrow" w:cs="Arial"/>
          <w:b/>
          <w:bCs/>
        </w:rPr>
        <w:t>10WSzKzP SPZOZ</w:t>
      </w:r>
    </w:p>
    <w:p w14:paraId="29995C8B" w14:textId="77777777" w:rsidR="00081D13" w:rsidRPr="00182AE7" w:rsidRDefault="00790FCD" w:rsidP="00081D13">
      <w:pPr>
        <w:spacing w:line="360" w:lineRule="auto"/>
        <w:ind w:right="3969"/>
        <w:rPr>
          <w:rFonts w:ascii="Arial Narrow" w:hAnsi="Arial Narrow" w:cs="Arial"/>
        </w:rPr>
      </w:pPr>
      <w:r w:rsidRPr="00182AE7">
        <w:rPr>
          <w:rFonts w:ascii="Arial Narrow" w:hAnsi="Arial Narrow" w:cs="Arial"/>
        </w:rPr>
        <w:t>Powstańców Warszawy</w:t>
      </w:r>
      <w:r w:rsidR="00081D13" w:rsidRPr="00182AE7">
        <w:rPr>
          <w:rFonts w:ascii="Arial Narrow" w:hAnsi="Arial Narrow" w:cs="Arial"/>
        </w:rPr>
        <w:t xml:space="preserve"> </w:t>
      </w:r>
      <w:r w:rsidRPr="00182AE7">
        <w:rPr>
          <w:rFonts w:ascii="Arial Narrow" w:hAnsi="Arial Narrow" w:cs="Arial"/>
        </w:rPr>
        <w:t>5</w:t>
      </w:r>
    </w:p>
    <w:p w14:paraId="7B800B45" w14:textId="77777777" w:rsidR="00081D13" w:rsidRPr="00182AE7" w:rsidRDefault="00790FCD" w:rsidP="00081D13">
      <w:pPr>
        <w:ind w:right="3969"/>
        <w:rPr>
          <w:rFonts w:ascii="Arial Narrow" w:hAnsi="Arial Narrow" w:cs="Arial"/>
        </w:rPr>
      </w:pPr>
      <w:r w:rsidRPr="00182AE7">
        <w:rPr>
          <w:rFonts w:ascii="Arial Narrow" w:hAnsi="Arial Narrow" w:cs="Arial"/>
        </w:rPr>
        <w:t>85-681</w:t>
      </w:r>
      <w:r w:rsidR="00081D13" w:rsidRPr="00182AE7">
        <w:rPr>
          <w:rFonts w:ascii="Arial Narrow" w:hAnsi="Arial Narrow" w:cs="Arial"/>
        </w:rPr>
        <w:t xml:space="preserve"> </w:t>
      </w:r>
      <w:r w:rsidRPr="00182AE7">
        <w:rPr>
          <w:rFonts w:ascii="Arial Narrow" w:hAnsi="Arial Narrow" w:cs="Arial"/>
        </w:rPr>
        <w:t>Bydgoszcz</w:t>
      </w:r>
    </w:p>
    <w:p w14:paraId="7A3D60E8" w14:textId="77777777" w:rsidR="00081D13" w:rsidRPr="00182AE7" w:rsidRDefault="00081D13" w:rsidP="00081D13">
      <w:pPr>
        <w:ind w:right="3969"/>
        <w:jc w:val="both"/>
        <w:rPr>
          <w:rFonts w:ascii="Arial Narrow" w:hAnsi="Arial Narrow" w:cs="Arial"/>
          <w:bCs/>
        </w:rPr>
      </w:pPr>
      <w:r w:rsidRPr="00182AE7">
        <w:rPr>
          <w:rFonts w:ascii="Arial Narrow" w:hAnsi="Arial Narrow" w:cs="Arial"/>
          <w:bCs/>
        </w:rPr>
        <w:t>……………………………………</w:t>
      </w:r>
    </w:p>
    <w:p w14:paraId="1FBB9474" w14:textId="77777777" w:rsidR="00081D13" w:rsidRPr="00182AE7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</w:rPr>
      </w:pPr>
      <w:r w:rsidRPr="00182AE7">
        <w:rPr>
          <w:rFonts w:ascii="Arial Narrow" w:hAnsi="Arial Narrow" w:cs="Arial"/>
          <w:bCs/>
        </w:rPr>
        <w:t>[nazwa zamawiającego, adres]</w:t>
      </w:r>
    </w:p>
    <w:p w14:paraId="7A3AD677" w14:textId="77777777" w:rsidR="00081D13" w:rsidRPr="00182AE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82AE7" w14:paraId="6E0BC32B" w14:textId="77777777" w:rsidTr="00C13EA9">
        <w:tc>
          <w:tcPr>
            <w:tcW w:w="10065" w:type="dxa"/>
            <w:shd w:val="clear" w:color="auto" w:fill="F2F2F2"/>
            <w:hideMark/>
          </w:tcPr>
          <w:p w14:paraId="3E429981" w14:textId="65308D7C" w:rsidR="00081D13" w:rsidRPr="00182AE7" w:rsidRDefault="008F0B7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</w:rPr>
              <w:t>OGŁOSZENIE</w:t>
            </w:r>
          </w:p>
          <w:p w14:paraId="1C07B086" w14:textId="77777777" w:rsidR="00081D13" w:rsidRPr="00182AE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82AE7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544B3531" w14:textId="77777777" w:rsidR="00081D13" w:rsidRPr="00182AE7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4447A48" w14:textId="77777777" w:rsidR="00081D13" w:rsidRPr="00182AE7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82AE7">
        <w:rPr>
          <w:rFonts w:ascii="Arial Narrow" w:eastAsia="Calibri" w:hAnsi="Arial Narrow" w:cs="Arial"/>
          <w:lang w:eastAsia="en-US"/>
        </w:rPr>
        <w:t xml:space="preserve">Dotyczy </w:t>
      </w:r>
      <w:r w:rsidRPr="00182AE7">
        <w:rPr>
          <w:rFonts w:ascii="Arial Narrow" w:hAnsi="Arial Narrow" w:cs="Arial"/>
        </w:rPr>
        <w:t>postępowania o udzielenie zamówienia publicznego</w:t>
      </w:r>
      <w:r w:rsidRPr="00182AE7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82AE7" w14:paraId="42A78D7C" w14:textId="77777777" w:rsidTr="00081D13">
        <w:tc>
          <w:tcPr>
            <w:tcW w:w="2269" w:type="dxa"/>
            <w:shd w:val="clear" w:color="auto" w:fill="auto"/>
          </w:tcPr>
          <w:p w14:paraId="3214020F" w14:textId="77777777" w:rsidR="00081D13" w:rsidRPr="00182AE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82AE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49FD47D" w14:textId="77777777" w:rsidR="00081D13" w:rsidRPr="00182AE7" w:rsidRDefault="00790FC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82AE7">
              <w:rPr>
                <w:rFonts w:ascii="Arial Narrow" w:hAnsi="Arial Narrow" w:cs="Arial"/>
                <w:bCs/>
              </w:rPr>
              <w:t>Zakup oprogramowania Kadrowo-Płacowego i Planowania czasu pracy pracowników z wdrożeniem oraz integracją danych z systemy Symfonia i do bazy przejściowej systemu centralnego MON</w:t>
            </w:r>
          </w:p>
        </w:tc>
      </w:tr>
      <w:tr w:rsidR="00790FCD" w:rsidRPr="00182AE7" w14:paraId="5D200A04" w14:textId="77777777" w:rsidTr="004722BB">
        <w:tc>
          <w:tcPr>
            <w:tcW w:w="2269" w:type="dxa"/>
            <w:shd w:val="clear" w:color="auto" w:fill="auto"/>
          </w:tcPr>
          <w:p w14:paraId="30EBB23A" w14:textId="77777777" w:rsidR="00790FCD" w:rsidRPr="00182AE7" w:rsidRDefault="00790FCD" w:rsidP="004722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82AE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D212F4A" w14:textId="77777777" w:rsidR="00790FCD" w:rsidRPr="00182AE7" w:rsidRDefault="00790FCD" w:rsidP="004722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82AE7">
              <w:rPr>
                <w:rFonts w:ascii="Arial Narrow" w:hAnsi="Arial Narrow" w:cs="Arial"/>
                <w:bCs/>
              </w:rPr>
              <w:t>39/2024</w:t>
            </w:r>
          </w:p>
        </w:tc>
      </w:tr>
    </w:tbl>
    <w:p w14:paraId="312D1704" w14:textId="77777777" w:rsidR="00081D13" w:rsidRPr="00182AE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29D8CCF2" w14:textId="77777777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</w:rPr>
      </w:pPr>
      <w:r w:rsidRPr="00182AE7">
        <w:rPr>
          <w:rFonts w:ascii="Arial Narrow" w:hAnsi="Arial Narrow" w:cs="Arial"/>
        </w:rPr>
        <w:t xml:space="preserve">Zamawiający, </w:t>
      </w:r>
      <w:r w:rsidR="00790FCD" w:rsidRPr="00182AE7">
        <w:rPr>
          <w:rFonts w:ascii="Arial Narrow" w:hAnsi="Arial Narrow" w:cs="Arial"/>
          <w:b/>
        </w:rPr>
        <w:t>10WSzKzP SPZOZ</w:t>
      </w:r>
      <w:r w:rsidRPr="00182AE7">
        <w:rPr>
          <w:rFonts w:ascii="Arial Narrow" w:hAnsi="Arial Narrow" w:cs="Arial"/>
        </w:rPr>
        <w:t xml:space="preserve">, działając na podstawie art. 253 </w:t>
      </w:r>
      <w:r w:rsidR="00A17CDB" w:rsidRPr="00182AE7">
        <w:rPr>
          <w:rFonts w:ascii="Arial Narrow" w:hAnsi="Arial Narrow" w:cs="Arial"/>
        </w:rPr>
        <w:t xml:space="preserve">ust. 1 pkt. 1 i </w:t>
      </w:r>
      <w:r w:rsidRPr="00182AE7">
        <w:rPr>
          <w:rFonts w:ascii="Arial Narrow" w:hAnsi="Arial Narrow" w:cs="Arial"/>
        </w:rPr>
        <w:t xml:space="preserve">ust. </w:t>
      </w:r>
      <w:r w:rsidR="00A17CDB" w:rsidRPr="00182AE7">
        <w:rPr>
          <w:rFonts w:ascii="Arial Narrow" w:hAnsi="Arial Narrow" w:cs="Arial"/>
        </w:rPr>
        <w:t>2</w:t>
      </w:r>
      <w:r w:rsidRPr="00182AE7">
        <w:rPr>
          <w:rFonts w:ascii="Arial Narrow" w:hAnsi="Arial Narrow" w:cs="Arial"/>
        </w:rPr>
        <w:t xml:space="preserve"> </w:t>
      </w:r>
      <w:r w:rsidR="00081D13" w:rsidRPr="00182AE7">
        <w:rPr>
          <w:rFonts w:ascii="Arial Narrow" w:hAnsi="Arial Narrow" w:cs="Arial"/>
        </w:rPr>
        <w:t xml:space="preserve">ustawy z dnia 11 września 2019r. Prawo zamówień publicznych </w:t>
      </w:r>
      <w:r w:rsidR="00790FCD" w:rsidRPr="00182AE7">
        <w:rPr>
          <w:rFonts w:ascii="Arial Narrow" w:hAnsi="Arial Narrow" w:cs="Arial"/>
        </w:rPr>
        <w:t>(</w:t>
      </w:r>
      <w:proofErr w:type="spellStart"/>
      <w:r w:rsidR="00790FCD" w:rsidRPr="00182AE7">
        <w:rPr>
          <w:rFonts w:ascii="Arial Narrow" w:hAnsi="Arial Narrow" w:cs="Arial"/>
        </w:rPr>
        <w:t>t.j</w:t>
      </w:r>
      <w:proofErr w:type="spellEnd"/>
      <w:r w:rsidR="00790FCD" w:rsidRPr="00182AE7">
        <w:rPr>
          <w:rFonts w:ascii="Arial Narrow" w:hAnsi="Arial Narrow" w:cs="Arial"/>
        </w:rPr>
        <w:t>. Dz. U. z 2023r. poz. 1605)</w:t>
      </w:r>
      <w:r w:rsidR="00081D13" w:rsidRPr="00182AE7">
        <w:rPr>
          <w:rFonts w:ascii="Arial Narrow" w:hAnsi="Arial Narrow" w:cs="Arial"/>
        </w:rPr>
        <w:t xml:space="preserve">, zwanej dalej „ustawą </w:t>
      </w:r>
      <w:proofErr w:type="spellStart"/>
      <w:r w:rsidR="00081D13" w:rsidRPr="00182AE7">
        <w:rPr>
          <w:rFonts w:ascii="Arial Narrow" w:hAnsi="Arial Narrow" w:cs="Arial"/>
        </w:rPr>
        <w:t>Pzp</w:t>
      </w:r>
      <w:proofErr w:type="spellEnd"/>
      <w:r w:rsidR="00081D13" w:rsidRPr="00182AE7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p w14:paraId="02C62F75" w14:textId="77777777" w:rsidR="00182AE7" w:rsidRPr="00182AE7" w:rsidRDefault="00182AE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90FCD" w:rsidRPr="00182AE7" w14:paraId="1868ED50" w14:textId="77777777" w:rsidTr="004722BB">
        <w:trPr>
          <w:cantSplit/>
        </w:trPr>
        <w:tc>
          <w:tcPr>
            <w:tcW w:w="10080" w:type="dxa"/>
          </w:tcPr>
          <w:p w14:paraId="7D3B273E" w14:textId="77777777" w:rsidR="00790FCD" w:rsidRPr="00182AE7" w:rsidRDefault="00790FCD" w:rsidP="004722B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182AE7">
              <w:rPr>
                <w:rFonts w:ascii="Arial Narrow" w:hAnsi="Arial Narrow" w:cs="Arial"/>
                <w:b/>
              </w:rPr>
              <w:t>KAMSOFT S.A.</w:t>
            </w:r>
          </w:p>
          <w:p w14:paraId="615D72BA" w14:textId="77777777" w:rsidR="00790FCD" w:rsidRPr="00182AE7" w:rsidRDefault="00790FCD" w:rsidP="004722B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182AE7">
              <w:rPr>
                <w:rFonts w:ascii="Arial Narrow" w:hAnsi="Arial Narrow" w:cs="Arial"/>
                <w:bCs/>
              </w:rPr>
              <w:t xml:space="preserve">1 Maja 133 </w:t>
            </w:r>
          </w:p>
          <w:p w14:paraId="5907377D" w14:textId="77777777" w:rsidR="00790FCD" w:rsidRPr="00182AE7" w:rsidRDefault="00790FCD" w:rsidP="004722BB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182AE7">
              <w:rPr>
                <w:rFonts w:ascii="Arial Narrow" w:hAnsi="Arial Narrow" w:cs="Arial"/>
                <w:bCs/>
              </w:rPr>
              <w:t>40-235 Katowice</w:t>
            </w:r>
          </w:p>
          <w:p w14:paraId="04E8A229" w14:textId="77777777" w:rsidR="00790FCD" w:rsidRPr="00182AE7" w:rsidRDefault="00790FCD" w:rsidP="004722B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182AE7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182AE7">
              <w:rPr>
                <w:rFonts w:ascii="Arial Narrow" w:hAnsi="Arial Narrow" w:cs="Arial"/>
              </w:rPr>
              <w:t xml:space="preserve"> </w:t>
            </w:r>
            <w:bookmarkEnd w:id="1"/>
            <w:r w:rsidRPr="00182AE7">
              <w:rPr>
                <w:rFonts w:ascii="Arial Narrow" w:hAnsi="Arial Narrow" w:cs="Arial"/>
                <w:b/>
              </w:rPr>
              <w:t>339 475.77 zł brutto</w:t>
            </w:r>
            <w:r w:rsidRPr="00182AE7">
              <w:rPr>
                <w:rFonts w:ascii="Arial Narrow" w:hAnsi="Arial Narrow" w:cs="Arial"/>
                <w:bCs/>
              </w:rPr>
              <w:t>.</w:t>
            </w:r>
          </w:p>
          <w:p w14:paraId="6BA1BA03" w14:textId="77777777" w:rsidR="00790FCD" w:rsidRPr="00182AE7" w:rsidRDefault="00790FCD" w:rsidP="004722B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182AE7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212074BF" w14:textId="77777777" w:rsidR="00790FCD" w:rsidRPr="00182AE7" w:rsidRDefault="00790FCD" w:rsidP="004722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182AE7">
              <w:rPr>
                <w:rFonts w:ascii="Arial Narrow" w:hAnsi="Arial Narrow" w:cs="Arial"/>
              </w:rPr>
              <w:t xml:space="preserve">Wybrana oferta nie podlega </w:t>
            </w:r>
            <w:r w:rsidR="00182AE7" w:rsidRPr="00182AE7">
              <w:rPr>
                <w:rFonts w:ascii="Arial Narrow" w:hAnsi="Arial Narrow" w:cs="Arial"/>
              </w:rPr>
              <w:t>wykluczeniu</w:t>
            </w:r>
            <w:r w:rsidRPr="00182AE7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  <w:p w14:paraId="20FFDC80" w14:textId="77777777" w:rsidR="00182AE7" w:rsidRPr="00182AE7" w:rsidRDefault="00182AE7" w:rsidP="004722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264B612A" w14:textId="77777777" w:rsidR="00182AE7" w:rsidRPr="00182AE7" w:rsidRDefault="00182AE7" w:rsidP="004722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3669EAFE" w14:textId="4FF37FDE" w:rsidR="00182AE7" w:rsidRPr="00182AE7" w:rsidRDefault="00182AE7" w:rsidP="004722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14:paraId="4BFAC256" w14:textId="77777777" w:rsidR="00182AE7" w:rsidRDefault="00182AE7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14:paraId="0C64E424" w14:textId="7AA5F6D2" w:rsidR="00081D13" w:rsidRPr="00182AE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182AE7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182AE7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182AE7" w14:paraId="2640541B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590F6E6" w14:textId="77777777" w:rsidR="00081D13" w:rsidRPr="00182AE7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182AE7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55C8368" w14:textId="77777777" w:rsidR="00081D13" w:rsidRPr="00182AE7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92A3346" w14:textId="77777777" w:rsidR="00081D13" w:rsidRPr="00182AE7" w:rsidRDefault="00790FC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2FE066E" w14:textId="77777777" w:rsidR="00081D13" w:rsidRPr="00182AE7" w:rsidRDefault="00790FC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Ocena techniczna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649897F" w14:textId="77777777" w:rsidR="00081D13" w:rsidRPr="00182AE7" w:rsidRDefault="00790FC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E2C9752" w14:textId="77777777" w:rsidR="00081D13" w:rsidRPr="00182AE7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FB5D185" w14:textId="77777777" w:rsidR="00081D13" w:rsidRPr="00182AE7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D33C603" w14:textId="77777777" w:rsidR="00081D13" w:rsidRPr="00182AE7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90FCD" w:rsidRPr="00182AE7" w14:paraId="7E629396" w14:textId="77777777" w:rsidTr="004722BB">
        <w:tc>
          <w:tcPr>
            <w:tcW w:w="851" w:type="dxa"/>
            <w:vAlign w:val="center"/>
          </w:tcPr>
          <w:p w14:paraId="0CE762AF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14:paraId="23C18302" w14:textId="77777777" w:rsidR="00790FCD" w:rsidRPr="00182AE7" w:rsidRDefault="00790FCD" w:rsidP="004722B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/>
                <w:sz w:val="24"/>
                <w:szCs w:val="24"/>
              </w:rPr>
              <w:t>KAMSOFT S.A.</w:t>
            </w:r>
          </w:p>
          <w:p w14:paraId="51CB9661" w14:textId="77777777" w:rsidR="00790FCD" w:rsidRPr="00182AE7" w:rsidRDefault="00790FCD" w:rsidP="004722B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 xml:space="preserve">1 Maja 133 </w:t>
            </w:r>
          </w:p>
          <w:p w14:paraId="0A54D8FD" w14:textId="77777777" w:rsidR="00790FCD" w:rsidRPr="00182AE7" w:rsidRDefault="00790FCD" w:rsidP="004722B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40-235 Katowice</w:t>
            </w:r>
          </w:p>
        </w:tc>
        <w:tc>
          <w:tcPr>
            <w:tcW w:w="1134" w:type="dxa"/>
            <w:vAlign w:val="center"/>
          </w:tcPr>
          <w:p w14:paraId="74151BE7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8DC5D62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8F76B2A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76D7200B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5F53484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EC82CC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95,00</w:t>
            </w:r>
          </w:p>
        </w:tc>
      </w:tr>
      <w:tr w:rsidR="00790FCD" w:rsidRPr="00182AE7" w14:paraId="669C4962" w14:textId="77777777" w:rsidTr="004722BB">
        <w:tc>
          <w:tcPr>
            <w:tcW w:w="851" w:type="dxa"/>
            <w:vAlign w:val="center"/>
          </w:tcPr>
          <w:p w14:paraId="26C4ECA3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6BB6E887" w14:textId="77777777" w:rsidR="00790FCD" w:rsidRPr="00182AE7" w:rsidRDefault="00790FCD" w:rsidP="004722B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/>
                <w:sz w:val="24"/>
                <w:szCs w:val="24"/>
              </w:rPr>
              <w:t>art-kom spółka z o.o.</w:t>
            </w:r>
          </w:p>
          <w:p w14:paraId="63036F8A" w14:textId="7FF3A81B" w:rsidR="00790FCD" w:rsidRPr="00182AE7" w:rsidRDefault="00182AE7" w:rsidP="004722B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A Chołoniewskiego</w:t>
            </w:r>
            <w:r w:rsidR="00790FCD" w:rsidRPr="00182AE7">
              <w:rPr>
                <w:rFonts w:ascii="Arial Narrow" w:hAnsi="Arial Narrow" w:cs="Arial"/>
                <w:bCs/>
                <w:sz w:val="24"/>
                <w:szCs w:val="24"/>
              </w:rPr>
              <w:t xml:space="preserve"> 3a /10</w:t>
            </w:r>
          </w:p>
          <w:p w14:paraId="15DADB93" w14:textId="77777777" w:rsidR="00790FCD" w:rsidRPr="00182AE7" w:rsidRDefault="00790FCD" w:rsidP="004722B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85-127 Bydgoszcz</w:t>
            </w:r>
          </w:p>
        </w:tc>
        <w:tc>
          <w:tcPr>
            <w:tcW w:w="1134" w:type="dxa"/>
            <w:vAlign w:val="center"/>
          </w:tcPr>
          <w:p w14:paraId="08265319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36,56</w:t>
            </w:r>
          </w:p>
        </w:tc>
        <w:tc>
          <w:tcPr>
            <w:tcW w:w="1275" w:type="dxa"/>
            <w:vAlign w:val="center"/>
          </w:tcPr>
          <w:p w14:paraId="414E9E81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0238C17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EC1FDEF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337A0C7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1FCA30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76,56</w:t>
            </w:r>
          </w:p>
        </w:tc>
      </w:tr>
      <w:tr w:rsidR="00790FCD" w:rsidRPr="00182AE7" w14:paraId="77393990" w14:textId="77777777" w:rsidTr="004722BB">
        <w:tc>
          <w:tcPr>
            <w:tcW w:w="851" w:type="dxa"/>
            <w:vAlign w:val="center"/>
          </w:tcPr>
          <w:p w14:paraId="14B82C6A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14:paraId="788CA2FD" w14:textId="77777777" w:rsidR="00790FCD" w:rsidRPr="00182AE7" w:rsidRDefault="00790FCD" w:rsidP="004722B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/>
                <w:sz w:val="24"/>
                <w:szCs w:val="24"/>
              </w:rPr>
              <w:t>Systemy Informatyczne SYKOM Sp. z o.o.</w:t>
            </w:r>
          </w:p>
          <w:p w14:paraId="4655C4DD" w14:textId="77777777" w:rsidR="00790FCD" w:rsidRPr="00182AE7" w:rsidRDefault="00790FCD" w:rsidP="004722B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 xml:space="preserve">ul. Żołnierzy 9 Dywizji Piechoty 8 </w:t>
            </w:r>
          </w:p>
          <w:p w14:paraId="636E1CFD" w14:textId="77777777" w:rsidR="00790FCD" w:rsidRPr="00182AE7" w:rsidRDefault="00790FCD" w:rsidP="004722B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bCs/>
                <w:sz w:val="24"/>
                <w:szCs w:val="24"/>
              </w:rPr>
              <w:t>35-083 Rzeszów</w:t>
            </w:r>
          </w:p>
        </w:tc>
        <w:tc>
          <w:tcPr>
            <w:tcW w:w="1134" w:type="dxa"/>
            <w:vAlign w:val="center"/>
          </w:tcPr>
          <w:p w14:paraId="125AF36C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46394416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DF5CF45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A1D4448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FD18387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3AFB82C" w14:textId="77777777" w:rsidR="00790FCD" w:rsidRPr="00182AE7" w:rsidRDefault="00790FCD" w:rsidP="004722BB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AE7">
              <w:rPr>
                <w:rFonts w:ascii="Arial Narrow" w:hAnsi="Arial Narrow" w:cs="Arial"/>
                <w:sz w:val="24"/>
                <w:szCs w:val="24"/>
              </w:rPr>
              <w:t xml:space="preserve">  0,00</w:t>
            </w:r>
          </w:p>
        </w:tc>
      </w:tr>
    </w:tbl>
    <w:p w14:paraId="69623163" w14:textId="77777777" w:rsidR="00E85D70" w:rsidRPr="00182AE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770D8857" w14:textId="77777777" w:rsidR="00F960D7" w:rsidRPr="00182AE7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5D346897" w14:textId="77777777" w:rsidR="00B464D3" w:rsidRPr="00182AE7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182AE7">
        <w:rPr>
          <w:rFonts w:ascii="Arial Narrow" w:hAnsi="Arial Narrow" w:cs="Arial"/>
          <w:i/>
        </w:rPr>
        <w:t>Zamawiający</w:t>
      </w:r>
    </w:p>
    <w:p w14:paraId="0DED85FC" w14:textId="77777777" w:rsidR="00182AE7" w:rsidRPr="00182AE7" w:rsidRDefault="00182AE7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576203CD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2AEEA3C2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2E174564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6CBA6A5B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788D5B70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4649D544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7AEDA866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76F4183E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4432102D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4CC0D583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541C1666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537C4ED1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0EB85781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49371782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123B3E46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36A62A2F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4CA73FA0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189E1492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0D47F49A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61EC6183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11A8545D" w14:textId="77777777" w:rsidR="00182AE7" w:rsidRDefault="00182AE7" w:rsidP="00182AE7">
      <w:pPr>
        <w:rPr>
          <w:rFonts w:ascii="Arial Narrow" w:hAnsi="Arial Narrow"/>
          <w:sz w:val="18"/>
          <w:szCs w:val="18"/>
        </w:rPr>
      </w:pPr>
    </w:p>
    <w:p w14:paraId="1F54FB99" w14:textId="6CA7A0B2" w:rsidR="00182AE7" w:rsidRPr="00182AE7" w:rsidRDefault="00182AE7" w:rsidP="00182AE7">
      <w:pPr>
        <w:rPr>
          <w:rFonts w:ascii="Arial Narrow" w:hAnsi="Arial Narrow"/>
          <w:sz w:val="18"/>
          <w:szCs w:val="18"/>
        </w:rPr>
      </w:pPr>
      <w:r w:rsidRPr="00182AE7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1</w:t>
      </w:r>
      <w:r w:rsidRPr="00182AE7">
        <w:rPr>
          <w:rFonts w:ascii="Arial Narrow" w:hAnsi="Arial Narrow"/>
          <w:sz w:val="18"/>
          <w:szCs w:val="18"/>
        </w:rPr>
        <w:t xml:space="preserve"> ark.</w:t>
      </w:r>
    </w:p>
    <w:p w14:paraId="1A44DD8C" w14:textId="77777777" w:rsidR="00182AE7" w:rsidRPr="00182AE7" w:rsidRDefault="00182AE7" w:rsidP="00182AE7">
      <w:pPr>
        <w:rPr>
          <w:rFonts w:ascii="Arial Narrow" w:hAnsi="Arial Narrow"/>
          <w:sz w:val="18"/>
          <w:szCs w:val="18"/>
        </w:rPr>
      </w:pPr>
      <w:r w:rsidRPr="00182AE7">
        <w:rPr>
          <w:rFonts w:ascii="Arial Narrow" w:hAnsi="Arial Narrow"/>
          <w:sz w:val="18"/>
          <w:szCs w:val="18"/>
        </w:rPr>
        <w:t>Egz. 1 – biuro przepustek</w:t>
      </w:r>
    </w:p>
    <w:p w14:paraId="5EF409D7" w14:textId="77777777" w:rsidR="00182AE7" w:rsidRPr="00182AE7" w:rsidRDefault="00182AE7" w:rsidP="00182AE7">
      <w:pPr>
        <w:rPr>
          <w:rFonts w:ascii="Arial Narrow" w:hAnsi="Arial Narrow"/>
          <w:sz w:val="18"/>
          <w:szCs w:val="18"/>
        </w:rPr>
      </w:pPr>
      <w:r w:rsidRPr="00182AE7">
        <w:rPr>
          <w:rFonts w:ascii="Arial Narrow" w:hAnsi="Arial Narrow"/>
          <w:sz w:val="18"/>
          <w:szCs w:val="18"/>
        </w:rPr>
        <w:t>Wyk. M. Sierek – tel. 261 417 449</w:t>
      </w:r>
    </w:p>
    <w:p w14:paraId="532A6FF8" w14:textId="544494F7" w:rsidR="00182AE7" w:rsidRPr="00182AE7" w:rsidRDefault="00182AE7" w:rsidP="00182AE7">
      <w:pPr>
        <w:rPr>
          <w:rFonts w:ascii="Arial Narrow" w:hAnsi="Arial Narrow"/>
          <w:sz w:val="18"/>
          <w:szCs w:val="18"/>
        </w:rPr>
      </w:pPr>
      <w:r w:rsidRPr="00182AE7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18.04.2024 r.</w:t>
      </w:r>
    </w:p>
    <w:p w14:paraId="3CAC6FF7" w14:textId="77777777" w:rsidR="00182AE7" w:rsidRPr="00182AE7" w:rsidRDefault="00182AE7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bookmarkEnd w:id="0"/>
    <w:sectPr w:rsidR="00182AE7" w:rsidRPr="00182AE7" w:rsidSect="00474E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E0030F" w14:textId="77777777" w:rsidR="00474EA4" w:rsidRDefault="00474EA4">
      <w:r>
        <w:separator/>
      </w:r>
    </w:p>
  </w:endnote>
  <w:endnote w:type="continuationSeparator" w:id="0">
    <w:p w14:paraId="377720A1" w14:textId="77777777" w:rsidR="00474EA4" w:rsidRDefault="0047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54088" w14:textId="77777777" w:rsidR="00790FCD" w:rsidRDefault="00790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D498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ABB9A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549FB" w14:textId="77777777" w:rsidR="00790FCD" w:rsidRDefault="00790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41658" w14:textId="77777777" w:rsidR="00474EA4" w:rsidRDefault="00474EA4">
      <w:r>
        <w:separator/>
      </w:r>
    </w:p>
  </w:footnote>
  <w:footnote w:type="continuationSeparator" w:id="0">
    <w:p w14:paraId="405C113F" w14:textId="77777777" w:rsidR="00474EA4" w:rsidRDefault="00474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5F28E" w14:textId="77777777" w:rsidR="00790FCD" w:rsidRDefault="00790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E3B12" w14:textId="77777777" w:rsidR="00790FCD" w:rsidRDefault="00790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BFF5B" w14:textId="77777777" w:rsidR="00790FCD" w:rsidRDefault="00790F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EA4"/>
    <w:rsid w:val="00005838"/>
    <w:rsid w:val="00022322"/>
    <w:rsid w:val="00042497"/>
    <w:rsid w:val="00081D13"/>
    <w:rsid w:val="000C1E6F"/>
    <w:rsid w:val="000E4E56"/>
    <w:rsid w:val="00182AE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4EA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0FCD"/>
    <w:rsid w:val="007E2ACC"/>
    <w:rsid w:val="007E68C5"/>
    <w:rsid w:val="00832144"/>
    <w:rsid w:val="008567C7"/>
    <w:rsid w:val="008642B3"/>
    <w:rsid w:val="008A6C10"/>
    <w:rsid w:val="008E5102"/>
    <w:rsid w:val="008F0B7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F492D7"/>
  <w15:chartTrackingRefBased/>
  <w15:docId w15:val="{51F6C384-77E2-4717-ADA4-E49B84DA1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2024-04-18T09:16:00Z</dcterms:created>
  <dcterms:modified xsi:type="dcterms:W3CDTF">2024-04-18T09:16:00Z</dcterms:modified>
</cp:coreProperties>
</file>