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5733B" w14:textId="77777777" w:rsidR="00081D13" w:rsidRPr="00745D60" w:rsidRDefault="00AF4CFE" w:rsidP="004B0B2B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45D60">
        <w:rPr>
          <w:rFonts w:ascii="Arial Narrow" w:hAnsi="Arial Narrow" w:cs="Arial"/>
          <w:sz w:val="22"/>
          <w:szCs w:val="22"/>
        </w:rPr>
        <w:t>Bydgoszcz</w:t>
      </w:r>
      <w:r w:rsidR="00081D13" w:rsidRPr="00745D60">
        <w:rPr>
          <w:rFonts w:ascii="Arial Narrow" w:hAnsi="Arial Narrow" w:cs="Arial"/>
          <w:sz w:val="22"/>
          <w:szCs w:val="22"/>
        </w:rPr>
        <w:t xml:space="preserve"> dnia: </w:t>
      </w:r>
      <w:r w:rsidRPr="00745D60">
        <w:rPr>
          <w:rFonts w:ascii="Arial Narrow" w:hAnsi="Arial Narrow" w:cs="Arial"/>
          <w:sz w:val="22"/>
          <w:szCs w:val="22"/>
        </w:rPr>
        <w:t>2024-04-18</w:t>
      </w:r>
    </w:p>
    <w:p w14:paraId="00527940" w14:textId="77777777" w:rsidR="00081D13" w:rsidRPr="00745D60" w:rsidRDefault="00AF4CFE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45D6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02456B" w14:textId="77777777" w:rsidR="00081D13" w:rsidRPr="00745D60" w:rsidRDefault="00AF4CFE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45D60">
        <w:rPr>
          <w:rFonts w:ascii="Arial Narrow" w:hAnsi="Arial Narrow" w:cs="Arial"/>
          <w:sz w:val="22"/>
          <w:szCs w:val="22"/>
        </w:rPr>
        <w:t>Powstańców Warszawy</w:t>
      </w:r>
      <w:r w:rsidR="00081D13" w:rsidRPr="00745D60">
        <w:rPr>
          <w:rFonts w:ascii="Arial Narrow" w:hAnsi="Arial Narrow" w:cs="Arial"/>
          <w:sz w:val="22"/>
          <w:szCs w:val="22"/>
        </w:rPr>
        <w:t xml:space="preserve"> </w:t>
      </w:r>
      <w:r w:rsidRPr="00745D60">
        <w:rPr>
          <w:rFonts w:ascii="Arial Narrow" w:hAnsi="Arial Narrow" w:cs="Arial"/>
          <w:sz w:val="22"/>
          <w:szCs w:val="22"/>
        </w:rPr>
        <w:t>5</w:t>
      </w:r>
    </w:p>
    <w:p w14:paraId="2D2E0A6B" w14:textId="77777777" w:rsidR="00081D13" w:rsidRPr="00745D60" w:rsidRDefault="00AF4CFE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745D60">
        <w:rPr>
          <w:rFonts w:ascii="Arial Narrow" w:hAnsi="Arial Narrow" w:cs="Arial"/>
          <w:sz w:val="22"/>
          <w:szCs w:val="22"/>
        </w:rPr>
        <w:t>85-681</w:t>
      </w:r>
      <w:r w:rsidR="00081D13" w:rsidRPr="00745D60">
        <w:rPr>
          <w:rFonts w:ascii="Arial Narrow" w:hAnsi="Arial Narrow" w:cs="Arial"/>
          <w:sz w:val="22"/>
          <w:szCs w:val="22"/>
        </w:rPr>
        <w:t xml:space="preserve"> </w:t>
      </w:r>
      <w:r w:rsidRPr="00745D60">
        <w:rPr>
          <w:rFonts w:ascii="Arial Narrow" w:hAnsi="Arial Narrow" w:cs="Arial"/>
          <w:sz w:val="22"/>
          <w:szCs w:val="22"/>
        </w:rPr>
        <w:t>Bydgoszcz</w:t>
      </w:r>
    </w:p>
    <w:p w14:paraId="5A5265FD" w14:textId="77777777" w:rsidR="00081D13" w:rsidRPr="00745D6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45D6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1F80D1" w14:textId="77777777" w:rsidR="00081D13" w:rsidRPr="00745D6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45D6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19D869A" w14:textId="77777777" w:rsidR="00081D13" w:rsidRPr="00745D6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45D60" w14:paraId="0B2351DC" w14:textId="77777777" w:rsidTr="00C13EA9">
        <w:tc>
          <w:tcPr>
            <w:tcW w:w="10065" w:type="dxa"/>
            <w:shd w:val="clear" w:color="auto" w:fill="F2F2F2"/>
            <w:hideMark/>
          </w:tcPr>
          <w:p w14:paraId="33419006" w14:textId="4CA580B9" w:rsidR="00081D13" w:rsidRPr="00745D60" w:rsidRDefault="00745D6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53EF3FE" w14:textId="77777777" w:rsidR="00081D13" w:rsidRPr="00745D6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45D6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5081EB1" w14:textId="77777777" w:rsidR="00081D13" w:rsidRPr="00745D6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38E47DE" w14:textId="77777777" w:rsidR="00081D13" w:rsidRPr="00745D6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45D6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45D6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45D6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45D60" w14:paraId="5A47EEF7" w14:textId="77777777" w:rsidTr="00081D13">
        <w:tc>
          <w:tcPr>
            <w:tcW w:w="2269" w:type="dxa"/>
            <w:shd w:val="clear" w:color="auto" w:fill="auto"/>
          </w:tcPr>
          <w:p w14:paraId="0467C1C8" w14:textId="77777777" w:rsidR="00081D13" w:rsidRPr="00745D6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B81B6A1" w14:textId="77777777" w:rsidR="00081D13" w:rsidRPr="00745D60" w:rsidRDefault="00AF4CF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systemu do </w:t>
            </w:r>
            <w:proofErr w:type="spellStart"/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>mammotomicznej</w:t>
            </w:r>
            <w:proofErr w:type="spellEnd"/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 xml:space="preserve"> biopsji</w:t>
            </w:r>
          </w:p>
        </w:tc>
      </w:tr>
      <w:tr w:rsidR="00AF4CFE" w:rsidRPr="00745D60" w14:paraId="4D466550" w14:textId="77777777" w:rsidTr="009B3D88">
        <w:tc>
          <w:tcPr>
            <w:tcW w:w="2269" w:type="dxa"/>
            <w:shd w:val="clear" w:color="auto" w:fill="auto"/>
          </w:tcPr>
          <w:p w14:paraId="14A76794" w14:textId="77777777" w:rsidR="00AF4CFE" w:rsidRPr="00745D60" w:rsidRDefault="00AF4CFE" w:rsidP="009B3D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53D572E" w14:textId="77777777" w:rsidR="00AF4CFE" w:rsidRPr="00745D60" w:rsidRDefault="00AF4CFE" w:rsidP="009B3D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>12/2024</w:t>
            </w:r>
          </w:p>
        </w:tc>
      </w:tr>
    </w:tbl>
    <w:p w14:paraId="20A99398" w14:textId="77777777" w:rsidR="00081D13" w:rsidRPr="00745D6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48FE66B" w14:textId="77777777" w:rsidR="00081D13" w:rsidRPr="00745D6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45D60">
        <w:rPr>
          <w:rFonts w:ascii="Arial Narrow" w:hAnsi="Arial Narrow" w:cs="Arial"/>
          <w:sz w:val="22"/>
          <w:szCs w:val="22"/>
        </w:rPr>
        <w:t xml:space="preserve">Zamawiający, </w:t>
      </w:r>
      <w:r w:rsidR="00AF4CFE" w:rsidRPr="00745D60">
        <w:rPr>
          <w:rFonts w:ascii="Arial Narrow" w:hAnsi="Arial Narrow" w:cs="Arial"/>
          <w:b/>
          <w:sz w:val="22"/>
          <w:szCs w:val="22"/>
        </w:rPr>
        <w:t>10WSzKzP SPZOZ</w:t>
      </w:r>
      <w:r w:rsidRPr="00745D6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45D60">
        <w:rPr>
          <w:rFonts w:ascii="Arial Narrow" w:hAnsi="Arial Narrow" w:cs="Arial"/>
          <w:sz w:val="22"/>
          <w:szCs w:val="22"/>
        </w:rPr>
        <w:t xml:space="preserve">ust. 1 pkt. 1 i </w:t>
      </w:r>
      <w:r w:rsidRPr="00745D6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45D60">
        <w:rPr>
          <w:rFonts w:ascii="Arial Narrow" w:hAnsi="Arial Narrow" w:cs="Arial"/>
          <w:sz w:val="22"/>
          <w:szCs w:val="22"/>
        </w:rPr>
        <w:t>2</w:t>
      </w:r>
      <w:r w:rsidRPr="00745D60">
        <w:rPr>
          <w:rFonts w:ascii="Arial Narrow" w:hAnsi="Arial Narrow" w:cs="Arial"/>
          <w:sz w:val="22"/>
          <w:szCs w:val="22"/>
        </w:rPr>
        <w:t xml:space="preserve"> </w:t>
      </w:r>
      <w:r w:rsidR="00081D13" w:rsidRPr="00745D6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F4CFE" w:rsidRPr="00745D60">
        <w:rPr>
          <w:rFonts w:ascii="Arial Narrow" w:hAnsi="Arial Narrow" w:cs="Arial"/>
          <w:sz w:val="22"/>
          <w:szCs w:val="22"/>
        </w:rPr>
        <w:t>(</w:t>
      </w:r>
      <w:proofErr w:type="spellStart"/>
      <w:r w:rsidR="00AF4CFE" w:rsidRPr="00745D60">
        <w:rPr>
          <w:rFonts w:ascii="Arial Narrow" w:hAnsi="Arial Narrow" w:cs="Arial"/>
          <w:sz w:val="22"/>
          <w:szCs w:val="22"/>
        </w:rPr>
        <w:t>t.j</w:t>
      </w:r>
      <w:proofErr w:type="spellEnd"/>
      <w:r w:rsidR="00AF4CFE" w:rsidRPr="00745D60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745D6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F4CFE" w:rsidRPr="00745D60" w14:paraId="143F2D2A" w14:textId="77777777" w:rsidTr="009B3D88">
        <w:trPr>
          <w:cantSplit/>
        </w:trPr>
        <w:tc>
          <w:tcPr>
            <w:tcW w:w="10080" w:type="dxa"/>
          </w:tcPr>
          <w:p w14:paraId="3F875330" w14:textId="77777777" w:rsidR="00AF4CFE" w:rsidRPr="00745D60" w:rsidRDefault="00AF4CFE" w:rsidP="009B3D8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745D60">
              <w:rPr>
                <w:rFonts w:ascii="Arial Narrow" w:hAnsi="Arial Narrow" w:cs="Arial"/>
                <w:b/>
              </w:rPr>
              <w:t>Siemens Healthcare Sp. z o.o.</w:t>
            </w:r>
          </w:p>
          <w:p w14:paraId="458F3ABE" w14:textId="77777777" w:rsidR="00AF4CFE" w:rsidRPr="00745D60" w:rsidRDefault="00AF4CFE" w:rsidP="009B3D8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 xml:space="preserve">Żupnicza 11 </w:t>
            </w:r>
          </w:p>
          <w:p w14:paraId="22CD70DA" w14:textId="77777777" w:rsidR="00AF4CFE" w:rsidRPr="00745D60" w:rsidRDefault="00AF4CFE" w:rsidP="009B3D8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>03-821 Warszawa</w:t>
            </w:r>
          </w:p>
          <w:p w14:paraId="3E6F2F44" w14:textId="77777777" w:rsidR="00AF4CFE" w:rsidRPr="00745D60" w:rsidRDefault="00AF4CFE" w:rsidP="009B3D8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45D60">
              <w:rPr>
                <w:rFonts w:ascii="Arial Narrow" w:hAnsi="Arial Narrow" w:cs="Arial"/>
                <w:b/>
                <w:sz w:val="22"/>
                <w:szCs w:val="22"/>
              </w:rPr>
              <w:t>487 926.00 zł brutto</w:t>
            </w: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7515E6" w14:textId="77777777" w:rsidR="00AF4CFE" w:rsidRPr="00745D60" w:rsidRDefault="00AF4CFE" w:rsidP="009B3D8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8D5FC5D" w14:textId="77777777" w:rsidR="00AF4CFE" w:rsidRPr="00745D60" w:rsidRDefault="00AF4CFE" w:rsidP="009B3D8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6B472A2" w14:textId="77777777" w:rsidR="00081D13" w:rsidRPr="00745D6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45D6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45D6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134"/>
        <w:gridCol w:w="1276"/>
        <w:gridCol w:w="1134"/>
        <w:gridCol w:w="1276"/>
      </w:tblGrid>
      <w:tr w:rsidR="00745D60" w:rsidRPr="00745D60" w14:paraId="4F948A25" w14:textId="77777777" w:rsidTr="00745D6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39E8A8A" w14:textId="77777777" w:rsidR="00745D60" w:rsidRPr="00745D60" w:rsidRDefault="00745D60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745D6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35BA3B" w14:textId="77777777" w:rsidR="00745D60" w:rsidRPr="00745D60" w:rsidRDefault="00745D60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45D6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C364B11" w14:textId="77777777" w:rsidR="00745D60" w:rsidRPr="00745D60" w:rsidRDefault="00745D6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45D60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9EA98A7" w14:textId="2522136E" w:rsidR="00745D60" w:rsidRPr="00745D60" w:rsidRDefault="00745D6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45D60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7EF1176" w14:textId="77777777" w:rsidR="00745D60" w:rsidRPr="00745D60" w:rsidRDefault="00745D6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45D60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97DD10F" w14:textId="77777777" w:rsidR="00745D60" w:rsidRPr="00745D60" w:rsidRDefault="00745D6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45D60">
              <w:rPr>
                <w:rFonts w:ascii="Arial Narrow" w:hAnsi="Arial Narrow" w:cs="Arial"/>
                <w:bCs/>
              </w:rPr>
              <w:t>Ocena techniczna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E1ED315" w14:textId="77777777" w:rsidR="00745D60" w:rsidRPr="00745D60" w:rsidRDefault="00745D60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45D60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745D60" w:rsidRPr="00745D60" w14:paraId="294678EC" w14:textId="77777777" w:rsidTr="00745D60">
        <w:tc>
          <w:tcPr>
            <w:tcW w:w="851" w:type="dxa"/>
            <w:vAlign w:val="center"/>
          </w:tcPr>
          <w:p w14:paraId="10848C27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48017E6C" w14:textId="77777777" w:rsidR="00745D60" w:rsidRPr="00745D60" w:rsidRDefault="00745D60" w:rsidP="009B3D8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/>
                <w:sz w:val="22"/>
                <w:szCs w:val="22"/>
              </w:rPr>
              <w:t>Siemens Healthcare Sp. z o.o.</w:t>
            </w:r>
          </w:p>
          <w:p w14:paraId="7C5BCF4B" w14:textId="77777777" w:rsidR="00745D60" w:rsidRPr="00745D60" w:rsidRDefault="00745D60" w:rsidP="009B3D8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 xml:space="preserve">Żupnicza 11 </w:t>
            </w:r>
          </w:p>
          <w:p w14:paraId="692C7D2F" w14:textId="77777777" w:rsidR="00745D60" w:rsidRPr="00745D60" w:rsidRDefault="00745D60" w:rsidP="009B3D8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bCs/>
                <w:sz w:val="22"/>
                <w:szCs w:val="22"/>
              </w:rPr>
              <w:t>03-821 Warszawa</w:t>
            </w:r>
          </w:p>
        </w:tc>
        <w:tc>
          <w:tcPr>
            <w:tcW w:w="992" w:type="dxa"/>
            <w:vAlign w:val="center"/>
          </w:tcPr>
          <w:p w14:paraId="6ACB6789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84FEF74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4DA1F235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8D5B684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207450A4" w14:textId="77777777" w:rsidR="00745D60" w:rsidRPr="00745D60" w:rsidRDefault="00745D60" w:rsidP="009B3D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5D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A193373" w14:textId="77777777" w:rsidR="00F960D7" w:rsidRPr="00745D60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53D77A86" w14:textId="77777777" w:rsidR="00B464D3" w:rsidRDefault="00B464D3" w:rsidP="004B0B2B">
      <w:pPr>
        <w:spacing w:after="120"/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45D60">
        <w:rPr>
          <w:rFonts w:ascii="Arial Narrow" w:hAnsi="Arial Narrow" w:cs="Arial"/>
          <w:i/>
          <w:sz w:val="22"/>
          <w:szCs w:val="22"/>
        </w:rPr>
        <w:t>Zamawiający</w:t>
      </w:r>
    </w:p>
    <w:p w14:paraId="7817B8CB" w14:textId="6BD76D1B" w:rsidR="004B0B2B" w:rsidRDefault="004B0B2B" w:rsidP="004B0B2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14:paraId="41194273" w14:textId="77777777" w:rsidR="004B0B2B" w:rsidRPr="0009479B" w:rsidRDefault="004B0B2B" w:rsidP="004B0B2B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0117159D" w14:textId="77777777" w:rsidR="004B0B2B" w:rsidRDefault="004B0B2B" w:rsidP="004B0B2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5F30719D" w14:textId="11BD4FCC" w:rsidR="004B0B2B" w:rsidRPr="00745D60" w:rsidRDefault="004B0B2B" w:rsidP="004B0B2B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2024-</w:t>
      </w:r>
      <w:r>
        <w:rPr>
          <w:rFonts w:ascii="Arial Narrow" w:hAnsi="Arial Narrow"/>
          <w:sz w:val="20"/>
          <w:szCs w:val="20"/>
        </w:rPr>
        <w:t>04-18</w:t>
      </w:r>
    </w:p>
    <w:bookmarkEnd w:id="0"/>
    <w:sectPr w:rsidR="004B0B2B" w:rsidRPr="00745D60" w:rsidSect="00F101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13A5F" w14:textId="77777777" w:rsidR="00F10176" w:rsidRDefault="00F10176">
      <w:r>
        <w:separator/>
      </w:r>
    </w:p>
  </w:endnote>
  <w:endnote w:type="continuationSeparator" w:id="0">
    <w:p w14:paraId="58609B48" w14:textId="77777777" w:rsidR="00F10176" w:rsidRDefault="00F1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097B6" w14:textId="77777777" w:rsidR="00AF4CFE" w:rsidRDefault="00AF4C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A1E8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8330F8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5158A" w14:textId="77777777" w:rsidR="00AF4CFE" w:rsidRDefault="00AF4C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1E0CF" w14:textId="77777777" w:rsidR="00F10176" w:rsidRDefault="00F10176">
      <w:r>
        <w:separator/>
      </w:r>
    </w:p>
  </w:footnote>
  <w:footnote w:type="continuationSeparator" w:id="0">
    <w:p w14:paraId="4444BC10" w14:textId="77777777" w:rsidR="00F10176" w:rsidRDefault="00F1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B6DA7" w14:textId="77777777" w:rsidR="00AF4CFE" w:rsidRDefault="00AF4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679E1" w14:textId="77777777" w:rsidR="00AF4CFE" w:rsidRDefault="00AF4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886A6" w14:textId="77777777" w:rsidR="00AF4CFE" w:rsidRDefault="00AF4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17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0B2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5D6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4CFE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017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9AF03E"/>
  <w15:chartTrackingRefBased/>
  <w15:docId w15:val="{CB352BFA-12FF-40D1-A3A2-8425476F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2024-04-18T09:29:00Z</cp:lastPrinted>
  <dcterms:created xsi:type="dcterms:W3CDTF">2024-04-18T09:26:00Z</dcterms:created>
  <dcterms:modified xsi:type="dcterms:W3CDTF">2024-04-18T09:29:00Z</dcterms:modified>
</cp:coreProperties>
</file>