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AC8B4A" w14:textId="700E9E2B" w:rsidR="007E331F" w:rsidRDefault="007E331F" w:rsidP="00F31EAC">
      <w:pPr>
        <w:pStyle w:val="Nagwek4"/>
        <w:spacing w:before="0" w:after="360"/>
        <w:jc w:val="right"/>
        <w:rPr>
          <w:rFonts w:ascii="Times New Roman" w:hAnsi="Times New Roman"/>
          <w:b w:val="0"/>
          <w:sz w:val="22"/>
          <w:szCs w:val="22"/>
        </w:rPr>
      </w:pPr>
      <w:r w:rsidRPr="00525EFF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1D2B20" w:rsidRPr="00736C1E">
        <w:rPr>
          <w:rFonts w:ascii="Times New Roman" w:hAnsi="Times New Roman"/>
          <w:b w:val="0"/>
          <w:bCs w:val="0"/>
          <w:sz w:val="22"/>
          <w:szCs w:val="22"/>
        </w:rPr>
        <w:t>1</w:t>
      </w:r>
      <w:r w:rsidRPr="00525EFF">
        <w:rPr>
          <w:rFonts w:ascii="Times New Roman" w:hAnsi="Times New Roman"/>
          <w:sz w:val="22"/>
          <w:szCs w:val="22"/>
        </w:rPr>
        <w:t xml:space="preserve"> </w:t>
      </w:r>
      <w:r w:rsidRPr="00525EFF">
        <w:rPr>
          <w:rFonts w:ascii="Times New Roman" w:hAnsi="Times New Roman"/>
          <w:b w:val="0"/>
          <w:sz w:val="22"/>
          <w:szCs w:val="22"/>
        </w:rPr>
        <w:t>do SWZ</w:t>
      </w:r>
    </w:p>
    <w:p w14:paraId="4A6871BF" w14:textId="7CC746C1" w:rsidR="007E331F" w:rsidRPr="00042E0F" w:rsidRDefault="00042E0F" w:rsidP="007E331F">
      <w:pPr>
        <w:pStyle w:val="Nagwek2"/>
        <w:widowControl/>
        <w:spacing w:line="360" w:lineRule="auto"/>
        <w:rPr>
          <w:color w:val="FF0000"/>
          <w:sz w:val="28"/>
        </w:rPr>
      </w:pPr>
      <w:r>
        <w:rPr>
          <w:color w:val="FF0000"/>
          <w:sz w:val="28"/>
        </w:rPr>
        <w:t>MODYFIKACJA z dnia 18.04.2024 r.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75C4052C" w14:textId="77777777" w:rsidTr="005844F6">
        <w:tc>
          <w:tcPr>
            <w:tcW w:w="9104" w:type="dxa"/>
            <w:shd w:val="clear" w:color="auto" w:fill="F2F2F2"/>
          </w:tcPr>
          <w:p w14:paraId="23E07A64" w14:textId="0538F801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D339B4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7C0767AF" w14:textId="7777777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4321AAC5" w14:textId="18B8D733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E16837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1D2B20" w:rsidRPr="001D2B20">
        <w:rPr>
          <w:sz w:val="22"/>
          <w:szCs w:val="22"/>
        </w:rPr>
        <w:t>tryb podstawowy</w:t>
      </w:r>
      <w:r w:rsidR="001028C4">
        <w:rPr>
          <w:sz w:val="22"/>
          <w:szCs w:val="22"/>
        </w:rPr>
        <w:t xml:space="preserve"> bez negocjacji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7DA12DB1" w14:textId="50DE6E68" w:rsidR="002E612D" w:rsidRPr="00525EFF" w:rsidRDefault="00AA39D6" w:rsidP="00AA2BEC">
      <w:pPr>
        <w:spacing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AA2BEC">
        <w:rPr>
          <w:b/>
          <w:sz w:val="22"/>
          <w:szCs w:val="22"/>
        </w:rPr>
        <w:t xml:space="preserve">Dostawa gazów </w:t>
      </w:r>
      <w:r w:rsidR="00301A26">
        <w:rPr>
          <w:b/>
          <w:sz w:val="22"/>
          <w:szCs w:val="22"/>
        </w:rPr>
        <w:t>technicznych</w:t>
      </w:r>
      <w:r w:rsidR="00AA2BEC">
        <w:rPr>
          <w:b/>
          <w:sz w:val="22"/>
          <w:szCs w:val="22"/>
        </w:rPr>
        <w:t xml:space="preserve"> wraz z dzierżawą butli do Szpitala Wojewódzkiego w Poznaniu</w:t>
      </w:r>
      <w:r w:rsidR="00301A26">
        <w:rPr>
          <w:b/>
          <w:sz w:val="22"/>
          <w:szCs w:val="22"/>
        </w:rPr>
        <w:t>, ul. Juraszów 7/19 – Filia nr 1 – Wielkopolskie Centrum Specjalistyczne - powtórka</w:t>
      </w:r>
      <w:r w:rsidRPr="00525EFF">
        <w:rPr>
          <w:sz w:val="22"/>
          <w:szCs w:val="22"/>
        </w:rPr>
        <w:t>”</w:t>
      </w:r>
    </w:p>
    <w:p w14:paraId="2B62CF3F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08B565C1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320D43A1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1E838E7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4"/>
        <w:gridCol w:w="6140"/>
      </w:tblGrid>
      <w:tr w:rsidR="00AE2ACB" w:rsidRPr="007677F8" w14:paraId="644E5023" w14:textId="77777777" w:rsidTr="00AC470C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04DBBF5A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7D48937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E5B5AE1" w14:textId="77777777" w:rsidTr="00AC470C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2B653E23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660D7C0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655A0D85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01BA30C6" w14:textId="65D72832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20997">
              <w:t xml:space="preserve">Adres </w:t>
            </w:r>
            <w:r>
              <w:br/>
            </w:r>
            <w:r w:rsidRPr="00220997"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5EEDD6E6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53297F1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4AC5A199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1AD555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07351188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0FBA92F" w14:textId="0E8F363F" w:rsidR="00AE2ACB" w:rsidRPr="007677F8" w:rsidRDefault="00AC470C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1961F21" w14:textId="2720B8C6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1433F00" w14:textId="77777777" w:rsidTr="00AC470C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1C7A36F" w14:textId="27F8013D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12D5DB1A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3301E1BD" w14:textId="77777777" w:rsidTr="00AC470C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7BD4B292" w14:textId="35B3FEDC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9D3877F" w14:textId="2DB6FA87" w:rsidR="00AC470C" w:rsidRPr="007677F8" w:rsidRDefault="00594233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5738EA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AC470C" w:rsidRPr="007677F8" w14:paraId="71B12E11" w14:textId="77777777" w:rsidTr="00AC470C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A3DD7E4" w14:textId="05C24467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1902390" w14:textId="637C1AB6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0"/>
      <w:tr w:rsidR="00AC470C" w:rsidRPr="007677F8" w14:paraId="3C6A2CAE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0584CF47" w14:textId="5BE1723F" w:rsidR="00AC470C" w:rsidRPr="007677F8" w:rsidRDefault="00AC470C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53108925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C470C" w:rsidRPr="007677F8" w14:paraId="0E8BAE39" w14:textId="77777777" w:rsidTr="003F1887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2B1EB74A" w14:textId="05D7DA05" w:rsidR="00AC470C" w:rsidRPr="007677F8" w:rsidRDefault="00594233" w:rsidP="003F1887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>
              <w:rPr>
                <w:rFonts w:eastAsia="Calibri"/>
                <w:sz w:val="22"/>
                <w:szCs w:val="22"/>
              </w:rPr>
              <w:t xml:space="preserve">Osoba uprawniona </w:t>
            </w:r>
            <w:r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46A56AB" w14:textId="77777777" w:rsidR="00AC470C" w:rsidRPr="007677F8" w:rsidRDefault="00AC470C" w:rsidP="003F1887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bookmarkEnd w:id="1"/>
      <w:tr w:rsidR="00594233" w:rsidRPr="007677F8" w14:paraId="41A1490C" w14:textId="77777777" w:rsidTr="003F1887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FA77ADB" w14:textId="1D028C94" w:rsidR="00594233" w:rsidRPr="007677F8" w:rsidRDefault="00594233" w:rsidP="00594233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DCEDA0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p w14:paraId="538EDD56" w14:textId="77777777" w:rsidR="00594233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</w:t>
            </w:r>
          </w:p>
          <w:p w14:paraId="7720D53C" w14:textId="2ACE1F2F" w:rsidR="00594233" w:rsidRPr="007677F8" w:rsidRDefault="00594233" w:rsidP="00594233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tel.                                          e-mail:</w:t>
            </w:r>
          </w:p>
        </w:tc>
      </w:tr>
    </w:tbl>
    <w:p w14:paraId="19EE3380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623A659A" w14:textId="04DF0800" w:rsidR="004D5A42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bookmarkStart w:id="2" w:name="_Hlk65827479"/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przedmiotu zamówienia zgodnie ze Specyfikacją Warunków Zamówienia, stosując niżej wymienione stawki:</w:t>
      </w:r>
    </w:p>
    <w:p w14:paraId="7B429807" w14:textId="44CF2EF1" w:rsidR="005F6505" w:rsidRDefault="005F6505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</w:p>
    <w:p w14:paraId="5B48AAB1" w14:textId="3C1703EB" w:rsidR="005F6505" w:rsidRPr="00E401EB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bookmarkStart w:id="3" w:name="_Hlk64876004"/>
      <w:r w:rsidRPr="00E401EB">
        <w:rPr>
          <w:bCs/>
          <w:sz w:val="22"/>
          <w:u w:val="single"/>
        </w:rPr>
        <w:t xml:space="preserve">Zadanie nr 1: </w:t>
      </w:r>
      <w:r w:rsidR="00301A26">
        <w:rPr>
          <w:bCs/>
          <w:sz w:val="22"/>
          <w:u w:val="single"/>
        </w:rPr>
        <w:t>Gazy techniczne wraz z dzierżawą butli</w:t>
      </w:r>
    </w:p>
    <w:p w14:paraId="01E25A15" w14:textId="72768984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4" w:name="_Hlk163117186"/>
      <w:r>
        <w:rPr>
          <w:bCs/>
          <w:sz w:val="22"/>
        </w:rPr>
        <w:t>Wartość netto za wykonanie całości przedmiotu zamówienia wynosi: ………………… zł</w:t>
      </w:r>
    </w:p>
    <w:p w14:paraId="48867567" w14:textId="07BDCA6E" w:rsidR="00E401EB" w:rsidRPr="00E401EB" w:rsidRDefault="00E401EB" w:rsidP="005F6505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57C2EACD" w14:textId="0EDC45FD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3375B4AE" w14:textId="74A4650A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26088D8E" w14:textId="51641C5C" w:rsidR="00E401EB" w:rsidRPr="00E401EB" w:rsidRDefault="00A17239" w:rsidP="00D339B4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bookmarkStart w:id="5" w:name="_Hlk50541659"/>
      <w:bookmarkStart w:id="6" w:name="_Hlk68765658"/>
      <w:r>
        <w:rPr>
          <w:b/>
          <w:bCs/>
          <w:sz w:val="22"/>
        </w:rPr>
        <w:lastRenderedPageBreak/>
        <w:t xml:space="preserve">K-2; </w:t>
      </w:r>
      <w:r w:rsidR="00E401EB" w:rsidRPr="00E401EB">
        <w:rPr>
          <w:b/>
          <w:bCs/>
          <w:sz w:val="22"/>
        </w:rPr>
        <w:t xml:space="preserve">Czas </w:t>
      </w:r>
      <w:r w:rsidR="00824091">
        <w:rPr>
          <w:b/>
          <w:bCs/>
          <w:sz w:val="22"/>
        </w:rPr>
        <w:t>dostawy</w:t>
      </w:r>
      <w:r w:rsidR="00E401EB" w:rsidRPr="00E401EB">
        <w:rPr>
          <w:b/>
          <w:bCs/>
          <w:sz w:val="22"/>
        </w:rPr>
        <w:t xml:space="preserve"> </w:t>
      </w:r>
      <w:r w:rsidR="00301A26">
        <w:rPr>
          <w:b/>
          <w:bCs/>
          <w:sz w:val="22"/>
        </w:rPr>
        <w:t>(</w:t>
      </w:r>
      <w:r w:rsidR="00E401EB" w:rsidRPr="00E401EB">
        <w:rPr>
          <w:b/>
          <w:bCs/>
          <w:sz w:val="22"/>
        </w:rPr>
        <w:t>Wykonawcy liczony od zgłoszenia</w:t>
      </w:r>
      <w:bookmarkEnd w:id="5"/>
      <w:r w:rsidR="00301A26">
        <w:rPr>
          <w:b/>
          <w:bCs/>
          <w:sz w:val="22"/>
        </w:rPr>
        <w:t>)</w:t>
      </w:r>
      <w:r w:rsidR="00E401EB" w:rsidRPr="00E401EB">
        <w:rPr>
          <w:b/>
          <w:bCs/>
          <w:sz w:val="22"/>
        </w:rPr>
        <w:t xml:space="preserve"> ….. </w:t>
      </w:r>
      <w:r w:rsidR="00085C92" w:rsidRPr="00085C92">
        <w:rPr>
          <w:b/>
        </w:rPr>
        <w:t>godzin</w:t>
      </w:r>
      <w:r w:rsidR="00085C92" w:rsidRPr="00085C92">
        <w:rPr>
          <w:b/>
          <w:vertAlign w:val="superscript"/>
        </w:rPr>
        <w:footnoteReference w:id="2"/>
      </w:r>
      <w:r w:rsidR="00085C92" w:rsidRPr="00085C92">
        <w:t xml:space="preserve"> </w:t>
      </w:r>
      <w:r w:rsidR="00E401EB" w:rsidRPr="00E401EB">
        <w:rPr>
          <w:bCs/>
          <w:sz w:val="22"/>
        </w:rPr>
        <w:t xml:space="preserve"> </w:t>
      </w:r>
      <w:r w:rsidR="00E401EB" w:rsidRPr="00A17239">
        <w:rPr>
          <w:b/>
          <w:sz w:val="22"/>
        </w:rPr>
        <w:t xml:space="preserve">( </w:t>
      </w:r>
      <w:r w:rsidR="003E52C7" w:rsidRPr="00A17239">
        <w:rPr>
          <w:b/>
          <w:sz w:val="22"/>
        </w:rPr>
        <w:t>z wyłączeniem sobót, niedziel, świąt i dni ustawowo wolnych od pracy)**</w:t>
      </w:r>
      <w:r w:rsidR="003E52C7" w:rsidRPr="00A17239">
        <w:rPr>
          <w:bCs/>
          <w:sz w:val="22"/>
        </w:rPr>
        <w:t xml:space="preserve"> </w:t>
      </w:r>
      <w:r w:rsidR="003E52C7" w:rsidRPr="003E52C7">
        <w:rPr>
          <w:bCs/>
          <w:color w:val="FF0000"/>
          <w:sz w:val="22"/>
        </w:rPr>
        <w:t xml:space="preserve"> </w:t>
      </w:r>
      <w:r w:rsidR="00E401EB" w:rsidRPr="00E401EB">
        <w:rPr>
          <w:bCs/>
          <w:sz w:val="22"/>
        </w:rPr>
        <w:t>wpisać odpowiednio zgodnie z opisem dotyczącym kryterium oceny ofert)</w:t>
      </w:r>
    </w:p>
    <w:bookmarkEnd w:id="6"/>
    <w:p w14:paraId="1F62BBCC" w14:textId="1FC9B248" w:rsidR="00E401EB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Termin wykonania umowy: </w:t>
      </w:r>
      <w:bookmarkStart w:id="7" w:name="_Hlk110500733"/>
      <w:bookmarkStart w:id="8" w:name="_Hlk76633721"/>
      <w:r w:rsidR="00537136">
        <w:rPr>
          <w:bCs/>
          <w:sz w:val="22"/>
        </w:rPr>
        <w:t>12 miesięcy</w:t>
      </w:r>
      <w:bookmarkEnd w:id="7"/>
      <w:r w:rsidR="00824091">
        <w:rPr>
          <w:bCs/>
          <w:sz w:val="22"/>
        </w:rPr>
        <w:t xml:space="preserve"> od daty zawarcia umowy</w:t>
      </w:r>
    </w:p>
    <w:bookmarkEnd w:id="8"/>
    <w:p w14:paraId="5C58E4DB" w14:textId="3FFB097B" w:rsidR="00E401EB" w:rsidRPr="00A17239" w:rsidRDefault="00E401EB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 xml:space="preserve">Warunki płatności: </w:t>
      </w:r>
      <w:bookmarkStart w:id="9" w:name="_Hlk68166590"/>
      <w:r w:rsidR="00C41EB9">
        <w:rPr>
          <w:bCs/>
          <w:sz w:val="22"/>
        </w:rPr>
        <w:t>6</w:t>
      </w:r>
      <w:r w:rsidRPr="00A17239">
        <w:rPr>
          <w:bCs/>
          <w:sz w:val="22"/>
        </w:rPr>
        <w:t>0 dni</w:t>
      </w:r>
      <w:bookmarkEnd w:id="9"/>
    </w:p>
    <w:bookmarkEnd w:id="3"/>
    <w:bookmarkEnd w:id="4"/>
    <w:p w14:paraId="68920EBB" w14:textId="15EE45EC" w:rsidR="005F6505" w:rsidRDefault="005F6505" w:rsidP="005F6505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619BD78" w14:textId="55E1CB0B" w:rsidR="00301A26" w:rsidRPr="00E401EB" w:rsidRDefault="00301A26" w:rsidP="00301A26">
      <w:pPr>
        <w:pStyle w:val="Akapitzlist"/>
        <w:spacing w:after="120" w:line="276" w:lineRule="auto"/>
        <w:ind w:left="284"/>
        <w:jc w:val="both"/>
        <w:rPr>
          <w:bCs/>
          <w:sz w:val="22"/>
          <w:u w:val="single"/>
        </w:rPr>
      </w:pPr>
      <w:r w:rsidRPr="00E401EB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E401EB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Gazy techniczne</w:t>
      </w:r>
    </w:p>
    <w:p w14:paraId="548691D7" w14:textId="77777777" w:rsidR="00301A26" w:rsidRDefault="00301A26" w:rsidP="00301A2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Wartość netto za wykonanie całości przedmiotu zamówienia wynosi: ………………… zł</w:t>
      </w:r>
    </w:p>
    <w:p w14:paraId="4995B8A6" w14:textId="77777777" w:rsidR="00301A26" w:rsidRPr="00E401EB" w:rsidRDefault="00301A26" w:rsidP="00301A26">
      <w:pPr>
        <w:pStyle w:val="Akapitzlist"/>
        <w:spacing w:after="120" w:line="276" w:lineRule="auto"/>
        <w:ind w:left="284"/>
        <w:jc w:val="both"/>
        <w:rPr>
          <w:b/>
          <w:sz w:val="22"/>
        </w:rPr>
      </w:pPr>
      <w:r w:rsidRPr="00E401EB">
        <w:rPr>
          <w:b/>
          <w:sz w:val="22"/>
        </w:rPr>
        <w:t>Wartość brutto za wykonanie całości przedmiotu zamówienia wynosi: ……………….. zł</w:t>
      </w:r>
    </w:p>
    <w:p w14:paraId="0FD9A674" w14:textId="77777777" w:rsidR="00301A26" w:rsidRDefault="00301A26" w:rsidP="00301A2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(słownie: ………………………………………………………………………………… zł)</w:t>
      </w:r>
    </w:p>
    <w:p w14:paraId="2BD36411" w14:textId="77777777" w:rsidR="00301A26" w:rsidRDefault="00301A26" w:rsidP="00301A2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Wyliczona zgodnie z odpowiednią tabelą formularza asortymentowo – cenowego</w:t>
      </w:r>
    </w:p>
    <w:p w14:paraId="67B2B54B" w14:textId="77777777" w:rsidR="00301A26" w:rsidRPr="00E401EB" w:rsidRDefault="00301A26" w:rsidP="00301A2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/>
          <w:bCs/>
          <w:sz w:val="22"/>
        </w:rPr>
        <w:t xml:space="preserve">K-2; </w:t>
      </w:r>
      <w:r w:rsidRPr="00E401EB">
        <w:rPr>
          <w:b/>
          <w:bCs/>
          <w:sz w:val="22"/>
        </w:rPr>
        <w:t xml:space="preserve">Czas </w:t>
      </w:r>
      <w:r>
        <w:rPr>
          <w:b/>
          <w:bCs/>
          <w:sz w:val="22"/>
        </w:rPr>
        <w:t>dostawy</w:t>
      </w:r>
      <w:r w:rsidRPr="00E401EB">
        <w:rPr>
          <w:b/>
          <w:bCs/>
          <w:sz w:val="22"/>
        </w:rPr>
        <w:t xml:space="preserve"> </w:t>
      </w:r>
      <w:r>
        <w:rPr>
          <w:b/>
          <w:bCs/>
          <w:sz w:val="22"/>
        </w:rPr>
        <w:t>(</w:t>
      </w:r>
      <w:r w:rsidRPr="00E401EB">
        <w:rPr>
          <w:b/>
          <w:bCs/>
          <w:sz w:val="22"/>
        </w:rPr>
        <w:t>Wykonawcy liczony od zgłoszenia</w:t>
      </w:r>
      <w:r>
        <w:rPr>
          <w:b/>
          <w:bCs/>
          <w:sz w:val="22"/>
        </w:rPr>
        <w:t>)</w:t>
      </w:r>
      <w:r w:rsidRPr="00E401EB">
        <w:rPr>
          <w:b/>
          <w:bCs/>
          <w:sz w:val="22"/>
        </w:rPr>
        <w:t xml:space="preserve"> ….. </w:t>
      </w:r>
      <w:r w:rsidRPr="00085C92">
        <w:rPr>
          <w:b/>
        </w:rPr>
        <w:t>godzin</w:t>
      </w:r>
      <w:r w:rsidRPr="00085C92">
        <w:rPr>
          <w:b/>
          <w:vertAlign w:val="superscript"/>
        </w:rPr>
        <w:footnoteReference w:id="3"/>
      </w:r>
      <w:r w:rsidRPr="00085C92">
        <w:t xml:space="preserve"> </w:t>
      </w:r>
      <w:r w:rsidRPr="00E401EB">
        <w:rPr>
          <w:bCs/>
          <w:sz w:val="22"/>
        </w:rPr>
        <w:t xml:space="preserve"> </w:t>
      </w:r>
      <w:r w:rsidRPr="00A17239">
        <w:rPr>
          <w:b/>
          <w:sz w:val="22"/>
        </w:rPr>
        <w:t>( z wyłączeniem sobót, niedziel, świąt i dni ustawowo wolnych od pracy)**</w:t>
      </w:r>
      <w:r w:rsidRPr="00A17239">
        <w:rPr>
          <w:bCs/>
          <w:sz w:val="22"/>
        </w:rPr>
        <w:t xml:space="preserve"> </w:t>
      </w:r>
      <w:r w:rsidRPr="003E52C7">
        <w:rPr>
          <w:bCs/>
          <w:color w:val="FF0000"/>
          <w:sz w:val="22"/>
        </w:rPr>
        <w:t xml:space="preserve"> </w:t>
      </w:r>
      <w:r w:rsidRPr="00E401EB">
        <w:rPr>
          <w:bCs/>
          <w:sz w:val="22"/>
        </w:rPr>
        <w:t>wpisać odpowiednio zgodnie z opisem dotyczącym kryterium oceny ofert)</w:t>
      </w:r>
    </w:p>
    <w:p w14:paraId="4DE1E546" w14:textId="77777777" w:rsidR="00301A26" w:rsidRDefault="00301A26" w:rsidP="00301A2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Termin wykonania umowy: 12 miesięcy od daty zawarcia umowy</w:t>
      </w:r>
    </w:p>
    <w:p w14:paraId="6E257EE6" w14:textId="77777777" w:rsidR="00301A26" w:rsidRPr="00A17239" w:rsidRDefault="00301A26" w:rsidP="00301A26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  <w:r>
        <w:rPr>
          <w:bCs/>
          <w:sz w:val="22"/>
        </w:rPr>
        <w:t>Warunki płatności: 6</w:t>
      </w:r>
      <w:r w:rsidRPr="00A17239">
        <w:rPr>
          <w:bCs/>
          <w:sz w:val="22"/>
        </w:rPr>
        <w:t>0 dni</w:t>
      </w:r>
    </w:p>
    <w:p w14:paraId="157452B3" w14:textId="2A956782" w:rsidR="00E401EB" w:rsidRDefault="00E401EB" w:rsidP="00E401EB">
      <w:pPr>
        <w:pStyle w:val="Akapitzlist"/>
        <w:spacing w:after="120" w:line="276" w:lineRule="auto"/>
        <w:ind w:left="284"/>
        <w:jc w:val="both"/>
        <w:rPr>
          <w:bCs/>
          <w:sz w:val="22"/>
        </w:rPr>
      </w:pPr>
    </w:p>
    <w:p w14:paraId="79EF54BF" w14:textId="77777777" w:rsidR="00B9086B" w:rsidRPr="0097776D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sz w:val="22"/>
        </w:rPr>
      </w:pPr>
      <w:bookmarkStart w:id="10" w:name="_Hlk65827728"/>
      <w:bookmarkEnd w:id="2"/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6D93155A" w14:textId="77777777"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3EA7022D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280B4227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2F5A8C9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574C6DE1" w14:textId="77777777" w:rsidTr="005844F6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558FFF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2604B26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332FAEEC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565D77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FDF2935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02DCD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9DBE1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C5086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5559633D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CCA65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2D4D00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EFB75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09790D" w14:textId="77777777" w:rsidR="007124CE" w:rsidRPr="007124CE" w:rsidRDefault="007124CE" w:rsidP="00301A26">
      <w:pPr>
        <w:numPr>
          <w:ilvl w:val="0"/>
          <w:numId w:val="3"/>
        </w:numPr>
        <w:spacing w:before="120" w:after="120" w:line="276" w:lineRule="auto"/>
        <w:contextualSpacing/>
        <w:jc w:val="both"/>
      </w:pPr>
      <w:r w:rsidRPr="007124CE">
        <w:rPr>
          <w:sz w:val="22"/>
        </w:rPr>
        <w:t>wypełniliśmy obowiązki informacyjne przewidziane w art. 13 lub art. 14 RODO</w:t>
      </w:r>
      <w:r w:rsidRPr="007124CE">
        <w:rPr>
          <w:sz w:val="22"/>
          <w:vertAlign w:val="superscript"/>
        </w:rPr>
        <w:footnoteReference w:id="4"/>
      </w:r>
      <w:r w:rsidRPr="007124CE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7124CE">
        <w:rPr>
          <w:sz w:val="22"/>
          <w:vertAlign w:val="superscript"/>
        </w:rPr>
        <w:footnoteReference w:id="5"/>
      </w:r>
      <w:r w:rsidRPr="007124CE">
        <w:rPr>
          <w:sz w:val="22"/>
        </w:rPr>
        <w:t>.</w:t>
      </w:r>
    </w:p>
    <w:p w14:paraId="2875A7B7" w14:textId="77777777" w:rsidR="007124CE" w:rsidRPr="007124CE" w:rsidRDefault="007124CE" w:rsidP="00301A26">
      <w:pPr>
        <w:numPr>
          <w:ilvl w:val="0"/>
          <w:numId w:val="3"/>
        </w:numPr>
        <w:spacing w:before="120" w:after="120" w:line="276" w:lineRule="auto"/>
        <w:contextualSpacing/>
        <w:jc w:val="both"/>
      </w:pPr>
      <w:r w:rsidRPr="007124CE">
        <w:t>oświadczam, że nie podlegam wykluczeniu z postępowania na podstawie art.108 ust 1 pkt 1-6 ustawy Pzp.</w:t>
      </w:r>
    </w:p>
    <w:p w14:paraId="44AFCF9A" w14:textId="77777777" w:rsidR="007124CE" w:rsidRPr="007124CE" w:rsidRDefault="007124CE" w:rsidP="00301A26">
      <w:pPr>
        <w:numPr>
          <w:ilvl w:val="0"/>
          <w:numId w:val="3"/>
        </w:numPr>
      </w:pPr>
      <w:r w:rsidRPr="007124CE">
        <w:t>oświadczam, że nie podlegam wykluczeniu z postępowania na podstawie art. 109 ust. 1 pkt 4 ustawy Pzp</w:t>
      </w:r>
    </w:p>
    <w:p w14:paraId="27BC22A9" w14:textId="77777777" w:rsidR="007124CE" w:rsidRPr="007124CE" w:rsidRDefault="007124CE" w:rsidP="00301A26">
      <w:pPr>
        <w:numPr>
          <w:ilvl w:val="0"/>
          <w:numId w:val="3"/>
        </w:numPr>
        <w:jc w:val="both"/>
      </w:pPr>
      <w:r w:rsidRPr="007124CE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778A6D75" w14:textId="77777777" w:rsidR="007124CE" w:rsidRPr="007124CE" w:rsidRDefault="007124CE" w:rsidP="00301A26">
      <w:pPr>
        <w:numPr>
          <w:ilvl w:val="0"/>
          <w:numId w:val="3"/>
        </w:numPr>
        <w:jc w:val="both"/>
      </w:pPr>
      <w:r w:rsidRPr="007124CE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22C01F63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3F80D68E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4CB3EB43" w14:textId="581E084A" w:rsidR="00CE3AE6" w:rsidRDefault="00E449BF" w:rsidP="00CE3AE6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20</w:t>
      </w:r>
      <w:r w:rsidR="00267D1F" w:rsidRPr="00CE3AE6">
        <w:rPr>
          <w:bCs/>
          <w:sz w:val="22"/>
          <w:szCs w:val="22"/>
        </w:rPr>
        <w:t xml:space="preserve">r. poz. </w:t>
      </w:r>
      <w:r w:rsidR="00CE3AE6">
        <w:rPr>
          <w:bCs/>
          <w:sz w:val="22"/>
          <w:szCs w:val="22"/>
        </w:rPr>
        <w:t>106</w:t>
      </w:r>
      <w:r w:rsidR="00267D1F" w:rsidRPr="00CE3AE6">
        <w:rPr>
          <w:bCs/>
          <w:sz w:val="22"/>
          <w:szCs w:val="22"/>
        </w:rPr>
        <w:t>)</w:t>
      </w:r>
    </w:p>
    <w:p w14:paraId="2D5555D6" w14:textId="77777777"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DCACD2E" w14:textId="3BC6636E" w:rsidR="00CE3AE6" w:rsidRDefault="00E449BF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</w:r>
      <w:r w:rsidR="00CE3AE6" w:rsidRPr="00CE3AE6">
        <w:rPr>
          <w:bCs/>
          <w:sz w:val="22"/>
          <w:szCs w:val="22"/>
        </w:rPr>
        <w:t>z dnia 11 marca 2014 r. o podatku od towarów i usług (t.j. Dz. U. z 2020r. poz. 106)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p w14:paraId="44E14F6C" w14:textId="77777777" w:rsidR="00177EB4" w:rsidRDefault="00177EB4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5844F6" w14:paraId="25D0DE3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82E40C5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1777DFE" w14:textId="05482B35" w:rsidR="00CE3AE6" w:rsidRPr="00CE3AE6" w:rsidRDefault="00CE3AE6" w:rsidP="00085C92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</w:t>
            </w:r>
            <w:r w:rsidR="00085C92">
              <w:rPr>
                <w:sz w:val="20"/>
                <w:szCs w:val="20"/>
              </w:rPr>
              <w:t xml:space="preserve"> </w:t>
            </w:r>
            <w:r w:rsidRPr="00CE3AE6">
              <w:rPr>
                <w:sz w:val="20"/>
                <w:szCs w:val="20"/>
              </w:rPr>
              <w:t>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029242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55C024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14:paraId="6A157676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91408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25804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7548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2153C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CE3AE6" w14:paraId="0608C3A0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E7AA3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39D0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BD8E7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CFB12" w14:textId="77777777"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E7A22CD" w14:textId="204E8451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</w:t>
      </w:r>
      <w:r w:rsidR="00E449BF">
        <w:rPr>
          <w:sz w:val="22"/>
          <w:szCs w:val="22"/>
        </w:rPr>
        <w:t xml:space="preserve">w związku ze złożoną ofertą </w:t>
      </w:r>
      <w:r w:rsidRPr="0097776D">
        <w:rPr>
          <w:sz w:val="22"/>
          <w:szCs w:val="22"/>
        </w:rPr>
        <w:t>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633BB5B5" w14:textId="77777777" w:rsidTr="00085C92">
        <w:tc>
          <w:tcPr>
            <w:tcW w:w="2521" w:type="dxa"/>
            <w:shd w:val="clear" w:color="auto" w:fill="auto"/>
            <w:vAlign w:val="center"/>
          </w:tcPr>
          <w:p w14:paraId="1E95DA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EB6983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546B139" w14:textId="77777777" w:rsidTr="00085C92">
        <w:tc>
          <w:tcPr>
            <w:tcW w:w="2521" w:type="dxa"/>
            <w:shd w:val="clear" w:color="auto" w:fill="auto"/>
            <w:vAlign w:val="center"/>
          </w:tcPr>
          <w:p w14:paraId="04B6C8F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7349120F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11D6EBA7" w14:textId="77777777" w:rsidTr="00085C92">
        <w:tc>
          <w:tcPr>
            <w:tcW w:w="2521" w:type="dxa"/>
            <w:shd w:val="clear" w:color="auto" w:fill="auto"/>
            <w:vAlign w:val="center"/>
          </w:tcPr>
          <w:p w14:paraId="1409C794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563A338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750FA2E" w14:textId="77777777" w:rsidTr="00085C92">
        <w:tc>
          <w:tcPr>
            <w:tcW w:w="2521" w:type="dxa"/>
            <w:shd w:val="clear" w:color="auto" w:fill="auto"/>
            <w:vAlign w:val="center"/>
          </w:tcPr>
          <w:p w14:paraId="7D1B2EF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16E4EC7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235888A4" w14:textId="77777777" w:rsidR="00085C92" w:rsidRDefault="00085C92" w:rsidP="00085C92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6D1B5BA0" w14:textId="013D74A6" w:rsidR="00085C92" w:rsidRPr="00085C92" w:rsidRDefault="00AE26EA" w:rsidP="00085C92">
      <w:pPr>
        <w:pStyle w:val="Akapitzlist"/>
        <w:numPr>
          <w:ilvl w:val="0"/>
          <w:numId w:val="1"/>
        </w:numPr>
        <w:spacing w:line="360" w:lineRule="auto"/>
        <w:rPr>
          <w:rFonts w:ascii="Arial" w:eastAsia="Calibri" w:hAnsi="Arial" w:cs="Arial"/>
          <w:sz w:val="22"/>
          <w:szCs w:val="22"/>
          <w:lang w:val="en-US" w:eastAsia="en-US"/>
        </w:rPr>
      </w:pPr>
      <w:r>
        <w:rPr>
          <w:rFonts w:eastAsia="Calibri"/>
          <w:sz w:val="22"/>
          <w:szCs w:val="22"/>
          <w:lang w:val="en-US" w:eastAsia="en-US"/>
        </w:rPr>
        <w:t>Informacja</w:t>
      </w:r>
    </w:p>
    <w:p w14:paraId="4D96EE5A" w14:textId="0F509850" w:rsidR="00085C92" w:rsidRPr="00085C92" w:rsidRDefault="00AE26EA" w:rsidP="00085C92">
      <w:pPr>
        <w:spacing w:line="360" w:lineRule="auto"/>
        <w:contextualSpacing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</w:t>
      </w:r>
      <w:r w:rsidR="00085C92" w:rsidRPr="00085C92">
        <w:rPr>
          <w:rFonts w:eastAsia="Calibri"/>
          <w:lang w:eastAsia="en-US"/>
        </w:rPr>
        <w:t>Czy Wykonawca jest mikroprzedsiębiorstwem bądź małym lub średnim przedsiębiorstwem ?</w:t>
      </w:r>
    </w:p>
    <w:p w14:paraId="3242DBD2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085C92">
        <w:rPr>
          <w:rFonts w:eastAsia="Calibri"/>
          <w:u w:val="single"/>
          <w:lang w:eastAsia="en-US"/>
        </w:rPr>
        <w:t>Odpowiedź Wykonawcy:</w:t>
      </w:r>
    </w:p>
    <w:p w14:paraId="49F7DB0F" w14:textId="77777777" w:rsidR="00085C92" w:rsidRPr="00085C92" w:rsidRDefault="00085C92" w:rsidP="00085C92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085C92">
        <w:rPr>
          <w:rFonts w:eastAsia="Calibri"/>
          <w:lang w:eastAsia="en-US"/>
        </w:rPr>
        <w:t xml:space="preserve">Wykonawca jest: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49BAB23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mikroprzedsiębiorstwem</w:t>
      </w:r>
    </w:p>
    <w:p w14:paraId="23012BA4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małym przedsiębiorstwem</w:t>
      </w:r>
    </w:p>
    <w:p w14:paraId="7EF408D1" w14:textId="77777777" w:rsidR="00085C92" w:rsidRPr="00085C92" w:rsidRDefault="00085C92" w:rsidP="00085C92">
      <w:pPr>
        <w:numPr>
          <w:ilvl w:val="0"/>
          <w:numId w:val="5"/>
        </w:numPr>
        <w:spacing w:line="360" w:lineRule="auto"/>
        <w:contextualSpacing/>
        <w:rPr>
          <w:rFonts w:eastAsia="Calibri"/>
          <w:lang w:eastAsia="en-US"/>
        </w:rPr>
      </w:pPr>
      <w:r w:rsidRPr="00085C92">
        <w:rPr>
          <w:rFonts w:eastAsia="Calibri"/>
          <w:lang w:eastAsia="en-US"/>
        </w:rPr>
        <w:t>średnim przedsiębiorstwem</w:t>
      </w:r>
    </w:p>
    <w:p w14:paraId="73033CBF" w14:textId="77777777" w:rsidR="00085C92" w:rsidRPr="00085C92" w:rsidRDefault="00085C92" w:rsidP="00085C92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5E3E7148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1C8CC7C7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5FD8D0FE" w14:textId="77777777" w:rsidR="00085C92" w:rsidRPr="00085C92" w:rsidRDefault="00085C92" w:rsidP="00085C92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78FF23C" w14:textId="77777777" w:rsidR="003E4CC6" w:rsidRPr="007D475B" w:rsidRDefault="003E4CC6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14A37BF9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5ED7C404" w14:textId="77777777" w:rsidR="0097776D" w:rsidRPr="0097776D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97776D">
        <w:rPr>
          <w:i/>
          <w:sz w:val="22"/>
          <w:szCs w:val="22"/>
        </w:rPr>
        <w:t>___________________________________</w:t>
      </w:r>
    </w:p>
    <w:p w14:paraId="1687AF03" w14:textId="77777777" w:rsidR="0097776D" w:rsidRPr="0097776D" w:rsidRDefault="0097776D" w:rsidP="00BC4F99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7D475B">
        <w:rPr>
          <w:i/>
          <w:sz w:val="18"/>
          <w:szCs w:val="18"/>
        </w:rPr>
        <w:t>(podpis osoby uprawnionej do składania oświadczeń</w:t>
      </w:r>
      <w:r w:rsidR="007D475B"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bookmarkEnd w:id="10"/>
    </w:p>
    <w:sectPr w:rsidR="0097776D" w:rsidRPr="0097776D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BE2B4D" w14:textId="77777777" w:rsidR="00F51F72" w:rsidRDefault="00F51F72" w:rsidP="00FF57EE">
      <w:r>
        <w:separator/>
      </w:r>
    </w:p>
  </w:endnote>
  <w:endnote w:type="continuationSeparator" w:id="0">
    <w:p w14:paraId="19512D3D" w14:textId="77777777" w:rsidR="00F51F72" w:rsidRDefault="00F51F72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8EAD75D" w14:textId="77777777" w:rsidR="00F51F72" w:rsidRDefault="00F51F72" w:rsidP="00FF57EE">
      <w:r>
        <w:separator/>
      </w:r>
    </w:p>
  </w:footnote>
  <w:footnote w:type="continuationSeparator" w:id="0">
    <w:p w14:paraId="31368BF9" w14:textId="77777777" w:rsidR="00F51F72" w:rsidRDefault="00F51F72" w:rsidP="00FF57EE">
      <w:r>
        <w:continuationSeparator/>
      </w:r>
    </w:p>
  </w:footnote>
  <w:footnote w:id="1">
    <w:p w14:paraId="518C6C2C" w14:textId="77777777" w:rsidR="00BC4F99" w:rsidRPr="00173016" w:rsidRDefault="00BC4F99" w:rsidP="00BC4F99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131EBD90" w14:textId="77777777" w:rsidR="00AE2ACB" w:rsidRPr="00173016" w:rsidRDefault="00AE2ACB" w:rsidP="00AE2ACB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6C0A6CE8" w14:textId="6EDB8DBD" w:rsidR="00085C92" w:rsidRDefault="00085C92" w:rsidP="00085C9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</w:t>
      </w:r>
      <w:r w:rsidR="008B3C3C">
        <w:rPr>
          <w:rFonts w:ascii="Arial" w:hAnsi="Arial" w:cs="Arial"/>
          <w:sz w:val="16"/>
          <w:szCs w:val="16"/>
        </w:rPr>
        <w:t xml:space="preserve">w godzinach pracy Tlenowni Szpitala Wojewódzkiego w Poznaniu, ul. Lutycka 7/19 – filia </w:t>
      </w:r>
      <w:r w:rsidR="008174DB">
        <w:rPr>
          <w:rFonts w:ascii="Arial" w:hAnsi="Arial" w:cs="Arial"/>
          <w:sz w:val="16"/>
          <w:szCs w:val="16"/>
        </w:rPr>
        <w:t xml:space="preserve">nr </w:t>
      </w:r>
      <w:r w:rsidR="008B3C3C">
        <w:rPr>
          <w:rFonts w:ascii="Arial" w:hAnsi="Arial" w:cs="Arial"/>
          <w:sz w:val="16"/>
          <w:szCs w:val="16"/>
        </w:rPr>
        <w:t xml:space="preserve">1 tj. całodobowo (24h) </w:t>
      </w:r>
    </w:p>
  </w:footnote>
  <w:footnote w:id="3">
    <w:p w14:paraId="2F8240E8" w14:textId="77D96E56" w:rsidR="00301A26" w:rsidRDefault="00301A26" w:rsidP="00301A2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85688">
        <w:rPr>
          <w:rFonts w:ascii="Arial" w:hAnsi="Arial" w:cs="Arial"/>
        </w:rPr>
        <w:t>l</w:t>
      </w:r>
      <w:r w:rsidRPr="00F722CC">
        <w:rPr>
          <w:rFonts w:ascii="Arial" w:hAnsi="Arial" w:cs="Arial"/>
          <w:sz w:val="16"/>
          <w:szCs w:val="16"/>
        </w:rPr>
        <w:t>icząc od daty pisemnego zamówienia</w:t>
      </w:r>
      <w:r>
        <w:rPr>
          <w:rFonts w:ascii="Arial" w:hAnsi="Arial" w:cs="Arial"/>
          <w:sz w:val="16"/>
          <w:szCs w:val="16"/>
        </w:rPr>
        <w:t xml:space="preserve"> w godzinach pracy Tlenowni Szpitala Wojewódzkiego w Poznaniu, ul. Lutycka 7/19 – filia nr 1 tj. całodobowo (24h) </w:t>
      </w:r>
    </w:p>
  </w:footnote>
  <w:footnote w:id="4">
    <w:p w14:paraId="149606F6" w14:textId="77777777" w:rsidR="007124CE" w:rsidRDefault="007124CE" w:rsidP="007124CE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A95BCBE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5">
    <w:p w14:paraId="3D76B9C3" w14:textId="77777777" w:rsidR="007124CE" w:rsidRPr="00173016" w:rsidRDefault="007124CE" w:rsidP="007124CE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80DA2D" w14:textId="3299500A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1D2B20">
      <w:rPr>
        <w:sz w:val="20"/>
        <w:szCs w:val="20"/>
      </w:rPr>
      <w:t>SZW/DZP/</w:t>
    </w:r>
    <w:r w:rsidR="00301A26">
      <w:rPr>
        <w:sz w:val="20"/>
        <w:szCs w:val="20"/>
      </w:rPr>
      <w:t>26</w:t>
    </w:r>
    <w:r w:rsidR="001D2B20">
      <w:rPr>
        <w:sz w:val="20"/>
        <w:szCs w:val="20"/>
      </w:rPr>
      <w:t>/202</w:t>
    </w:r>
    <w:r w:rsidR="00301A26">
      <w:rPr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EA7E96A0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C672AD"/>
    <w:multiLevelType w:val="hybridMultilevel"/>
    <w:tmpl w:val="34805E34"/>
    <w:lvl w:ilvl="0" w:tplc="FFFFFFFF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70514474">
    <w:abstractNumId w:val="3"/>
  </w:num>
  <w:num w:numId="2" w16cid:durableId="1612281154">
    <w:abstractNumId w:val="1"/>
  </w:num>
  <w:num w:numId="3" w16cid:durableId="21519532">
    <w:abstractNumId w:val="2"/>
  </w:num>
  <w:num w:numId="4" w16cid:durableId="1537699488">
    <w:abstractNumId w:val="5"/>
  </w:num>
  <w:num w:numId="5" w16cid:durableId="900942058">
    <w:abstractNumId w:val="0"/>
  </w:num>
  <w:num w:numId="6" w16cid:durableId="64247020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992"/>
    <w:rsid w:val="00042E0F"/>
    <w:rsid w:val="00085C92"/>
    <w:rsid w:val="001028C4"/>
    <w:rsid w:val="001063D3"/>
    <w:rsid w:val="00173016"/>
    <w:rsid w:val="00177EB4"/>
    <w:rsid w:val="001C7D84"/>
    <w:rsid w:val="001D2B20"/>
    <w:rsid w:val="002214DB"/>
    <w:rsid w:val="00267D1F"/>
    <w:rsid w:val="002B3F5F"/>
    <w:rsid w:val="002E612D"/>
    <w:rsid w:val="00301A26"/>
    <w:rsid w:val="00345EEF"/>
    <w:rsid w:val="003B769C"/>
    <w:rsid w:val="003E4CC6"/>
    <w:rsid w:val="003E52C7"/>
    <w:rsid w:val="004308CF"/>
    <w:rsid w:val="00463A49"/>
    <w:rsid w:val="004D5A42"/>
    <w:rsid w:val="004E05BF"/>
    <w:rsid w:val="00525EFF"/>
    <w:rsid w:val="00537136"/>
    <w:rsid w:val="005844F6"/>
    <w:rsid w:val="00594233"/>
    <w:rsid w:val="005F6505"/>
    <w:rsid w:val="005F6F5F"/>
    <w:rsid w:val="006A049D"/>
    <w:rsid w:val="006A7E41"/>
    <w:rsid w:val="006B63D6"/>
    <w:rsid w:val="006C641D"/>
    <w:rsid w:val="006D09E0"/>
    <w:rsid w:val="007124CE"/>
    <w:rsid w:val="00736C1E"/>
    <w:rsid w:val="007D475B"/>
    <w:rsid w:val="007E331F"/>
    <w:rsid w:val="008174DB"/>
    <w:rsid w:val="00824091"/>
    <w:rsid w:val="00870992"/>
    <w:rsid w:val="008B3C3C"/>
    <w:rsid w:val="008C082A"/>
    <w:rsid w:val="009312B4"/>
    <w:rsid w:val="0097776D"/>
    <w:rsid w:val="00983D1D"/>
    <w:rsid w:val="009D75A8"/>
    <w:rsid w:val="00A17239"/>
    <w:rsid w:val="00A50E18"/>
    <w:rsid w:val="00AA2BEC"/>
    <w:rsid w:val="00AA39D6"/>
    <w:rsid w:val="00AC470C"/>
    <w:rsid w:val="00AC7A3D"/>
    <w:rsid w:val="00AE26EA"/>
    <w:rsid w:val="00AE2ACB"/>
    <w:rsid w:val="00AF4AC3"/>
    <w:rsid w:val="00B47637"/>
    <w:rsid w:val="00B51A2D"/>
    <w:rsid w:val="00B9086B"/>
    <w:rsid w:val="00BC00BF"/>
    <w:rsid w:val="00BC4F99"/>
    <w:rsid w:val="00C22F7D"/>
    <w:rsid w:val="00C41EB9"/>
    <w:rsid w:val="00CA4EA6"/>
    <w:rsid w:val="00CA63AF"/>
    <w:rsid w:val="00CE3AE6"/>
    <w:rsid w:val="00D339B4"/>
    <w:rsid w:val="00D554C7"/>
    <w:rsid w:val="00D971D1"/>
    <w:rsid w:val="00DC336F"/>
    <w:rsid w:val="00DF7CE6"/>
    <w:rsid w:val="00E16837"/>
    <w:rsid w:val="00E401EB"/>
    <w:rsid w:val="00E449BF"/>
    <w:rsid w:val="00E44BA5"/>
    <w:rsid w:val="00F134D5"/>
    <w:rsid w:val="00F31EAC"/>
    <w:rsid w:val="00F51F72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B21249"/>
  <w15:chartTrackingRefBased/>
  <w15:docId w15:val="{839FD4B0-6AE4-4994-A818-EE1BA21BE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53</TotalTime>
  <Pages>3</Pages>
  <Words>819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19</cp:revision>
  <cp:lastPrinted>2024-04-18T09:41:00Z</cp:lastPrinted>
  <dcterms:created xsi:type="dcterms:W3CDTF">2021-04-01T08:50:00Z</dcterms:created>
  <dcterms:modified xsi:type="dcterms:W3CDTF">2024-04-18T09:43:00Z</dcterms:modified>
</cp:coreProperties>
</file>