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947D1" w14:textId="77777777" w:rsidR="00081D13" w:rsidRPr="00F0197D" w:rsidRDefault="006970F7" w:rsidP="00A91628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0197D">
        <w:rPr>
          <w:rFonts w:ascii="Arial Narrow" w:hAnsi="Arial Narrow" w:cs="Arial"/>
          <w:sz w:val="22"/>
          <w:szCs w:val="22"/>
        </w:rPr>
        <w:t>Bydgoszcz</w:t>
      </w:r>
      <w:r w:rsidR="00081D13" w:rsidRPr="00F0197D">
        <w:rPr>
          <w:rFonts w:ascii="Arial Narrow" w:hAnsi="Arial Narrow" w:cs="Arial"/>
          <w:sz w:val="22"/>
          <w:szCs w:val="22"/>
        </w:rPr>
        <w:t xml:space="preserve"> dnia: </w:t>
      </w:r>
      <w:r w:rsidRPr="00F0197D">
        <w:rPr>
          <w:rFonts w:ascii="Arial Narrow" w:hAnsi="Arial Narrow" w:cs="Arial"/>
          <w:sz w:val="22"/>
          <w:szCs w:val="22"/>
        </w:rPr>
        <w:t>2024-04-18</w:t>
      </w:r>
    </w:p>
    <w:p w14:paraId="52C4D186" w14:textId="77777777" w:rsidR="00081D13" w:rsidRPr="00F0197D" w:rsidRDefault="006970F7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019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A6EF26" w14:textId="77777777" w:rsidR="00081D13" w:rsidRPr="00F0197D" w:rsidRDefault="006970F7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0197D">
        <w:rPr>
          <w:rFonts w:ascii="Arial Narrow" w:hAnsi="Arial Narrow" w:cs="Arial"/>
          <w:sz w:val="22"/>
          <w:szCs w:val="22"/>
        </w:rPr>
        <w:t>Powstańców Warszawy</w:t>
      </w:r>
      <w:r w:rsidR="00081D13" w:rsidRPr="00F0197D">
        <w:rPr>
          <w:rFonts w:ascii="Arial Narrow" w:hAnsi="Arial Narrow" w:cs="Arial"/>
          <w:sz w:val="22"/>
          <w:szCs w:val="22"/>
        </w:rPr>
        <w:t xml:space="preserve"> </w:t>
      </w:r>
      <w:r w:rsidRPr="00F0197D">
        <w:rPr>
          <w:rFonts w:ascii="Arial Narrow" w:hAnsi="Arial Narrow" w:cs="Arial"/>
          <w:sz w:val="22"/>
          <w:szCs w:val="22"/>
        </w:rPr>
        <w:t>5</w:t>
      </w:r>
    </w:p>
    <w:p w14:paraId="16316D1C" w14:textId="77777777" w:rsidR="00081D13" w:rsidRPr="00F0197D" w:rsidRDefault="006970F7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F0197D">
        <w:rPr>
          <w:rFonts w:ascii="Arial Narrow" w:hAnsi="Arial Narrow" w:cs="Arial"/>
          <w:sz w:val="22"/>
          <w:szCs w:val="22"/>
        </w:rPr>
        <w:t>85-681</w:t>
      </w:r>
      <w:r w:rsidR="00081D13" w:rsidRPr="00F0197D">
        <w:rPr>
          <w:rFonts w:ascii="Arial Narrow" w:hAnsi="Arial Narrow" w:cs="Arial"/>
          <w:sz w:val="22"/>
          <w:szCs w:val="22"/>
        </w:rPr>
        <w:t xml:space="preserve"> </w:t>
      </w:r>
      <w:r w:rsidRPr="00F0197D">
        <w:rPr>
          <w:rFonts w:ascii="Arial Narrow" w:hAnsi="Arial Narrow" w:cs="Arial"/>
          <w:sz w:val="22"/>
          <w:szCs w:val="22"/>
        </w:rPr>
        <w:t>Bydgoszcz</w:t>
      </w:r>
    </w:p>
    <w:p w14:paraId="013378A8" w14:textId="77777777" w:rsidR="00081D13" w:rsidRPr="00F0197D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197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A88253" w14:textId="77777777" w:rsidR="00081D13" w:rsidRPr="00F0197D" w:rsidRDefault="00081D13" w:rsidP="00A91628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197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19C73F6" w14:textId="77777777" w:rsidR="00081D13" w:rsidRPr="00F0197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0197D" w14:paraId="0521B26D" w14:textId="77777777" w:rsidTr="00C13EA9">
        <w:tc>
          <w:tcPr>
            <w:tcW w:w="10065" w:type="dxa"/>
            <w:shd w:val="clear" w:color="auto" w:fill="F2F2F2"/>
            <w:hideMark/>
          </w:tcPr>
          <w:p w14:paraId="3A196020" w14:textId="039820CB" w:rsidR="00081D13" w:rsidRPr="00F0197D" w:rsidRDefault="00F0197D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A896CD9" w14:textId="77777777" w:rsidR="00081D13" w:rsidRPr="00F0197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0197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8C6C128" w14:textId="77777777" w:rsidR="00081D13" w:rsidRPr="00F0197D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BED1942" w14:textId="77777777" w:rsidR="00081D13" w:rsidRPr="00F0197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19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019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019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0197D" w14:paraId="1B27033C" w14:textId="77777777" w:rsidTr="00081D13">
        <w:tc>
          <w:tcPr>
            <w:tcW w:w="2269" w:type="dxa"/>
            <w:shd w:val="clear" w:color="auto" w:fill="auto"/>
          </w:tcPr>
          <w:p w14:paraId="51EEF163" w14:textId="77777777" w:rsidR="00081D13" w:rsidRPr="00F0197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6AF38E8" w14:textId="77777777" w:rsidR="00081D13" w:rsidRPr="00F0197D" w:rsidRDefault="006970F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>Dostawa aparatu do krążenia pozaustrojowego oraz dostawy sukcesywne czujników pomiaru krwi na 200 zabiegów na okres 12 miesięcy</w:t>
            </w:r>
          </w:p>
        </w:tc>
      </w:tr>
      <w:tr w:rsidR="006970F7" w:rsidRPr="00F0197D" w14:paraId="5EF015B0" w14:textId="77777777" w:rsidTr="00BE68BA">
        <w:tc>
          <w:tcPr>
            <w:tcW w:w="2269" w:type="dxa"/>
            <w:shd w:val="clear" w:color="auto" w:fill="auto"/>
          </w:tcPr>
          <w:p w14:paraId="42B3DE4D" w14:textId="77777777" w:rsidR="006970F7" w:rsidRPr="00F0197D" w:rsidRDefault="006970F7" w:rsidP="00BE68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9641115" w14:textId="77777777" w:rsidR="006970F7" w:rsidRPr="00F0197D" w:rsidRDefault="006970F7" w:rsidP="00BE68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>15/2024</w:t>
            </w:r>
          </w:p>
        </w:tc>
      </w:tr>
    </w:tbl>
    <w:p w14:paraId="3B7CF095" w14:textId="77777777" w:rsidR="00081D13" w:rsidRPr="00F0197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3265055" w14:textId="77777777" w:rsidR="00081D13" w:rsidRPr="00F0197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0197D">
        <w:rPr>
          <w:rFonts w:ascii="Arial Narrow" w:hAnsi="Arial Narrow" w:cs="Arial"/>
          <w:sz w:val="22"/>
          <w:szCs w:val="22"/>
        </w:rPr>
        <w:t xml:space="preserve">Zamawiający, </w:t>
      </w:r>
      <w:r w:rsidR="006970F7" w:rsidRPr="00F0197D">
        <w:rPr>
          <w:rFonts w:ascii="Arial Narrow" w:hAnsi="Arial Narrow" w:cs="Arial"/>
          <w:b/>
          <w:sz w:val="22"/>
          <w:szCs w:val="22"/>
        </w:rPr>
        <w:t>10WSzKzP SPZOZ</w:t>
      </w:r>
      <w:r w:rsidRPr="00F0197D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0197D">
        <w:rPr>
          <w:rFonts w:ascii="Arial Narrow" w:hAnsi="Arial Narrow" w:cs="Arial"/>
          <w:sz w:val="22"/>
          <w:szCs w:val="22"/>
        </w:rPr>
        <w:t xml:space="preserve">ust. 1 pkt. 1 i </w:t>
      </w:r>
      <w:r w:rsidRPr="00F0197D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0197D">
        <w:rPr>
          <w:rFonts w:ascii="Arial Narrow" w:hAnsi="Arial Narrow" w:cs="Arial"/>
          <w:sz w:val="22"/>
          <w:szCs w:val="22"/>
        </w:rPr>
        <w:t>2</w:t>
      </w:r>
      <w:r w:rsidRPr="00F0197D">
        <w:rPr>
          <w:rFonts w:ascii="Arial Narrow" w:hAnsi="Arial Narrow" w:cs="Arial"/>
          <w:sz w:val="22"/>
          <w:szCs w:val="22"/>
        </w:rPr>
        <w:t xml:space="preserve"> </w:t>
      </w:r>
      <w:r w:rsidR="00081D13" w:rsidRPr="00F0197D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6970F7" w:rsidRPr="00F0197D">
        <w:rPr>
          <w:rFonts w:ascii="Arial Narrow" w:hAnsi="Arial Narrow" w:cs="Arial"/>
          <w:sz w:val="22"/>
          <w:szCs w:val="22"/>
        </w:rPr>
        <w:t>(</w:t>
      </w:r>
      <w:proofErr w:type="spellStart"/>
      <w:r w:rsidR="006970F7" w:rsidRPr="00F0197D">
        <w:rPr>
          <w:rFonts w:ascii="Arial Narrow" w:hAnsi="Arial Narrow" w:cs="Arial"/>
          <w:sz w:val="22"/>
          <w:szCs w:val="22"/>
        </w:rPr>
        <w:t>t.j</w:t>
      </w:r>
      <w:proofErr w:type="spellEnd"/>
      <w:r w:rsidR="006970F7" w:rsidRPr="00F0197D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F0197D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F0197D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F0197D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970F7" w:rsidRPr="00F0197D" w14:paraId="10891B27" w14:textId="77777777" w:rsidTr="00BE68BA">
        <w:trPr>
          <w:cantSplit/>
        </w:trPr>
        <w:tc>
          <w:tcPr>
            <w:tcW w:w="10080" w:type="dxa"/>
          </w:tcPr>
          <w:p w14:paraId="2FE49C4E" w14:textId="77777777" w:rsidR="006970F7" w:rsidRPr="00F0197D" w:rsidRDefault="006970F7" w:rsidP="00BE68B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0197D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F0197D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04D247D" w14:textId="77777777" w:rsidR="006970F7" w:rsidRPr="00F0197D" w:rsidRDefault="006970F7" w:rsidP="00BE68B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</w:t>
            </w:r>
          </w:p>
          <w:p w14:paraId="5A7DCC8A" w14:textId="77777777" w:rsidR="006970F7" w:rsidRPr="00F0197D" w:rsidRDefault="006970F7" w:rsidP="00BE68BA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271CB129" w14:textId="77777777" w:rsidR="006970F7" w:rsidRPr="00F0197D" w:rsidRDefault="006970F7" w:rsidP="00BE68B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0197D">
              <w:rPr>
                <w:rFonts w:ascii="Arial Narrow" w:hAnsi="Arial Narrow" w:cs="Arial"/>
                <w:b/>
                <w:sz w:val="22"/>
                <w:szCs w:val="22"/>
              </w:rPr>
              <w:t>1 546 236.00 zł brutto</w:t>
            </w: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C5425F" w14:textId="77777777" w:rsidR="006970F7" w:rsidRPr="00F0197D" w:rsidRDefault="006970F7" w:rsidP="00BE68B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48FED23" w14:textId="55384555" w:rsidR="006970F7" w:rsidRPr="00F0197D" w:rsidRDefault="006970F7" w:rsidP="00A916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4"/>
              <w:jc w:val="both"/>
              <w:rPr>
                <w:rFonts w:ascii="Arial Narrow" w:hAnsi="Arial Narrow" w:cs="Arial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F019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F0197D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</w:tbl>
    <w:p w14:paraId="76E36CEC" w14:textId="77777777" w:rsidR="00081D13" w:rsidRPr="00F0197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0197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0197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993"/>
        <w:gridCol w:w="1559"/>
        <w:gridCol w:w="1276"/>
        <w:gridCol w:w="1134"/>
        <w:gridCol w:w="1275"/>
      </w:tblGrid>
      <w:tr w:rsidR="00F0197D" w:rsidRPr="00F0197D" w14:paraId="20145D33" w14:textId="77777777" w:rsidTr="00F0197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DD69E10" w14:textId="77777777" w:rsidR="00F0197D" w:rsidRPr="00F0197D" w:rsidRDefault="00F0197D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F0197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7A76E5" w14:textId="77777777" w:rsidR="00F0197D" w:rsidRPr="00F0197D" w:rsidRDefault="00F0197D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0197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E301A0A" w14:textId="77777777" w:rsidR="00F0197D" w:rsidRPr="00F0197D" w:rsidRDefault="00F0197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0197D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663CC5E" w14:textId="77777777" w:rsidR="00F0197D" w:rsidRPr="00F0197D" w:rsidRDefault="00F0197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0197D">
              <w:rPr>
                <w:rFonts w:ascii="Arial Narrow" w:hAnsi="Arial Narrow" w:cs="Arial"/>
                <w:bCs/>
              </w:rPr>
              <w:t>Termin dostawy materiałów eksploatacyjnych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A43113" w14:textId="77777777" w:rsidR="00F0197D" w:rsidRPr="00F0197D" w:rsidRDefault="00F0197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0197D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EFB9AB7" w14:textId="77777777" w:rsidR="00F0197D" w:rsidRPr="00F0197D" w:rsidRDefault="00F0197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0197D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E64E791" w14:textId="77777777" w:rsidR="00F0197D" w:rsidRPr="00F0197D" w:rsidRDefault="00F0197D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0197D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F0197D" w:rsidRPr="00F0197D" w14:paraId="6B983C02" w14:textId="77777777" w:rsidTr="00F0197D">
        <w:tc>
          <w:tcPr>
            <w:tcW w:w="851" w:type="dxa"/>
            <w:vAlign w:val="center"/>
          </w:tcPr>
          <w:p w14:paraId="484837DB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1593AD98" w14:textId="77777777" w:rsidR="00F0197D" w:rsidRPr="00F0197D" w:rsidRDefault="00F0197D" w:rsidP="00BE68B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0197D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F0197D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D775C4F" w14:textId="77777777" w:rsidR="00F0197D" w:rsidRPr="00F0197D" w:rsidRDefault="00F0197D" w:rsidP="00BE68BA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</w:t>
            </w:r>
          </w:p>
          <w:p w14:paraId="471D3677" w14:textId="77777777" w:rsidR="00F0197D" w:rsidRPr="00F0197D" w:rsidRDefault="00F0197D" w:rsidP="00BE68B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</w:tc>
        <w:tc>
          <w:tcPr>
            <w:tcW w:w="993" w:type="dxa"/>
            <w:vAlign w:val="center"/>
          </w:tcPr>
          <w:p w14:paraId="46BF3F0F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1E2F565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6AED0073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1373709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6A9B8708" w14:textId="77777777" w:rsidR="00F0197D" w:rsidRPr="00F0197D" w:rsidRDefault="00F0197D" w:rsidP="00BE68B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0197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A430D77" w14:textId="77777777" w:rsidR="00E85D70" w:rsidRPr="00F0197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056D4C37" w14:textId="77777777" w:rsidR="00B464D3" w:rsidRDefault="00B464D3" w:rsidP="00A91628">
      <w:pPr>
        <w:spacing w:after="120"/>
        <w:ind w:left="7082" w:firstLine="709"/>
        <w:rPr>
          <w:rFonts w:ascii="Arial Narrow" w:hAnsi="Arial Narrow" w:cs="Arial"/>
          <w:i/>
          <w:sz w:val="22"/>
          <w:szCs w:val="22"/>
        </w:rPr>
      </w:pPr>
      <w:r w:rsidRPr="00F0197D">
        <w:rPr>
          <w:rFonts w:ascii="Arial Narrow" w:hAnsi="Arial Narrow" w:cs="Arial"/>
          <w:i/>
          <w:sz w:val="22"/>
          <w:szCs w:val="22"/>
        </w:rPr>
        <w:t>Zamawiający</w:t>
      </w:r>
    </w:p>
    <w:p w14:paraId="76313FF3" w14:textId="77777777" w:rsidR="00A91628" w:rsidRDefault="00A91628" w:rsidP="00A916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5A6F31AE" w14:textId="77777777" w:rsidR="00A91628" w:rsidRPr="0009479B" w:rsidRDefault="00A91628" w:rsidP="00A91628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76D1C955" w14:textId="77777777" w:rsidR="00A91628" w:rsidRDefault="00A91628" w:rsidP="00A916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73DA9902" w14:textId="365DA44B" w:rsidR="00A91628" w:rsidRPr="00F0197D" w:rsidRDefault="00A91628" w:rsidP="00A91628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2024-04-18</w:t>
      </w:r>
    </w:p>
    <w:bookmarkEnd w:id="0"/>
    <w:sectPr w:rsidR="00A91628" w:rsidRPr="00F0197D" w:rsidSect="00A916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077" w:right="924" w:bottom="1134" w:left="902" w:header="62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42F04" w14:textId="77777777" w:rsidR="00D137DF" w:rsidRDefault="00D137DF">
      <w:r>
        <w:separator/>
      </w:r>
    </w:p>
  </w:endnote>
  <w:endnote w:type="continuationSeparator" w:id="0">
    <w:p w14:paraId="00B9A0E0" w14:textId="77777777" w:rsidR="00D137DF" w:rsidRDefault="00D1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ACD2A" w14:textId="77777777" w:rsidR="006970F7" w:rsidRDefault="006970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5B9B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A02F8F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BD074" w14:textId="77777777" w:rsidR="006970F7" w:rsidRDefault="006970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77641" w14:textId="77777777" w:rsidR="00D137DF" w:rsidRDefault="00D137DF">
      <w:r>
        <w:separator/>
      </w:r>
    </w:p>
  </w:footnote>
  <w:footnote w:type="continuationSeparator" w:id="0">
    <w:p w14:paraId="579FDB34" w14:textId="77777777" w:rsidR="00D137DF" w:rsidRDefault="00D13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85AB2" w14:textId="77777777" w:rsidR="006970F7" w:rsidRDefault="00697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B6088" w14:textId="77777777" w:rsidR="006970F7" w:rsidRDefault="00697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494E7" w14:textId="77777777" w:rsidR="006970F7" w:rsidRDefault="006970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7D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0F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628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37DF"/>
    <w:rsid w:val="00D26ED6"/>
    <w:rsid w:val="00D42C90"/>
    <w:rsid w:val="00D8427E"/>
    <w:rsid w:val="00E30B2D"/>
    <w:rsid w:val="00E62859"/>
    <w:rsid w:val="00E85D70"/>
    <w:rsid w:val="00F0197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D68A1"/>
  <w15:chartTrackingRefBased/>
  <w15:docId w15:val="{2DDC4D7A-E92C-4894-BEF2-5081CA05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2024-04-18T10:01:00Z</cp:lastPrinted>
  <dcterms:created xsi:type="dcterms:W3CDTF">2024-04-18T09:58:00Z</dcterms:created>
  <dcterms:modified xsi:type="dcterms:W3CDTF">2024-04-18T10:01:00Z</dcterms:modified>
</cp:coreProperties>
</file>