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D9C5B" w14:textId="77777777" w:rsidR="00081D13" w:rsidRPr="005D1FCB" w:rsidRDefault="000701F2" w:rsidP="005D1FCB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D1FCB">
        <w:rPr>
          <w:rFonts w:ascii="Arial Narrow" w:hAnsi="Arial Narrow" w:cs="Arial"/>
          <w:sz w:val="22"/>
          <w:szCs w:val="22"/>
        </w:rPr>
        <w:t>Bydgoszcz</w:t>
      </w:r>
      <w:r w:rsidR="00081D13" w:rsidRPr="005D1FCB">
        <w:rPr>
          <w:rFonts w:ascii="Arial Narrow" w:hAnsi="Arial Narrow" w:cs="Arial"/>
          <w:sz w:val="22"/>
          <w:szCs w:val="22"/>
        </w:rPr>
        <w:t xml:space="preserve"> dnia: </w:t>
      </w:r>
      <w:r w:rsidRPr="005D1FCB">
        <w:rPr>
          <w:rFonts w:ascii="Arial Narrow" w:hAnsi="Arial Narrow" w:cs="Arial"/>
          <w:sz w:val="22"/>
          <w:szCs w:val="22"/>
        </w:rPr>
        <w:t>2024-04-18</w:t>
      </w:r>
    </w:p>
    <w:p w14:paraId="54F4321D" w14:textId="77777777" w:rsidR="00081D13" w:rsidRPr="005D1FCB" w:rsidRDefault="000701F2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D1F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7336178" w14:textId="77777777" w:rsidR="00081D13" w:rsidRPr="005D1FCB" w:rsidRDefault="000701F2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D1FCB">
        <w:rPr>
          <w:rFonts w:ascii="Arial Narrow" w:hAnsi="Arial Narrow" w:cs="Arial"/>
          <w:sz w:val="22"/>
          <w:szCs w:val="22"/>
        </w:rPr>
        <w:t>Powstańców Warszawy</w:t>
      </w:r>
      <w:r w:rsidR="00081D13" w:rsidRPr="005D1FCB">
        <w:rPr>
          <w:rFonts w:ascii="Arial Narrow" w:hAnsi="Arial Narrow" w:cs="Arial"/>
          <w:sz w:val="22"/>
          <w:szCs w:val="22"/>
        </w:rPr>
        <w:t xml:space="preserve"> </w:t>
      </w:r>
      <w:r w:rsidRPr="005D1FCB">
        <w:rPr>
          <w:rFonts w:ascii="Arial Narrow" w:hAnsi="Arial Narrow" w:cs="Arial"/>
          <w:sz w:val="22"/>
          <w:szCs w:val="22"/>
        </w:rPr>
        <w:t>5</w:t>
      </w:r>
    </w:p>
    <w:p w14:paraId="492F17C1" w14:textId="77777777" w:rsidR="00081D13" w:rsidRPr="005D1FCB" w:rsidRDefault="000701F2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5D1FCB">
        <w:rPr>
          <w:rFonts w:ascii="Arial Narrow" w:hAnsi="Arial Narrow" w:cs="Arial"/>
          <w:sz w:val="22"/>
          <w:szCs w:val="22"/>
        </w:rPr>
        <w:t>85-681</w:t>
      </w:r>
      <w:r w:rsidR="00081D13" w:rsidRPr="005D1FCB">
        <w:rPr>
          <w:rFonts w:ascii="Arial Narrow" w:hAnsi="Arial Narrow" w:cs="Arial"/>
          <w:sz w:val="22"/>
          <w:szCs w:val="22"/>
        </w:rPr>
        <w:t xml:space="preserve"> </w:t>
      </w:r>
      <w:r w:rsidRPr="005D1FCB">
        <w:rPr>
          <w:rFonts w:ascii="Arial Narrow" w:hAnsi="Arial Narrow" w:cs="Arial"/>
          <w:sz w:val="22"/>
          <w:szCs w:val="22"/>
        </w:rPr>
        <w:t>Bydgoszcz</w:t>
      </w:r>
    </w:p>
    <w:p w14:paraId="2EAF14D1" w14:textId="77777777" w:rsidR="00081D13" w:rsidRPr="005D1FCB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D1FC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DBE5744" w14:textId="77777777" w:rsidR="00081D13" w:rsidRPr="005D1FCB" w:rsidRDefault="00081D13" w:rsidP="005D1FCB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D1FC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A268E2A" w14:textId="77777777" w:rsidR="00081D13" w:rsidRPr="005D1FC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D1FCB" w14:paraId="3AD2500D" w14:textId="77777777" w:rsidTr="00C13EA9">
        <w:tc>
          <w:tcPr>
            <w:tcW w:w="10065" w:type="dxa"/>
            <w:shd w:val="clear" w:color="auto" w:fill="F2F2F2"/>
            <w:hideMark/>
          </w:tcPr>
          <w:p w14:paraId="1428BF85" w14:textId="7EE09569" w:rsidR="00081D13" w:rsidRPr="005D1FCB" w:rsidRDefault="005D1FCB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A48181F" w14:textId="77777777" w:rsidR="00081D13" w:rsidRPr="005D1FC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D1FC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155E70E" w14:textId="77777777" w:rsidR="00081D13" w:rsidRPr="005D1FCB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78DBFE1" w14:textId="77777777" w:rsidR="00081D13" w:rsidRPr="005D1FCB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D1F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D1F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D1F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D1FCB" w14:paraId="6D2117EB" w14:textId="77777777" w:rsidTr="00081D13">
        <w:tc>
          <w:tcPr>
            <w:tcW w:w="2269" w:type="dxa"/>
            <w:shd w:val="clear" w:color="auto" w:fill="auto"/>
          </w:tcPr>
          <w:p w14:paraId="2406F2A2" w14:textId="77777777" w:rsidR="00081D13" w:rsidRPr="005D1FC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996E6CD" w14:textId="77777777" w:rsidR="00081D13" w:rsidRPr="005D1FCB" w:rsidRDefault="000701F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bCs/>
                <w:sz w:val="22"/>
                <w:szCs w:val="22"/>
              </w:rPr>
              <w:t>Dostawa aparatu do autotransfuzji</w:t>
            </w:r>
          </w:p>
        </w:tc>
      </w:tr>
      <w:tr w:rsidR="000701F2" w:rsidRPr="005D1FCB" w14:paraId="49A40632" w14:textId="77777777" w:rsidTr="00EE14F2">
        <w:tc>
          <w:tcPr>
            <w:tcW w:w="2269" w:type="dxa"/>
            <w:shd w:val="clear" w:color="auto" w:fill="auto"/>
          </w:tcPr>
          <w:p w14:paraId="299F7D38" w14:textId="77777777" w:rsidR="000701F2" w:rsidRPr="005D1FCB" w:rsidRDefault="000701F2" w:rsidP="00EE14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693A814" w14:textId="77777777" w:rsidR="000701F2" w:rsidRPr="005D1FCB" w:rsidRDefault="000701F2" w:rsidP="00EE14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bCs/>
                <w:sz w:val="22"/>
                <w:szCs w:val="22"/>
              </w:rPr>
              <w:t>20/2024</w:t>
            </w:r>
          </w:p>
        </w:tc>
      </w:tr>
    </w:tbl>
    <w:p w14:paraId="348E7A77" w14:textId="77777777" w:rsidR="00081D13" w:rsidRPr="005D1FC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8FCF9F3" w14:textId="77777777" w:rsidR="00081D13" w:rsidRPr="005D1FC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D1FCB">
        <w:rPr>
          <w:rFonts w:ascii="Arial Narrow" w:hAnsi="Arial Narrow" w:cs="Arial"/>
          <w:sz w:val="22"/>
          <w:szCs w:val="22"/>
        </w:rPr>
        <w:t xml:space="preserve">Zamawiający, </w:t>
      </w:r>
      <w:r w:rsidR="000701F2" w:rsidRPr="005D1FCB">
        <w:rPr>
          <w:rFonts w:ascii="Arial Narrow" w:hAnsi="Arial Narrow" w:cs="Arial"/>
          <w:b/>
          <w:sz w:val="22"/>
          <w:szCs w:val="22"/>
        </w:rPr>
        <w:t>10WSzKzP SPZOZ</w:t>
      </w:r>
      <w:r w:rsidRPr="005D1FCB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5D1FCB">
        <w:rPr>
          <w:rFonts w:ascii="Arial Narrow" w:hAnsi="Arial Narrow" w:cs="Arial"/>
          <w:sz w:val="22"/>
          <w:szCs w:val="22"/>
        </w:rPr>
        <w:t xml:space="preserve">ust. 1 pkt. 1 i </w:t>
      </w:r>
      <w:r w:rsidRPr="005D1FCB">
        <w:rPr>
          <w:rFonts w:ascii="Arial Narrow" w:hAnsi="Arial Narrow" w:cs="Arial"/>
          <w:sz w:val="22"/>
          <w:szCs w:val="22"/>
        </w:rPr>
        <w:t xml:space="preserve">ust. </w:t>
      </w:r>
      <w:r w:rsidR="00A17CDB" w:rsidRPr="005D1FCB">
        <w:rPr>
          <w:rFonts w:ascii="Arial Narrow" w:hAnsi="Arial Narrow" w:cs="Arial"/>
          <w:sz w:val="22"/>
          <w:szCs w:val="22"/>
        </w:rPr>
        <w:t>2</w:t>
      </w:r>
      <w:r w:rsidRPr="005D1FCB">
        <w:rPr>
          <w:rFonts w:ascii="Arial Narrow" w:hAnsi="Arial Narrow" w:cs="Arial"/>
          <w:sz w:val="22"/>
          <w:szCs w:val="22"/>
        </w:rPr>
        <w:t xml:space="preserve"> </w:t>
      </w:r>
      <w:r w:rsidR="00081D13" w:rsidRPr="005D1FCB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701F2" w:rsidRPr="005D1FCB">
        <w:rPr>
          <w:rFonts w:ascii="Arial Narrow" w:hAnsi="Arial Narrow" w:cs="Arial"/>
          <w:sz w:val="22"/>
          <w:szCs w:val="22"/>
        </w:rPr>
        <w:t>(</w:t>
      </w:r>
      <w:proofErr w:type="spellStart"/>
      <w:r w:rsidR="000701F2" w:rsidRPr="005D1FCB">
        <w:rPr>
          <w:rFonts w:ascii="Arial Narrow" w:hAnsi="Arial Narrow" w:cs="Arial"/>
          <w:sz w:val="22"/>
          <w:szCs w:val="22"/>
        </w:rPr>
        <w:t>t.j</w:t>
      </w:r>
      <w:proofErr w:type="spellEnd"/>
      <w:r w:rsidR="000701F2" w:rsidRPr="005D1FCB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5D1FCB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701F2" w:rsidRPr="005D1FCB" w14:paraId="577934CC" w14:textId="77777777" w:rsidTr="00EE14F2">
        <w:trPr>
          <w:cantSplit/>
        </w:trPr>
        <w:tc>
          <w:tcPr>
            <w:tcW w:w="10080" w:type="dxa"/>
          </w:tcPr>
          <w:p w14:paraId="7C0DCD7E" w14:textId="77777777" w:rsidR="000701F2" w:rsidRPr="005D1FCB" w:rsidRDefault="000701F2" w:rsidP="00EE14F2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D1FCB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5D1FCB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8916265" w14:textId="77777777" w:rsidR="000701F2" w:rsidRPr="005D1FCB" w:rsidRDefault="000701F2" w:rsidP="00EE14F2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3C788DD7" w14:textId="77777777" w:rsidR="000701F2" w:rsidRPr="005D1FCB" w:rsidRDefault="000701F2" w:rsidP="00EE14F2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77E64014" w14:textId="77777777" w:rsidR="000701F2" w:rsidRPr="005D1FCB" w:rsidRDefault="000701F2" w:rsidP="00EE14F2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5D1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5D1FCB">
              <w:rPr>
                <w:rFonts w:ascii="Arial Narrow" w:hAnsi="Arial Narrow" w:cs="Arial"/>
                <w:b/>
                <w:sz w:val="22"/>
                <w:szCs w:val="22"/>
              </w:rPr>
              <w:t>156 600.00 zł brutto</w:t>
            </w:r>
            <w:r w:rsidRPr="005D1F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352A56" w14:textId="77777777" w:rsidR="000701F2" w:rsidRPr="005D1FCB" w:rsidRDefault="000701F2" w:rsidP="00EE14F2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2DA614D0" w14:textId="77777777" w:rsidR="000701F2" w:rsidRPr="005D1FCB" w:rsidRDefault="000701F2" w:rsidP="00EE14F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FEB49A7" w14:textId="77777777" w:rsidR="00081D13" w:rsidRPr="005D1FCB" w:rsidRDefault="00081D13" w:rsidP="0092589D">
      <w:pPr>
        <w:spacing w:before="12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D1FCB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D1FC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276"/>
        <w:gridCol w:w="1559"/>
        <w:gridCol w:w="1418"/>
        <w:gridCol w:w="1701"/>
      </w:tblGrid>
      <w:tr w:rsidR="005D1FCB" w:rsidRPr="005D1FCB" w14:paraId="780E8E64" w14:textId="77777777" w:rsidTr="005D1FC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07579D0" w14:textId="77777777" w:rsidR="005D1FCB" w:rsidRPr="005D1FCB" w:rsidRDefault="005D1FCB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5D1FC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5CEFADB" w14:textId="77777777" w:rsidR="005D1FCB" w:rsidRPr="005D1FCB" w:rsidRDefault="005D1FCB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5D1FC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07A5250" w14:textId="77777777" w:rsidR="005D1FCB" w:rsidRPr="005D1FCB" w:rsidRDefault="005D1FC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D1FCB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B4AE17" w14:textId="77777777" w:rsidR="005D1FCB" w:rsidRPr="005D1FCB" w:rsidRDefault="005D1FC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D1FCB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18778D4" w14:textId="77777777" w:rsidR="005D1FCB" w:rsidRPr="005D1FCB" w:rsidRDefault="005D1FC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D1FCB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67CAD3C" w14:textId="77777777" w:rsidR="005D1FCB" w:rsidRPr="005D1FCB" w:rsidRDefault="005D1FCB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5D1FCB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5D1FCB" w:rsidRPr="005D1FCB" w14:paraId="14F4548B" w14:textId="77777777" w:rsidTr="005D1FCB">
        <w:tc>
          <w:tcPr>
            <w:tcW w:w="851" w:type="dxa"/>
            <w:vAlign w:val="center"/>
          </w:tcPr>
          <w:p w14:paraId="617989FD" w14:textId="77777777" w:rsidR="005D1FCB" w:rsidRPr="005D1FCB" w:rsidRDefault="005D1FCB" w:rsidP="00EE14F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0EAF8BE6" w14:textId="77777777" w:rsidR="005D1FCB" w:rsidRPr="005D1FCB" w:rsidRDefault="005D1FCB" w:rsidP="00EE14F2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D1FCB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5D1FCB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F96B9FD" w14:textId="77777777" w:rsidR="005D1FCB" w:rsidRPr="005D1FCB" w:rsidRDefault="005D1FCB" w:rsidP="00EE14F2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546A0B08" w14:textId="77777777" w:rsidR="005D1FCB" w:rsidRPr="005D1FCB" w:rsidRDefault="005D1FCB" w:rsidP="00EE14F2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</w:tc>
        <w:tc>
          <w:tcPr>
            <w:tcW w:w="1276" w:type="dxa"/>
            <w:vAlign w:val="center"/>
          </w:tcPr>
          <w:p w14:paraId="03360FF2" w14:textId="77777777" w:rsidR="005D1FCB" w:rsidRPr="005D1FCB" w:rsidRDefault="005D1FCB" w:rsidP="00EE14F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4C0E68D1" w14:textId="77777777" w:rsidR="005D1FCB" w:rsidRPr="005D1FCB" w:rsidRDefault="005D1FCB" w:rsidP="00EE14F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5FD7F2B7" w14:textId="77777777" w:rsidR="005D1FCB" w:rsidRPr="005D1FCB" w:rsidRDefault="005D1FCB" w:rsidP="00EE14F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16A6B82D" w14:textId="77777777" w:rsidR="005D1FCB" w:rsidRPr="005D1FCB" w:rsidRDefault="005D1FCB" w:rsidP="00EE14F2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1F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C5C02D4" w14:textId="77777777" w:rsidR="00E85D70" w:rsidRPr="005D1FC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70E570E7" w14:textId="77777777" w:rsidR="00F960D7" w:rsidRPr="005D1FCB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2D2951B8" w14:textId="77777777" w:rsidR="00B464D3" w:rsidRDefault="00B464D3" w:rsidP="005D1FCB">
      <w:pPr>
        <w:spacing w:after="24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D1FCB">
        <w:rPr>
          <w:rFonts w:ascii="Arial Narrow" w:hAnsi="Arial Narrow" w:cs="Arial"/>
          <w:i/>
          <w:sz w:val="22"/>
          <w:szCs w:val="22"/>
        </w:rPr>
        <w:t>Zamawiający</w:t>
      </w:r>
    </w:p>
    <w:p w14:paraId="0FD8D77C" w14:textId="77777777" w:rsidR="0092589D" w:rsidRDefault="0092589D" w:rsidP="009258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0CCF74E9" w14:textId="77777777" w:rsidR="0092589D" w:rsidRPr="0009479B" w:rsidRDefault="0092589D" w:rsidP="0092589D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0DC4BF5A" w14:textId="77777777" w:rsidR="0092589D" w:rsidRDefault="0092589D" w:rsidP="009258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7FC90DD0" w14:textId="711ED5A2" w:rsidR="005D1FCB" w:rsidRPr="005D1FCB" w:rsidRDefault="0092589D" w:rsidP="0092589D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2024-04-18</w:t>
      </w:r>
      <w:bookmarkEnd w:id="0"/>
    </w:p>
    <w:sectPr w:rsidR="005D1FCB" w:rsidRPr="005D1FCB" w:rsidSect="009258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924" w:bottom="1134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B7839" w14:textId="77777777" w:rsidR="006D3A18" w:rsidRDefault="006D3A18">
      <w:r>
        <w:separator/>
      </w:r>
    </w:p>
  </w:endnote>
  <w:endnote w:type="continuationSeparator" w:id="0">
    <w:p w14:paraId="4EC723B6" w14:textId="77777777" w:rsidR="006D3A18" w:rsidRDefault="006D3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11C6A" w14:textId="77777777" w:rsidR="000701F2" w:rsidRDefault="00070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F0A9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0D583E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9F8A4" w14:textId="77777777" w:rsidR="000701F2" w:rsidRDefault="00070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139683" w14:textId="77777777" w:rsidR="006D3A18" w:rsidRDefault="006D3A18">
      <w:r>
        <w:separator/>
      </w:r>
    </w:p>
  </w:footnote>
  <w:footnote w:type="continuationSeparator" w:id="0">
    <w:p w14:paraId="1977E704" w14:textId="77777777" w:rsidR="006D3A18" w:rsidRDefault="006D3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FDAD9" w14:textId="77777777" w:rsidR="000701F2" w:rsidRDefault="00070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3F6C1" w14:textId="77777777" w:rsidR="000701F2" w:rsidRDefault="00070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91791" w14:textId="77777777" w:rsidR="000701F2" w:rsidRDefault="000701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A18"/>
    <w:rsid w:val="00005838"/>
    <w:rsid w:val="00022322"/>
    <w:rsid w:val="00042497"/>
    <w:rsid w:val="000701F2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1FCB"/>
    <w:rsid w:val="005E5BFF"/>
    <w:rsid w:val="00607F9B"/>
    <w:rsid w:val="00644DCB"/>
    <w:rsid w:val="00657C1E"/>
    <w:rsid w:val="006D3A1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589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06A3A"/>
  <w15:chartTrackingRefBased/>
  <w15:docId w15:val="{4981598C-EA73-4316-A715-8911EACE5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2024-04-18T10:09:00Z</cp:lastPrinted>
  <dcterms:created xsi:type="dcterms:W3CDTF">2024-04-18T10:07:00Z</dcterms:created>
  <dcterms:modified xsi:type="dcterms:W3CDTF">2024-04-18T10:09:00Z</dcterms:modified>
</cp:coreProperties>
</file>