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C94078" w14:textId="6BC79AAA" w:rsidR="00025386" w:rsidRPr="000C04D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C04D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C04D4" w:rsidRPr="000C04D4">
        <w:rPr>
          <w:rFonts w:ascii="Arial Narrow" w:hAnsi="Arial Narrow" w:cs="Arial"/>
          <w:bCs/>
          <w:i w:val="0"/>
          <w:szCs w:val="24"/>
        </w:rPr>
        <w:t>4</w:t>
      </w:r>
      <w:r w:rsidR="007666D6" w:rsidRPr="000C04D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C04D4" w14:paraId="14ED71C1" w14:textId="77777777" w:rsidTr="00467CA2">
        <w:tc>
          <w:tcPr>
            <w:tcW w:w="2800" w:type="dxa"/>
            <w:shd w:val="clear" w:color="auto" w:fill="auto"/>
          </w:tcPr>
          <w:p w14:paraId="56BAF5D0" w14:textId="77777777" w:rsidR="00D520D3" w:rsidRPr="000C04D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C04D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C04D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D750B92" w14:textId="77777777" w:rsidR="00D520D3" w:rsidRPr="000C04D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E49C62A" w14:textId="77777777" w:rsidR="00D520D3" w:rsidRPr="000C04D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C04D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442934" w14:textId="77777777" w:rsidR="00D520D3" w:rsidRPr="000C04D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C04D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C04D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C04D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C04D4" w14:paraId="34F692F5" w14:textId="77777777" w:rsidTr="00467CA2">
        <w:tc>
          <w:tcPr>
            <w:tcW w:w="2800" w:type="dxa"/>
            <w:shd w:val="clear" w:color="auto" w:fill="auto"/>
          </w:tcPr>
          <w:p w14:paraId="7431C5FD" w14:textId="77777777" w:rsidR="00D520D3" w:rsidRPr="000C04D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C04D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48562B0" w14:textId="77777777" w:rsidR="00D520D3" w:rsidRPr="000C04D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C27C370" w14:textId="77777777" w:rsidR="00D520D3" w:rsidRPr="000C04D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C04D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81A729" w14:textId="77777777" w:rsidR="00D520D3" w:rsidRPr="000C04D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C04D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C04D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C04D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2708A48" w14:textId="77777777" w:rsidR="00B62AD0" w:rsidRPr="000C04D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C04D4" w14:paraId="7282A4E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75DEB8" w14:textId="77777777" w:rsidR="00053927" w:rsidRPr="000C04D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C04D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EEE2EB4" w14:textId="77777777" w:rsidR="00053927" w:rsidRPr="000C04D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C04D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C04D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C04D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8FC1E63" w14:textId="77777777" w:rsidR="0071340C" w:rsidRPr="000C04D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04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C04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C04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C04D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C04D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415F6" w:rsidRPr="000C04D4">
        <w:rPr>
          <w:rFonts w:ascii="Arial Narrow" w:hAnsi="Arial Narrow" w:cs="Arial"/>
          <w:sz w:val="24"/>
          <w:szCs w:val="24"/>
        </w:rPr>
        <w:t>(</w:t>
      </w:r>
      <w:proofErr w:type="spellStart"/>
      <w:r w:rsidR="007415F6" w:rsidRPr="000C04D4">
        <w:rPr>
          <w:rFonts w:ascii="Arial Narrow" w:hAnsi="Arial Narrow" w:cs="Arial"/>
          <w:sz w:val="24"/>
          <w:szCs w:val="24"/>
        </w:rPr>
        <w:t>t.j</w:t>
      </w:r>
      <w:proofErr w:type="spellEnd"/>
      <w:r w:rsidR="007415F6" w:rsidRPr="000C04D4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0C04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C04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C04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C04D4" w14:paraId="6B19EDEA" w14:textId="77777777" w:rsidTr="00467CA2">
        <w:tc>
          <w:tcPr>
            <w:tcW w:w="2269" w:type="dxa"/>
            <w:shd w:val="clear" w:color="auto" w:fill="auto"/>
          </w:tcPr>
          <w:p w14:paraId="1B267CEE" w14:textId="77777777" w:rsidR="00D520D3" w:rsidRPr="000C04D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C04D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937C72" w14:textId="77777777" w:rsidR="00D520D3" w:rsidRPr="000C04D4" w:rsidRDefault="007415F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C04D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D520D3" w:rsidRPr="000C04D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415F6" w:rsidRPr="000C04D4" w14:paraId="117D27C8" w14:textId="77777777" w:rsidTr="001264A9">
        <w:tc>
          <w:tcPr>
            <w:tcW w:w="2269" w:type="dxa"/>
            <w:shd w:val="clear" w:color="auto" w:fill="auto"/>
          </w:tcPr>
          <w:p w14:paraId="5CC9154E" w14:textId="77777777" w:rsidR="007415F6" w:rsidRPr="000C04D4" w:rsidRDefault="007415F6" w:rsidP="001264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C04D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432F5F" w14:textId="77777777" w:rsidR="007415F6" w:rsidRPr="000C04D4" w:rsidRDefault="007415F6" w:rsidP="001264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C04D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53/2024</w:t>
            </w:r>
          </w:p>
        </w:tc>
      </w:tr>
    </w:tbl>
    <w:p w14:paraId="096BD616" w14:textId="77777777" w:rsidR="00DC652A" w:rsidRPr="000C04D4" w:rsidRDefault="007415F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C04D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0900C6D6" w14:textId="77777777" w:rsidR="00DC652A" w:rsidRPr="000C04D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C04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DD8C619" w14:textId="77777777" w:rsidR="0071340C" w:rsidRPr="000C04D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C04D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C04D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C04D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0349C6E" w14:textId="77777777" w:rsidR="0071340C" w:rsidRPr="000C04D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D61D870" w14:textId="77777777" w:rsidR="0071340C" w:rsidRPr="000C04D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DB92E89" w14:textId="77777777" w:rsidR="0071340C" w:rsidRPr="000C04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C04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43B0A92" w14:textId="77777777" w:rsidR="0071340C" w:rsidRPr="000C04D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C04D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C04D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C04D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81163D8" w14:textId="77777777" w:rsidR="0071340C" w:rsidRPr="000C04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E304962" w14:textId="77777777" w:rsidR="0071340C" w:rsidRPr="000C04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D7C0E5E" w14:textId="77777777" w:rsidR="00DC652A" w:rsidRPr="000C04D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C04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C04D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C04D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B3FF6DA" w14:textId="77777777" w:rsidR="00DC652A" w:rsidRPr="000C04D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C04D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C04D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C04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FEDE6B6" w14:textId="77777777" w:rsidR="0093388F" w:rsidRPr="000C04D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C04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4B87B9B" w14:textId="77777777" w:rsidR="0093388F" w:rsidRPr="000C04D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46AB896" w14:textId="77777777" w:rsidR="0093388F" w:rsidRPr="000C04D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C04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D380CB7" w14:textId="77777777" w:rsidR="00CB29AC" w:rsidRPr="000C04D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5A4C8120" w14:textId="77777777" w:rsidR="00CB29AC" w:rsidRPr="000C04D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C04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4028EC1" w14:textId="77777777" w:rsidR="00830970" w:rsidRPr="000C04D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C04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C04D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C04D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12B4BB2" w14:textId="77777777" w:rsidR="00E27ABB" w:rsidRPr="000C04D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C04D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C04D4" w14:paraId="31984FFB" w14:textId="77777777" w:rsidTr="00467CA2">
        <w:tc>
          <w:tcPr>
            <w:tcW w:w="2660" w:type="dxa"/>
            <w:shd w:val="clear" w:color="auto" w:fill="auto"/>
          </w:tcPr>
          <w:p w14:paraId="6503AD60" w14:textId="77777777" w:rsidR="00D520D3" w:rsidRPr="000C04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91F212D" w14:textId="77777777" w:rsidR="00D520D3" w:rsidRPr="000C04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C04D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A48AB5E" w14:textId="77777777" w:rsidR="00D520D3" w:rsidRPr="000C04D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C04D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0E2FDD4" w14:textId="77777777" w:rsidR="00D520D3" w:rsidRPr="000C04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F308F32" w14:textId="77777777" w:rsidR="00D520D3" w:rsidRPr="000C04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C04D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F261A2" w14:textId="77777777" w:rsidR="00D520D3" w:rsidRPr="000C04D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C04D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415F6" w:rsidRPr="000C04D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C04D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C04D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C04D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B4118A4" w14:textId="77777777" w:rsidR="00E27ABB" w:rsidRPr="000C04D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C04D4" w:rsidSect="00C56E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CF672" w14:textId="77777777" w:rsidR="00C56E0B" w:rsidRDefault="00C56E0B" w:rsidP="00025386">
      <w:pPr>
        <w:spacing w:after="0" w:line="240" w:lineRule="auto"/>
      </w:pPr>
      <w:r>
        <w:separator/>
      </w:r>
    </w:p>
  </w:endnote>
  <w:endnote w:type="continuationSeparator" w:id="0">
    <w:p w14:paraId="55D7CEF0" w14:textId="77777777" w:rsidR="00C56E0B" w:rsidRDefault="00C56E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53CC0" w14:textId="77777777" w:rsidR="007415F6" w:rsidRDefault="007415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5C2E4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6E371E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368D8B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84E229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C7CE0" w14:textId="77777777" w:rsidR="007415F6" w:rsidRDefault="007415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5CAB35" w14:textId="77777777" w:rsidR="00C56E0B" w:rsidRDefault="00C56E0B" w:rsidP="00025386">
      <w:pPr>
        <w:spacing w:after="0" w:line="240" w:lineRule="auto"/>
      </w:pPr>
      <w:r>
        <w:separator/>
      </w:r>
    </w:p>
  </w:footnote>
  <w:footnote w:type="continuationSeparator" w:id="0">
    <w:p w14:paraId="67FCF033" w14:textId="77777777" w:rsidR="00C56E0B" w:rsidRDefault="00C56E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109CA" w14:textId="77777777" w:rsidR="007415F6" w:rsidRDefault="007415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51802" w14:textId="77777777" w:rsidR="007415F6" w:rsidRDefault="007415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8FC76" w14:textId="77777777" w:rsidR="007415F6" w:rsidRDefault="007415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985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E0B"/>
    <w:rsid w:val="00025386"/>
    <w:rsid w:val="000423B9"/>
    <w:rsid w:val="00053927"/>
    <w:rsid w:val="00066C44"/>
    <w:rsid w:val="00071D4C"/>
    <w:rsid w:val="00084786"/>
    <w:rsid w:val="000C04D4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15F6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56E0B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EBB224"/>
  <w15:chartTrackingRefBased/>
  <w15:docId w15:val="{4DA3273A-0B5C-4CCD-964F-A37B930C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2024-04-18T04:36:00Z</dcterms:created>
  <dcterms:modified xsi:type="dcterms:W3CDTF">2024-04-18T04:37:00Z</dcterms:modified>
</cp:coreProperties>
</file>