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49D72" w14:textId="77777777" w:rsidR="00D62E6E" w:rsidRPr="003E0EA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E0EA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238A0" w:rsidRPr="003E0EA3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3E0EA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E0EA3" w14:paraId="6EA6C9F1" w14:textId="77777777" w:rsidTr="00D62E6E">
        <w:tc>
          <w:tcPr>
            <w:tcW w:w="2800" w:type="dxa"/>
            <w:shd w:val="clear" w:color="auto" w:fill="auto"/>
          </w:tcPr>
          <w:p w14:paraId="365917B9" w14:textId="77777777" w:rsidR="00D62E6E" w:rsidRPr="003E0EA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E0EA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E0EA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EFF10C" w14:textId="77777777" w:rsidR="00D62E6E" w:rsidRPr="003E0EA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9FF0EDC" w14:textId="77777777" w:rsidR="00D62E6E" w:rsidRPr="003E0EA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E9DBEC" w14:textId="77777777" w:rsidR="00D62E6E" w:rsidRPr="003E0EA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E0EA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E0EA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E0EA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E0EA3" w14:paraId="4FC5D229" w14:textId="77777777" w:rsidTr="00D62E6E">
        <w:tc>
          <w:tcPr>
            <w:tcW w:w="2800" w:type="dxa"/>
            <w:shd w:val="clear" w:color="auto" w:fill="auto"/>
          </w:tcPr>
          <w:p w14:paraId="0F9E2142" w14:textId="77777777" w:rsidR="00D62E6E" w:rsidRPr="003E0EA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E0EA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6E9A72" w14:textId="77777777" w:rsidR="00D62E6E" w:rsidRPr="003E0EA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27ED77" w14:textId="77777777" w:rsidR="00D62E6E" w:rsidRPr="003E0EA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CDD735" w14:textId="77777777" w:rsidR="00D62E6E" w:rsidRPr="003E0EA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E0EA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E0EA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E0EA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31C5ACA" w14:textId="77777777" w:rsidR="00BC121E" w:rsidRPr="003E0EA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38A0" w:rsidRPr="003E0EA3" w14:paraId="0B4EA7B6" w14:textId="77777777" w:rsidTr="001264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D3E6CE" w14:textId="77777777" w:rsidR="009238A0" w:rsidRPr="003E0EA3" w:rsidRDefault="009238A0" w:rsidP="001264A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94A2435" w14:textId="77777777" w:rsidR="009238A0" w:rsidRPr="003E0EA3" w:rsidRDefault="009238A0" w:rsidP="001264A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E0EA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E0EA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E0EA3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3E0EA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3E0EA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E0EA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C5BE803" w14:textId="77777777" w:rsidR="009238A0" w:rsidRPr="003E0EA3" w:rsidRDefault="009238A0" w:rsidP="001264A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E07E00" w14:textId="77777777" w:rsidR="009238A0" w:rsidRPr="003E0EA3" w:rsidRDefault="009238A0" w:rsidP="001264A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3849F32" w14:textId="77777777" w:rsidR="00BC121E" w:rsidRPr="003E0EA3" w:rsidRDefault="009238A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E0EA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E0EA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E0EA3" w14:paraId="442CA40B" w14:textId="77777777" w:rsidTr="00D62E6E">
        <w:tc>
          <w:tcPr>
            <w:tcW w:w="2269" w:type="dxa"/>
            <w:shd w:val="clear" w:color="auto" w:fill="auto"/>
          </w:tcPr>
          <w:p w14:paraId="71DC3633" w14:textId="77777777" w:rsidR="00D62E6E" w:rsidRPr="003E0EA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183817" w14:textId="77777777" w:rsidR="00D62E6E" w:rsidRPr="003E0EA3" w:rsidRDefault="009238A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D62E6E" w:rsidRPr="003E0EA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238A0" w:rsidRPr="003E0EA3" w14:paraId="31F0E03F" w14:textId="77777777" w:rsidTr="001264A9">
        <w:tc>
          <w:tcPr>
            <w:tcW w:w="2269" w:type="dxa"/>
            <w:shd w:val="clear" w:color="auto" w:fill="auto"/>
          </w:tcPr>
          <w:p w14:paraId="7F9E2417" w14:textId="77777777" w:rsidR="009238A0" w:rsidRPr="003E0EA3" w:rsidRDefault="009238A0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DB8E59" w14:textId="77777777" w:rsidR="009238A0" w:rsidRPr="003E0EA3" w:rsidRDefault="009238A0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53/2024</w:t>
            </w:r>
          </w:p>
        </w:tc>
      </w:tr>
    </w:tbl>
    <w:p w14:paraId="00D7AABB" w14:textId="77777777" w:rsidR="00BC121E" w:rsidRPr="003E0EA3" w:rsidRDefault="009238A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E0EA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E0EA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E0EA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CBD733D" w14:textId="77777777" w:rsidR="00BC121E" w:rsidRPr="003E0EA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E0EA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02684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E0EA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E0EA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E0EA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E0EA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AFAEAEA" w14:textId="77777777" w:rsidR="00BC121E" w:rsidRPr="003E0EA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E0EA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0C8358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E0E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E0EA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E0EA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E0EA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712ECD9" w14:textId="77777777" w:rsidR="00BF69A4" w:rsidRPr="003E0EA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E0EA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E0EA3" w14:paraId="23B2FA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51281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B842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063D6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E0EA3" w14:paraId="3739D0E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95E7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796F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9235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E0EA3" w14:paraId="7718D2A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FD2A2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6AD7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99B7" w14:textId="77777777" w:rsidR="00BC121E" w:rsidRPr="003E0EA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E553977" w14:textId="77777777" w:rsidR="00BC121E" w:rsidRPr="003E0EA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E0EA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68A4F16" w14:textId="77777777" w:rsidR="00BC121E" w:rsidRPr="003E0EA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E0EA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308FC6C" w14:textId="77777777" w:rsidR="00067B62" w:rsidRPr="003E0EA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E0EA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E0EA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E0EA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AC897C4" w14:textId="77777777" w:rsidR="00067B62" w:rsidRPr="003E0EA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E0EA3" w14:paraId="0FD34396" w14:textId="77777777" w:rsidTr="00620E37">
        <w:tc>
          <w:tcPr>
            <w:tcW w:w="2660" w:type="dxa"/>
            <w:shd w:val="clear" w:color="auto" w:fill="auto"/>
          </w:tcPr>
          <w:p w14:paraId="7C7346EA" w14:textId="77777777" w:rsidR="00BC121E" w:rsidRPr="003E0EA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748401" w14:textId="77777777" w:rsidR="00BC121E" w:rsidRPr="003E0EA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9F90417" w14:textId="77777777" w:rsidR="00BC121E" w:rsidRPr="003E0EA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11EA538" w14:textId="77777777" w:rsidR="00BC121E" w:rsidRPr="003E0EA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B53E65" w14:textId="77777777" w:rsidR="00BC121E" w:rsidRPr="003E0EA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27757F" w14:textId="77777777" w:rsidR="00BC121E" w:rsidRPr="003E0EA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238A0"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E0EA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D478AE" w14:textId="77777777" w:rsidR="00106AC7" w:rsidRPr="003E0EA3" w:rsidRDefault="00106AC7" w:rsidP="00BC121E">
      <w:pPr>
        <w:rPr>
          <w:rFonts w:ascii="Arial Narrow" w:hAnsi="Arial Narrow"/>
        </w:rPr>
      </w:pPr>
    </w:p>
    <w:sectPr w:rsidR="00106AC7" w:rsidRPr="003E0EA3" w:rsidSect="0064184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DE33F" w14:textId="77777777" w:rsidR="00641842" w:rsidRDefault="00641842">
      <w:r>
        <w:separator/>
      </w:r>
    </w:p>
  </w:endnote>
  <w:endnote w:type="continuationSeparator" w:id="0">
    <w:p w14:paraId="41CE16C7" w14:textId="77777777" w:rsidR="00641842" w:rsidRDefault="00641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CE2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734BE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12F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782AB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414E883">
        <v:line id="_x0000_s1025" style="position:absolute;left:0;text-align:left;z-index:251657728" from="-3.85pt,8.7pt" to="455.15pt,8.7pt"/>
      </w:pict>
    </w:r>
  </w:p>
  <w:p w14:paraId="6B0AEFC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39027" w14:textId="77777777" w:rsidR="009238A0" w:rsidRDefault="009238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6002B" w14:textId="77777777" w:rsidR="00641842" w:rsidRDefault="00641842">
      <w:r>
        <w:separator/>
      </w:r>
    </w:p>
  </w:footnote>
  <w:footnote w:type="continuationSeparator" w:id="0">
    <w:p w14:paraId="39CB9502" w14:textId="77777777" w:rsidR="00641842" w:rsidRDefault="00641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AA6DB" w14:textId="77777777" w:rsidR="009238A0" w:rsidRDefault="00923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9A661" w14:textId="77777777" w:rsidR="009238A0" w:rsidRDefault="00923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2F605" w14:textId="77777777" w:rsidR="009238A0" w:rsidRDefault="009238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3577487">
    <w:abstractNumId w:val="13"/>
  </w:num>
  <w:num w:numId="2" w16cid:durableId="1900749378">
    <w:abstractNumId w:val="0"/>
  </w:num>
  <w:num w:numId="3" w16cid:durableId="115956636">
    <w:abstractNumId w:val="11"/>
  </w:num>
  <w:num w:numId="4" w16cid:durableId="679283626">
    <w:abstractNumId w:val="8"/>
  </w:num>
  <w:num w:numId="5" w16cid:durableId="811602867">
    <w:abstractNumId w:val="7"/>
  </w:num>
  <w:num w:numId="6" w16cid:durableId="1883981606">
    <w:abstractNumId w:val="1"/>
  </w:num>
  <w:num w:numId="7" w16cid:durableId="1382052287">
    <w:abstractNumId w:val="6"/>
  </w:num>
  <w:num w:numId="8" w16cid:durableId="1903443367">
    <w:abstractNumId w:val="3"/>
  </w:num>
  <w:num w:numId="9" w16cid:durableId="1731221232">
    <w:abstractNumId w:val="2"/>
  </w:num>
  <w:num w:numId="10" w16cid:durableId="95827395">
    <w:abstractNumId w:val="5"/>
  </w:num>
  <w:num w:numId="11" w16cid:durableId="1187867345">
    <w:abstractNumId w:val="10"/>
  </w:num>
  <w:num w:numId="12" w16cid:durableId="655767329">
    <w:abstractNumId w:val="4"/>
  </w:num>
  <w:num w:numId="13" w16cid:durableId="937907443">
    <w:abstractNumId w:val="9"/>
  </w:num>
  <w:num w:numId="14" w16cid:durableId="8858724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84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0EA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184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38A0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7B4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DF590"/>
  <w15:chartTrackingRefBased/>
  <w15:docId w15:val="{8D6113D8-A1B0-4D12-AE6C-D861E9B4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2024-04-18T04:40:00Z</cp:lastPrinted>
  <dcterms:created xsi:type="dcterms:W3CDTF">2024-04-18T04:40:00Z</dcterms:created>
  <dcterms:modified xsi:type="dcterms:W3CDTF">2024-04-18T04:40:00Z</dcterms:modified>
</cp:coreProperties>
</file>