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E476EC" w14:textId="77777777" w:rsidR="00081D13" w:rsidRPr="0088345A" w:rsidRDefault="00CE559A" w:rsidP="00C53A4E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88345A">
        <w:rPr>
          <w:rFonts w:ascii="Arial Narrow" w:hAnsi="Arial Narrow" w:cs="Arial"/>
          <w:sz w:val="22"/>
          <w:szCs w:val="22"/>
        </w:rPr>
        <w:t>Bydgoszcz</w:t>
      </w:r>
      <w:r w:rsidR="00081D13" w:rsidRPr="0088345A">
        <w:rPr>
          <w:rFonts w:ascii="Arial Narrow" w:hAnsi="Arial Narrow" w:cs="Arial"/>
          <w:sz w:val="22"/>
          <w:szCs w:val="22"/>
        </w:rPr>
        <w:t xml:space="preserve"> dnia: </w:t>
      </w:r>
      <w:r w:rsidRPr="0088345A">
        <w:rPr>
          <w:rFonts w:ascii="Arial Narrow" w:hAnsi="Arial Narrow" w:cs="Arial"/>
          <w:sz w:val="22"/>
          <w:szCs w:val="22"/>
        </w:rPr>
        <w:t>2024-04-18</w:t>
      </w:r>
    </w:p>
    <w:p w14:paraId="29B33A97" w14:textId="77777777" w:rsidR="00081D13" w:rsidRPr="0088345A" w:rsidRDefault="00CE559A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88345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BDB7A43" w14:textId="77777777" w:rsidR="00081D13" w:rsidRPr="0088345A" w:rsidRDefault="00CE559A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88345A">
        <w:rPr>
          <w:rFonts w:ascii="Arial Narrow" w:hAnsi="Arial Narrow" w:cs="Arial"/>
          <w:sz w:val="22"/>
          <w:szCs w:val="22"/>
        </w:rPr>
        <w:t>Powstańców Warszawy</w:t>
      </w:r>
      <w:r w:rsidR="00081D13" w:rsidRPr="0088345A">
        <w:rPr>
          <w:rFonts w:ascii="Arial Narrow" w:hAnsi="Arial Narrow" w:cs="Arial"/>
          <w:sz w:val="22"/>
          <w:szCs w:val="22"/>
        </w:rPr>
        <w:t xml:space="preserve"> </w:t>
      </w:r>
      <w:r w:rsidRPr="0088345A">
        <w:rPr>
          <w:rFonts w:ascii="Arial Narrow" w:hAnsi="Arial Narrow" w:cs="Arial"/>
          <w:sz w:val="22"/>
          <w:szCs w:val="22"/>
        </w:rPr>
        <w:t>5</w:t>
      </w:r>
    </w:p>
    <w:p w14:paraId="0DEE3A27" w14:textId="77777777" w:rsidR="00081D13" w:rsidRPr="0088345A" w:rsidRDefault="00CE559A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88345A">
        <w:rPr>
          <w:rFonts w:ascii="Arial Narrow" w:hAnsi="Arial Narrow" w:cs="Arial"/>
          <w:sz w:val="22"/>
          <w:szCs w:val="22"/>
        </w:rPr>
        <w:t>85-681</w:t>
      </w:r>
      <w:r w:rsidR="00081D13" w:rsidRPr="0088345A">
        <w:rPr>
          <w:rFonts w:ascii="Arial Narrow" w:hAnsi="Arial Narrow" w:cs="Arial"/>
          <w:sz w:val="22"/>
          <w:szCs w:val="22"/>
        </w:rPr>
        <w:t xml:space="preserve"> </w:t>
      </w:r>
      <w:r w:rsidRPr="0088345A">
        <w:rPr>
          <w:rFonts w:ascii="Arial Narrow" w:hAnsi="Arial Narrow" w:cs="Arial"/>
          <w:sz w:val="22"/>
          <w:szCs w:val="22"/>
        </w:rPr>
        <w:t>Bydgoszcz</w:t>
      </w:r>
    </w:p>
    <w:p w14:paraId="0739AD88" w14:textId="77777777" w:rsidR="00081D13" w:rsidRPr="0088345A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8345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AC2F932" w14:textId="77777777" w:rsidR="00081D13" w:rsidRPr="0088345A" w:rsidRDefault="00081D13" w:rsidP="00C53A4E">
      <w:pPr>
        <w:tabs>
          <w:tab w:val="right" w:pos="9072"/>
        </w:tabs>
        <w:spacing w:after="24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8345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4DED53F" w14:textId="77777777" w:rsidR="00081D13" w:rsidRPr="0088345A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88345A" w14:paraId="5D4D7AEC" w14:textId="77777777" w:rsidTr="00C13EA9">
        <w:tc>
          <w:tcPr>
            <w:tcW w:w="10065" w:type="dxa"/>
            <w:shd w:val="clear" w:color="auto" w:fill="F2F2F2"/>
            <w:hideMark/>
          </w:tcPr>
          <w:p w14:paraId="63A7A2CF" w14:textId="5F9445BF" w:rsidR="00081D13" w:rsidRPr="0088345A" w:rsidRDefault="0088345A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311DBFA2" w14:textId="77777777" w:rsidR="00081D13" w:rsidRPr="0088345A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8345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0719E1C" w14:textId="77777777" w:rsidR="00081D13" w:rsidRPr="0088345A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21CB3AA4" w14:textId="77777777" w:rsidR="00081D13" w:rsidRPr="0088345A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8345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8345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8345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88345A" w14:paraId="091F83F7" w14:textId="77777777" w:rsidTr="00081D13">
        <w:tc>
          <w:tcPr>
            <w:tcW w:w="2269" w:type="dxa"/>
            <w:shd w:val="clear" w:color="auto" w:fill="auto"/>
          </w:tcPr>
          <w:p w14:paraId="0C956E57" w14:textId="77777777" w:rsidR="00081D13" w:rsidRPr="0088345A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345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5BB6A688" w14:textId="77777777" w:rsidR="00081D13" w:rsidRPr="0088345A" w:rsidRDefault="00CE559A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345A">
              <w:rPr>
                <w:rFonts w:ascii="Arial Narrow" w:hAnsi="Arial Narrow" w:cs="Arial"/>
                <w:bCs/>
                <w:sz w:val="22"/>
                <w:szCs w:val="22"/>
              </w:rPr>
              <w:t>Dostawa lasera chirurgicznego</w:t>
            </w:r>
          </w:p>
        </w:tc>
      </w:tr>
      <w:tr w:rsidR="00CE559A" w:rsidRPr="0088345A" w14:paraId="4890407B" w14:textId="77777777" w:rsidTr="004B6D22">
        <w:tc>
          <w:tcPr>
            <w:tcW w:w="2269" w:type="dxa"/>
            <w:shd w:val="clear" w:color="auto" w:fill="auto"/>
          </w:tcPr>
          <w:p w14:paraId="191660B7" w14:textId="77777777" w:rsidR="00CE559A" w:rsidRPr="0088345A" w:rsidRDefault="00CE559A" w:rsidP="004B6D2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345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0A8918FC" w14:textId="77777777" w:rsidR="00CE559A" w:rsidRPr="0088345A" w:rsidRDefault="00CE559A" w:rsidP="004B6D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345A">
              <w:rPr>
                <w:rFonts w:ascii="Arial Narrow" w:hAnsi="Arial Narrow" w:cs="Arial"/>
                <w:bCs/>
                <w:sz w:val="22"/>
                <w:szCs w:val="22"/>
              </w:rPr>
              <w:t>21/2024</w:t>
            </w:r>
          </w:p>
        </w:tc>
      </w:tr>
    </w:tbl>
    <w:p w14:paraId="61068CB8" w14:textId="77777777" w:rsidR="00081D13" w:rsidRPr="0088345A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5351471C" w14:textId="77777777" w:rsidR="00081D13" w:rsidRPr="0088345A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88345A">
        <w:rPr>
          <w:rFonts w:ascii="Arial Narrow" w:hAnsi="Arial Narrow" w:cs="Arial"/>
          <w:sz w:val="22"/>
          <w:szCs w:val="22"/>
        </w:rPr>
        <w:t xml:space="preserve">Zamawiający, </w:t>
      </w:r>
      <w:r w:rsidR="00CE559A" w:rsidRPr="0088345A">
        <w:rPr>
          <w:rFonts w:ascii="Arial Narrow" w:hAnsi="Arial Narrow" w:cs="Arial"/>
          <w:b/>
          <w:sz w:val="22"/>
          <w:szCs w:val="22"/>
        </w:rPr>
        <w:t>10WSzKzP SPZOZ</w:t>
      </w:r>
      <w:r w:rsidRPr="0088345A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88345A">
        <w:rPr>
          <w:rFonts w:ascii="Arial Narrow" w:hAnsi="Arial Narrow" w:cs="Arial"/>
          <w:sz w:val="22"/>
          <w:szCs w:val="22"/>
        </w:rPr>
        <w:t xml:space="preserve">ust. 1 pkt. 1 i </w:t>
      </w:r>
      <w:r w:rsidRPr="0088345A">
        <w:rPr>
          <w:rFonts w:ascii="Arial Narrow" w:hAnsi="Arial Narrow" w:cs="Arial"/>
          <w:sz w:val="22"/>
          <w:szCs w:val="22"/>
        </w:rPr>
        <w:t xml:space="preserve">ust. </w:t>
      </w:r>
      <w:r w:rsidR="00A17CDB" w:rsidRPr="0088345A">
        <w:rPr>
          <w:rFonts w:ascii="Arial Narrow" w:hAnsi="Arial Narrow" w:cs="Arial"/>
          <w:sz w:val="22"/>
          <w:szCs w:val="22"/>
        </w:rPr>
        <w:t>2</w:t>
      </w:r>
      <w:r w:rsidRPr="0088345A">
        <w:rPr>
          <w:rFonts w:ascii="Arial Narrow" w:hAnsi="Arial Narrow" w:cs="Arial"/>
          <w:sz w:val="22"/>
          <w:szCs w:val="22"/>
        </w:rPr>
        <w:t xml:space="preserve"> </w:t>
      </w:r>
      <w:r w:rsidR="00081D13" w:rsidRPr="0088345A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CE559A" w:rsidRPr="0088345A">
        <w:rPr>
          <w:rFonts w:ascii="Arial Narrow" w:hAnsi="Arial Narrow" w:cs="Arial"/>
          <w:sz w:val="22"/>
          <w:szCs w:val="22"/>
        </w:rPr>
        <w:t>(</w:t>
      </w:r>
      <w:proofErr w:type="spellStart"/>
      <w:r w:rsidR="00CE559A" w:rsidRPr="0088345A">
        <w:rPr>
          <w:rFonts w:ascii="Arial Narrow" w:hAnsi="Arial Narrow" w:cs="Arial"/>
          <w:sz w:val="22"/>
          <w:szCs w:val="22"/>
        </w:rPr>
        <w:t>t.j</w:t>
      </w:r>
      <w:proofErr w:type="spellEnd"/>
      <w:r w:rsidR="00CE559A" w:rsidRPr="0088345A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88345A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E559A" w:rsidRPr="0088345A" w14:paraId="7B3FF55F" w14:textId="77777777" w:rsidTr="004B6D22">
        <w:trPr>
          <w:cantSplit/>
        </w:trPr>
        <w:tc>
          <w:tcPr>
            <w:tcW w:w="10080" w:type="dxa"/>
          </w:tcPr>
          <w:p w14:paraId="7021D5F6" w14:textId="69E0732F" w:rsidR="00CE559A" w:rsidRPr="0088345A" w:rsidRDefault="00CE559A" w:rsidP="004B6D22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8345A">
              <w:rPr>
                <w:rFonts w:ascii="Arial Narrow" w:hAnsi="Arial Narrow" w:cs="Arial"/>
                <w:b/>
                <w:sz w:val="22"/>
                <w:szCs w:val="22"/>
              </w:rPr>
              <w:t xml:space="preserve">Metrum </w:t>
            </w:r>
            <w:proofErr w:type="spellStart"/>
            <w:r w:rsidRPr="0088345A">
              <w:rPr>
                <w:rFonts w:ascii="Arial Narrow" w:hAnsi="Arial Narrow" w:cs="Arial"/>
                <w:b/>
                <w:sz w:val="22"/>
                <w:szCs w:val="22"/>
              </w:rPr>
              <w:t>Cryoflex</w:t>
            </w:r>
            <w:proofErr w:type="spellEnd"/>
            <w:r w:rsidRPr="0088345A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 Sp</w:t>
            </w:r>
            <w:r w:rsidR="0088345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Pr="0088345A">
              <w:rPr>
                <w:rFonts w:ascii="Arial Narrow" w:hAnsi="Arial Narrow" w:cs="Arial"/>
                <w:b/>
                <w:sz w:val="22"/>
                <w:szCs w:val="22"/>
              </w:rPr>
              <w:t xml:space="preserve"> k.</w:t>
            </w:r>
          </w:p>
          <w:p w14:paraId="5D1A2192" w14:textId="77777777" w:rsidR="00CE559A" w:rsidRPr="0088345A" w:rsidRDefault="00CE559A" w:rsidP="004B6D22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8345A">
              <w:rPr>
                <w:rFonts w:ascii="Arial Narrow" w:hAnsi="Arial Narrow" w:cs="Arial"/>
                <w:bCs/>
                <w:sz w:val="22"/>
                <w:szCs w:val="22"/>
              </w:rPr>
              <w:t xml:space="preserve">Zielna 29 </w:t>
            </w:r>
          </w:p>
          <w:p w14:paraId="4E86CAC2" w14:textId="77777777" w:rsidR="00CE559A" w:rsidRPr="0088345A" w:rsidRDefault="00CE559A" w:rsidP="004B6D22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345A">
              <w:rPr>
                <w:rFonts w:ascii="Arial Narrow" w:hAnsi="Arial Narrow" w:cs="Arial"/>
                <w:bCs/>
                <w:sz w:val="22"/>
                <w:szCs w:val="22"/>
              </w:rPr>
              <w:t>05-082 Blizne Łaszczyńskiego</w:t>
            </w:r>
          </w:p>
          <w:p w14:paraId="241D63D2" w14:textId="77777777" w:rsidR="00CE559A" w:rsidRPr="0088345A" w:rsidRDefault="00CE559A" w:rsidP="004B6D22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345A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8834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88345A">
              <w:rPr>
                <w:rFonts w:ascii="Arial Narrow" w:hAnsi="Arial Narrow" w:cs="Arial"/>
                <w:b/>
                <w:sz w:val="22"/>
                <w:szCs w:val="22"/>
              </w:rPr>
              <w:t>55 445.15 zł brutto</w:t>
            </w:r>
            <w:r w:rsidRPr="008834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68B45FC" w14:textId="77777777" w:rsidR="00CE559A" w:rsidRPr="0088345A" w:rsidRDefault="00CE559A" w:rsidP="004B6D22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8345A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78088E17" w14:textId="77777777" w:rsidR="00CE559A" w:rsidRPr="0088345A" w:rsidRDefault="00CE559A" w:rsidP="004B6D2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  <w:r w:rsidRPr="008834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5FB548CD" w14:textId="77777777" w:rsidR="00081D13" w:rsidRPr="0088345A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88345A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88345A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1418"/>
        <w:gridCol w:w="1417"/>
        <w:gridCol w:w="1418"/>
        <w:gridCol w:w="1417"/>
      </w:tblGrid>
      <w:tr w:rsidR="0088345A" w:rsidRPr="0088345A" w14:paraId="08CE3B32" w14:textId="77777777" w:rsidTr="0088345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8B6D416" w14:textId="77777777" w:rsidR="0088345A" w:rsidRPr="0088345A" w:rsidRDefault="0088345A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2" w:name="_Hlk53517864"/>
            <w:r w:rsidRPr="0088345A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28F3343F" w14:textId="77777777" w:rsidR="0088345A" w:rsidRPr="0088345A" w:rsidRDefault="0088345A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88345A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15283014" w14:textId="77777777" w:rsidR="0088345A" w:rsidRPr="0088345A" w:rsidRDefault="0088345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88345A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41C924EA" w14:textId="77777777" w:rsidR="0088345A" w:rsidRPr="0088345A" w:rsidRDefault="0088345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88345A">
              <w:rPr>
                <w:rFonts w:ascii="Arial Narrow" w:hAnsi="Arial Narrow" w:cs="Arial"/>
                <w:bCs/>
              </w:rPr>
              <w:t>Okres gwarancji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5C9A00F2" w14:textId="77777777" w:rsidR="0088345A" w:rsidRPr="0088345A" w:rsidRDefault="0088345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88345A">
              <w:rPr>
                <w:rFonts w:ascii="Arial Narrow" w:hAnsi="Arial Narrow" w:cs="Arial"/>
                <w:bCs/>
              </w:rPr>
              <w:t>Termin dostawy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097C8385" w14:textId="77777777" w:rsidR="0088345A" w:rsidRPr="0088345A" w:rsidRDefault="0088345A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88345A">
              <w:rPr>
                <w:rFonts w:ascii="Arial Narrow" w:hAnsi="Arial Narrow" w:cs="Arial"/>
              </w:rPr>
              <w:t>Łączna liczba punktów</w:t>
            </w:r>
          </w:p>
        </w:tc>
      </w:tr>
      <w:bookmarkEnd w:id="2"/>
      <w:tr w:rsidR="0088345A" w:rsidRPr="0088345A" w14:paraId="2C83600F" w14:textId="77777777" w:rsidTr="0088345A">
        <w:tc>
          <w:tcPr>
            <w:tcW w:w="851" w:type="dxa"/>
            <w:vAlign w:val="center"/>
          </w:tcPr>
          <w:p w14:paraId="6AC19147" w14:textId="77777777" w:rsidR="0088345A" w:rsidRPr="0088345A" w:rsidRDefault="0088345A" w:rsidP="004B6D22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345A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14:paraId="1EEF3FC4" w14:textId="73EBC312" w:rsidR="0088345A" w:rsidRPr="0088345A" w:rsidRDefault="0088345A" w:rsidP="004B6D22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8345A">
              <w:rPr>
                <w:rFonts w:ascii="Arial Narrow" w:hAnsi="Arial Narrow" w:cs="Arial"/>
                <w:b/>
                <w:sz w:val="22"/>
                <w:szCs w:val="22"/>
              </w:rPr>
              <w:t xml:space="preserve">Metrum </w:t>
            </w:r>
            <w:proofErr w:type="spellStart"/>
            <w:r w:rsidRPr="0088345A">
              <w:rPr>
                <w:rFonts w:ascii="Arial Narrow" w:hAnsi="Arial Narrow" w:cs="Arial"/>
                <w:b/>
                <w:sz w:val="22"/>
                <w:szCs w:val="22"/>
              </w:rPr>
              <w:t>Cryoflex</w:t>
            </w:r>
            <w:proofErr w:type="spellEnd"/>
            <w:r w:rsidRPr="0088345A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 Sp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Pr="0088345A">
              <w:rPr>
                <w:rFonts w:ascii="Arial Narrow" w:hAnsi="Arial Narrow" w:cs="Arial"/>
                <w:b/>
                <w:sz w:val="22"/>
                <w:szCs w:val="22"/>
              </w:rPr>
              <w:t xml:space="preserve"> k.</w:t>
            </w:r>
          </w:p>
          <w:p w14:paraId="5B6DF60D" w14:textId="77777777" w:rsidR="0088345A" w:rsidRPr="0088345A" w:rsidRDefault="0088345A" w:rsidP="004B6D22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345A">
              <w:rPr>
                <w:rFonts w:ascii="Arial Narrow" w:hAnsi="Arial Narrow" w:cs="Arial"/>
                <w:bCs/>
                <w:sz w:val="22"/>
                <w:szCs w:val="22"/>
              </w:rPr>
              <w:t xml:space="preserve">Zielna 29 </w:t>
            </w:r>
          </w:p>
          <w:p w14:paraId="2485453D" w14:textId="77777777" w:rsidR="0088345A" w:rsidRPr="0088345A" w:rsidRDefault="0088345A" w:rsidP="004B6D22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345A">
              <w:rPr>
                <w:rFonts w:ascii="Arial Narrow" w:hAnsi="Arial Narrow" w:cs="Arial"/>
                <w:bCs/>
                <w:sz w:val="22"/>
                <w:szCs w:val="22"/>
              </w:rPr>
              <w:t>05-082 Blizne Łaszczyńskiego</w:t>
            </w:r>
          </w:p>
        </w:tc>
        <w:tc>
          <w:tcPr>
            <w:tcW w:w="1418" w:type="dxa"/>
            <w:vAlign w:val="center"/>
          </w:tcPr>
          <w:p w14:paraId="27BDF9F2" w14:textId="77777777" w:rsidR="0088345A" w:rsidRPr="0088345A" w:rsidRDefault="0088345A" w:rsidP="004B6D22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345A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3E2A8903" w14:textId="77777777" w:rsidR="0088345A" w:rsidRPr="0088345A" w:rsidRDefault="0088345A" w:rsidP="004B6D22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345A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14:paraId="00D7189A" w14:textId="77777777" w:rsidR="0088345A" w:rsidRPr="0088345A" w:rsidRDefault="0088345A" w:rsidP="004B6D22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345A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751472C2" w14:textId="77777777" w:rsidR="0088345A" w:rsidRPr="0088345A" w:rsidRDefault="0088345A" w:rsidP="004B6D22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345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4708E25C" w14:textId="77777777" w:rsidR="00E85D70" w:rsidRPr="0088345A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14:paraId="5BF7576E" w14:textId="77777777" w:rsidR="00B464D3" w:rsidRDefault="00B464D3" w:rsidP="00C53A4E">
      <w:pPr>
        <w:spacing w:after="240" w:line="360" w:lineRule="auto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88345A">
        <w:rPr>
          <w:rFonts w:ascii="Arial Narrow" w:hAnsi="Arial Narrow" w:cs="Arial"/>
          <w:i/>
          <w:sz w:val="22"/>
          <w:szCs w:val="22"/>
        </w:rPr>
        <w:t>Zamawiający</w:t>
      </w:r>
    </w:p>
    <w:p w14:paraId="2B16D179" w14:textId="77777777" w:rsidR="00C53A4E" w:rsidRDefault="00C53A4E" w:rsidP="00C53A4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1 ark.</w:t>
      </w:r>
    </w:p>
    <w:p w14:paraId="256EE37A" w14:textId="77777777" w:rsidR="00C53A4E" w:rsidRPr="0009479B" w:rsidRDefault="00C53A4E" w:rsidP="00C53A4E">
      <w:pPr>
        <w:rPr>
          <w:rFonts w:ascii="Arial Narrow" w:hAnsi="Arial Narrow"/>
          <w:sz w:val="20"/>
          <w:szCs w:val="20"/>
        </w:rPr>
      </w:pPr>
      <w:r w:rsidRPr="0009479B">
        <w:rPr>
          <w:rFonts w:ascii="Arial Narrow" w:hAnsi="Arial Narrow"/>
          <w:sz w:val="20"/>
          <w:szCs w:val="20"/>
        </w:rPr>
        <w:t>Egz. 2 – biuro przepustek</w:t>
      </w:r>
    </w:p>
    <w:p w14:paraId="2A1994F7" w14:textId="77777777" w:rsidR="00C53A4E" w:rsidRDefault="00C53A4E" w:rsidP="00C53A4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14:paraId="6CF55FD5" w14:textId="34A04C45" w:rsidR="0088345A" w:rsidRPr="0088345A" w:rsidRDefault="00C53A4E" w:rsidP="00C53A4E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20"/>
          <w:szCs w:val="20"/>
        </w:rPr>
        <w:t>Data: 2024-04-18</w:t>
      </w:r>
      <w:bookmarkEnd w:id="0"/>
    </w:p>
    <w:sectPr w:rsidR="0088345A" w:rsidRPr="0088345A" w:rsidSect="00A95FD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286850" w14:textId="77777777" w:rsidR="00A95FD1" w:rsidRDefault="00A95FD1">
      <w:r>
        <w:separator/>
      </w:r>
    </w:p>
  </w:endnote>
  <w:endnote w:type="continuationSeparator" w:id="0">
    <w:p w14:paraId="61304476" w14:textId="77777777" w:rsidR="00A95FD1" w:rsidRDefault="00A95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50141C" w14:textId="77777777" w:rsidR="00CE559A" w:rsidRDefault="00CE55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A2E5B8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A53A6AC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401D0" w14:textId="77777777" w:rsidR="00CE559A" w:rsidRDefault="00CE55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AE0827" w14:textId="77777777" w:rsidR="00A95FD1" w:rsidRDefault="00A95FD1">
      <w:r>
        <w:separator/>
      </w:r>
    </w:p>
  </w:footnote>
  <w:footnote w:type="continuationSeparator" w:id="0">
    <w:p w14:paraId="3BDC1269" w14:textId="77777777" w:rsidR="00A95FD1" w:rsidRDefault="00A95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82A6AA" w14:textId="77777777" w:rsidR="00CE559A" w:rsidRDefault="00CE55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FCF6D2" w14:textId="77777777" w:rsidR="00CE559A" w:rsidRDefault="00CE55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7B111A" w14:textId="77777777" w:rsidR="00CE559A" w:rsidRDefault="00CE55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5FD1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345A"/>
    <w:rsid w:val="008A6C10"/>
    <w:rsid w:val="008E5102"/>
    <w:rsid w:val="00915B9E"/>
    <w:rsid w:val="00952256"/>
    <w:rsid w:val="0097748A"/>
    <w:rsid w:val="009F0E5C"/>
    <w:rsid w:val="00A029B8"/>
    <w:rsid w:val="00A17CDB"/>
    <w:rsid w:val="00A95FD1"/>
    <w:rsid w:val="00AA02AC"/>
    <w:rsid w:val="00B32D12"/>
    <w:rsid w:val="00B464D3"/>
    <w:rsid w:val="00B8185B"/>
    <w:rsid w:val="00BD2174"/>
    <w:rsid w:val="00C13EA9"/>
    <w:rsid w:val="00C423DD"/>
    <w:rsid w:val="00C53A4E"/>
    <w:rsid w:val="00C60D7B"/>
    <w:rsid w:val="00C65E53"/>
    <w:rsid w:val="00CA0B33"/>
    <w:rsid w:val="00CA3511"/>
    <w:rsid w:val="00CE559A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E346EC"/>
  <w15:chartTrackingRefBased/>
  <w15:docId w15:val="{A4CE7CCD-14EB-45D0-AF32-A08800155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206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2024-04-18T11:54:00Z</cp:lastPrinted>
  <dcterms:created xsi:type="dcterms:W3CDTF">2024-04-18T11:36:00Z</dcterms:created>
  <dcterms:modified xsi:type="dcterms:W3CDTF">2024-04-18T11:54:00Z</dcterms:modified>
</cp:coreProperties>
</file>