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7453D" w14:textId="77777777" w:rsidR="003E6519" w:rsidRPr="003B5B66" w:rsidRDefault="00C42B1C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B5B66">
        <w:rPr>
          <w:rFonts w:ascii="Arial Narrow" w:hAnsi="Arial Narrow" w:cs="Arial"/>
          <w:sz w:val="24"/>
          <w:szCs w:val="24"/>
        </w:rPr>
        <w:t>Bydgoszcz</w:t>
      </w:r>
      <w:r w:rsidR="003E6519" w:rsidRPr="003B5B66">
        <w:rPr>
          <w:rFonts w:ascii="Arial Narrow" w:hAnsi="Arial Narrow" w:cs="Arial"/>
          <w:sz w:val="24"/>
          <w:szCs w:val="24"/>
        </w:rPr>
        <w:t xml:space="preserve"> dnia: </w:t>
      </w:r>
      <w:r w:rsidRPr="003B5B66">
        <w:rPr>
          <w:rFonts w:ascii="Arial Narrow" w:hAnsi="Arial Narrow" w:cs="Arial"/>
          <w:sz w:val="24"/>
          <w:szCs w:val="24"/>
        </w:rPr>
        <w:t>2024-04-19</w:t>
      </w:r>
    </w:p>
    <w:p w14:paraId="5A682D58" w14:textId="77777777" w:rsidR="003E6519" w:rsidRPr="003B5B66" w:rsidRDefault="00C42B1C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B5B6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9A0704B" w14:textId="77777777" w:rsidR="003E6519" w:rsidRPr="003B5B66" w:rsidRDefault="00C42B1C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B5B66">
        <w:rPr>
          <w:rFonts w:ascii="Arial Narrow" w:hAnsi="Arial Narrow" w:cs="Arial"/>
          <w:sz w:val="24"/>
          <w:szCs w:val="24"/>
        </w:rPr>
        <w:t>Powstańców Warszawy</w:t>
      </w:r>
      <w:r w:rsidR="003E6519" w:rsidRPr="003B5B66">
        <w:rPr>
          <w:rFonts w:ascii="Arial Narrow" w:hAnsi="Arial Narrow" w:cs="Arial"/>
          <w:sz w:val="24"/>
          <w:szCs w:val="24"/>
        </w:rPr>
        <w:t xml:space="preserve"> </w:t>
      </w:r>
      <w:r w:rsidRPr="003B5B66">
        <w:rPr>
          <w:rFonts w:ascii="Arial Narrow" w:hAnsi="Arial Narrow" w:cs="Arial"/>
          <w:sz w:val="24"/>
          <w:szCs w:val="24"/>
        </w:rPr>
        <w:t>5</w:t>
      </w:r>
    </w:p>
    <w:p w14:paraId="4B00D998" w14:textId="77777777" w:rsidR="003E6519" w:rsidRPr="003B5B66" w:rsidRDefault="00C42B1C" w:rsidP="003E6519">
      <w:pPr>
        <w:rPr>
          <w:rFonts w:ascii="Arial Narrow" w:hAnsi="Arial Narrow" w:cs="Arial"/>
          <w:sz w:val="24"/>
          <w:szCs w:val="24"/>
        </w:rPr>
      </w:pPr>
      <w:r w:rsidRPr="003B5B66">
        <w:rPr>
          <w:rFonts w:ascii="Arial Narrow" w:hAnsi="Arial Narrow" w:cs="Arial"/>
          <w:sz w:val="24"/>
          <w:szCs w:val="24"/>
        </w:rPr>
        <w:t>85-681</w:t>
      </w:r>
      <w:r w:rsidR="003E6519" w:rsidRPr="003B5B66">
        <w:rPr>
          <w:rFonts w:ascii="Arial Narrow" w:hAnsi="Arial Narrow" w:cs="Arial"/>
          <w:sz w:val="24"/>
          <w:szCs w:val="24"/>
        </w:rPr>
        <w:t xml:space="preserve"> </w:t>
      </w:r>
      <w:r w:rsidRPr="003B5B66">
        <w:rPr>
          <w:rFonts w:ascii="Arial Narrow" w:hAnsi="Arial Narrow" w:cs="Arial"/>
          <w:sz w:val="24"/>
          <w:szCs w:val="24"/>
        </w:rPr>
        <w:t>Bydgoszcz</w:t>
      </w:r>
    </w:p>
    <w:p w14:paraId="7AA868B8" w14:textId="77777777" w:rsidR="003E6519" w:rsidRPr="003B5B6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3B5B6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9C64625" w14:textId="77777777" w:rsidR="003E6519" w:rsidRPr="003B5B6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B5B6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B5B66" w14:paraId="20E6FA4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7DB11D" w14:textId="77777777" w:rsidR="003E6519" w:rsidRPr="003B5B6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B5B6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007DCE" w14:textId="77777777" w:rsidR="003E6519" w:rsidRPr="003B5B6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B5B6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81BBF8B" w14:textId="77777777" w:rsidR="003E6519" w:rsidRPr="003B5B6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B5B6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B902438" w14:textId="77777777" w:rsidR="003E6519" w:rsidRPr="003B5B6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B5B6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B5B6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B5B6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B5B66" w14:paraId="1E89B561" w14:textId="77777777" w:rsidTr="001A0FA2">
        <w:tc>
          <w:tcPr>
            <w:tcW w:w="2269" w:type="dxa"/>
            <w:shd w:val="clear" w:color="auto" w:fill="auto"/>
          </w:tcPr>
          <w:p w14:paraId="23CA4153" w14:textId="77777777" w:rsidR="003E6519" w:rsidRPr="003B5B6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38E3D9" w14:textId="77777777" w:rsidR="003E6519" w:rsidRPr="003B5B66" w:rsidRDefault="00C42B1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bCs/>
                <w:sz w:val="24"/>
                <w:szCs w:val="24"/>
              </w:rPr>
              <w:t>Wyposażenie oddziału Gastroenterologii i zakup drobnego sprzętu medycznego</w:t>
            </w:r>
            <w:r w:rsidR="003E6519" w:rsidRPr="003B5B6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42B1C" w:rsidRPr="003B5B66" w14:paraId="3D15C091" w14:textId="77777777" w:rsidTr="003D31E4">
        <w:tc>
          <w:tcPr>
            <w:tcW w:w="2269" w:type="dxa"/>
            <w:shd w:val="clear" w:color="auto" w:fill="auto"/>
          </w:tcPr>
          <w:p w14:paraId="240010E6" w14:textId="77777777" w:rsidR="00C42B1C" w:rsidRPr="003B5B66" w:rsidRDefault="00C42B1C" w:rsidP="003D31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95060C" w14:textId="77777777" w:rsidR="00C42B1C" w:rsidRPr="003B5B66" w:rsidRDefault="00C42B1C" w:rsidP="003D31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bCs/>
                <w:sz w:val="24"/>
                <w:szCs w:val="24"/>
              </w:rPr>
              <w:t>46/2024</w:t>
            </w:r>
          </w:p>
        </w:tc>
      </w:tr>
    </w:tbl>
    <w:p w14:paraId="06895C16" w14:textId="77777777" w:rsidR="00890B92" w:rsidRPr="003B5B6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B5B6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B5B66">
        <w:rPr>
          <w:rFonts w:ascii="Arial Narrow" w:hAnsi="Arial Narrow" w:cs="Arial"/>
          <w:sz w:val="24"/>
          <w:szCs w:val="24"/>
        </w:rPr>
        <w:t>22</w:t>
      </w:r>
      <w:r w:rsidR="0049054E" w:rsidRPr="003B5B66">
        <w:rPr>
          <w:rFonts w:ascii="Arial Narrow" w:hAnsi="Arial Narrow" w:cs="Arial"/>
          <w:sz w:val="24"/>
          <w:szCs w:val="24"/>
        </w:rPr>
        <w:t>2</w:t>
      </w:r>
      <w:r w:rsidRPr="003B5B6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B5B66">
        <w:rPr>
          <w:rFonts w:ascii="Arial Narrow" w:hAnsi="Arial Narrow" w:cs="Arial"/>
          <w:sz w:val="24"/>
          <w:szCs w:val="24"/>
        </w:rPr>
        <w:t>4</w:t>
      </w:r>
      <w:r w:rsidRPr="003B5B66">
        <w:rPr>
          <w:rFonts w:ascii="Arial Narrow" w:hAnsi="Arial Narrow" w:cs="Arial"/>
          <w:sz w:val="24"/>
          <w:szCs w:val="24"/>
        </w:rPr>
        <w:t xml:space="preserve"> </w:t>
      </w:r>
      <w:r w:rsidR="00890B92" w:rsidRPr="003B5B6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B5B66">
        <w:rPr>
          <w:rFonts w:ascii="Arial Narrow" w:hAnsi="Arial Narrow" w:cs="Arial"/>
          <w:sz w:val="24"/>
          <w:szCs w:val="24"/>
        </w:rPr>
        <w:t xml:space="preserve"> </w:t>
      </w:r>
      <w:r w:rsidR="00C42B1C" w:rsidRPr="003B5B66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3B5B66">
        <w:rPr>
          <w:rFonts w:ascii="Arial Narrow" w:hAnsi="Arial Narrow" w:cs="Arial"/>
          <w:sz w:val="24"/>
          <w:szCs w:val="24"/>
        </w:rPr>
        <w:t xml:space="preserve"> </w:t>
      </w:r>
      <w:r w:rsidR="00890B92" w:rsidRPr="003B5B6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B5B66">
        <w:rPr>
          <w:rFonts w:ascii="Arial Narrow" w:hAnsi="Arial Narrow" w:cs="Arial"/>
          <w:sz w:val="24"/>
          <w:szCs w:val="24"/>
        </w:rPr>
        <w:t xml:space="preserve"> dla</w:t>
      </w:r>
      <w:r w:rsidR="00890B92" w:rsidRPr="003B5B6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42B1C" w:rsidRPr="003B5B66" w14:paraId="7F512378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9E7090" w14:textId="77777777" w:rsidR="00C42B1C" w:rsidRPr="003B5B66" w:rsidRDefault="00C42B1C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sz w:val="24"/>
                <w:szCs w:val="24"/>
              </w:rPr>
              <w:t>części 1 zamówienia w wysokości 43 500.00 zł brutto;</w:t>
            </w:r>
          </w:p>
        </w:tc>
      </w:tr>
      <w:tr w:rsidR="00C42B1C" w:rsidRPr="003B5B66" w14:paraId="076862D0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AA6A8" w14:textId="77777777" w:rsidR="00C42B1C" w:rsidRPr="003B5B66" w:rsidRDefault="00C42B1C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sz w:val="24"/>
                <w:szCs w:val="24"/>
              </w:rPr>
              <w:t>części 2 zamówienia w wysokości 15 550.00 zł brutto;</w:t>
            </w:r>
          </w:p>
        </w:tc>
      </w:tr>
      <w:tr w:rsidR="00C42B1C" w:rsidRPr="003B5B66" w14:paraId="79F1C2A0" w14:textId="77777777" w:rsidTr="003D31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A368A1" w14:textId="77777777" w:rsidR="00C42B1C" w:rsidRPr="003B5B66" w:rsidRDefault="00C42B1C" w:rsidP="003D31E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3B5B66">
              <w:rPr>
                <w:rFonts w:ascii="Arial Narrow" w:hAnsi="Arial Narrow" w:cs="Arial"/>
                <w:sz w:val="24"/>
                <w:szCs w:val="24"/>
              </w:rPr>
              <w:t>części 3 zamówienia w wysokości 15 100.00 zł brutto;</w:t>
            </w:r>
          </w:p>
        </w:tc>
      </w:tr>
    </w:tbl>
    <w:p w14:paraId="4AC461AB" w14:textId="77777777" w:rsidR="00890B92" w:rsidRPr="003B5B6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AE3CC8A" w14:textId="77777777" w:rsidR="00510EC8" w:rsidRPr="003B5B6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2AA7CB" w14:textId="77777777" w:rsidR="00A80738" w:rsidRPr="003B5B6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B5B66">
        <w:rPr>
          <w:rFonts w:ascii="Arial Narrow" w:hAnsi="Arial Narrow" w:cs="Arial"/>
          <w:i/>
          <w:szCs w:val="24"/>
        </w:rPr>
        <w:t>Zamawiający</w:t>
      </w:r>
    </w:p>
    <w:p w14:paraId="628EE5C7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C9EB95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3AAB1C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3F3BD0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9E2505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F5D552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B74D05" w14:textId="77777777" w:rsidR="003B5B66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545BCF" w14:textId="2A0617E7" w:rsidR="003B5B66" w:rsidRPr="00B9724A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64530E41" w14:textId="77777777" w:rsidR="003B5B66" w:rsidRPr="00B9724A" w:rsidRDefault="003B5B66" w:rsidP="003B5B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6156CFB1" w14:textId="77777777" w:rsidR="003B5B66" w:rsidRPr="00F60D92" w:rsidRDefault="003B5B66" w:rsidP="003B5B6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A6AB1B6" w14:textId="1E282952" w:rsidR="003B5B66" w:rsidRPr="00F60D92" w:rsidRDefault="003B5B66" w:rsidP="003B5B6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19.04.2024 r.</w:t>
      </w:r>
    </w:p>
    <w:p w14:paraId="3F73F2AF" w14:textId="115F2D7A" w:rsidR="00C236D3" w:rsidRPr="003B5B66" w:rsidRDefault="00C42B1C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B5B66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3B5B66" w:rsidSect="00AF17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ECC0D" w14:textId="77777777" w:rsidR="00AF17E3" w:rsidRDefault="00AF17E3">
      <w:r>
        <w:separator/>
      </w:r>
    </w:p>
  </w:endnote>
  <w:endnote w:type="continuationSeparator" w:id="0">
    <w:p w14:paraId="254A73E1" w14:textId="77777777" w:rsidR="00AF17E3" w:rsidRDefault="00AF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19A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7224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104E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664E8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9A6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7E609" w14:textId="77777777" w:rsidR="009F189D" w:rsidRDefault="009F189D">
    <w:pPr>
      <w:pStyle w:val="Stopka"/>
      <w:tabs>
        <w:tab w:val="clear" w:pos="4536"/>
      </w:tabs>
      <w:jc w:val="center"/>
    </w:pPr>
  </w:p>
  <w:p w14:paraId="2080CD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2C51A" w14:textId="77777777" w:rsidR="00AF17E3" w:rsidRDefault="00AF17E3">
      <w:r>
        <w:separator/>
      </w:r>
    </w:p>
  </w:footnote>
  <w:footnote w:type="continuationSeparator" w:id="0">
    <w:p w14:paraId="4D3D1688" w14:textId="77777777" w:rsidR="00AF17E3" w:rsidRDefault="00AF1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87B00" w14:textId="77777777" w:rsidR="00C42B1C" w:rsidRDefault="00C42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06EE1" w14:textId="77777777" w:rsidR="00C42B1C" w:rsidRDefault="00C42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C0E16" w14:textId="77777777" w:rsidR="00C42B1C" w:rsidRDefault="00C42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7E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B5B6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F17E3"/>
    <w:rsid w:val="00BE7129"/>
    <w:rsid w:val="00C236D3"/>
    <w:rsid w:val="00C42B1C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6AE65"/>
  <w15:chartTrackingRefBased/>
  <w15:docId w15:val="{76AF1D2E-8DFD-4117-A29C-27ECF4A8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B5B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B5B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2024-04-19T04:38:00Z</dcterms:created>
  <dcterms:modified xsi:type="dcterms:W3CDTF">2024-04-19T04:38:00Z</dcterms:modified>
</cp:coreProperties>
</file>