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618FC" w14:textId="77777777" w:rsidR="00E65B7A" w:rsidRPr="00AB1118" w:rsidRDefault="009F5BEE" w:rsidP="00487508">
      <w:pPr>
        <w:jc w:val="right"/>
        <w:rPr>
          <w:rFonts w:ascii="Arial" w:hAnsi="Arial" w:cs="Arial"/>
        </w:rPr>
      </w:pPr>
      <w:r w:rsidRPr="009F5BEE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9F5BEE">
        <w:rPr>
          <w:rFonts w:ascii="Arial" w:hAnsi="Arial" w:cs="Arial"/>
        </w:rPr>
        <w:t>2024-04-19</w:t>
      </w:r>
    </w:p>
    <w:p w14:paraId="278974DC" w14:textId="77777777" w:rsidR="009F5BEE" w:rsidRPr="009F5BEE" w:rsidRDefault="009F5BEE" w:rsidP="00487508">
      <w:pPr>
        <w:rPr>
          <w:rFonts w:ascii="Arial" w:hAnsi="Arial" w:cs="Arial"/>
          <w:b/>
          <w:bCs/>
        </w:rPr>
      </w:pPr>
      <w:r w:rsidRPr="009F5BEE">
        <w:rPr>
          <w:rFonts w:ascii="Arial" w:hAnsi="Arial" w:cs="Arial"/>
          <w:b/>
          <w:bCs/>
        </w:rPr>
        <w:t>Szpital Wojewódzki w Poznaniu</w:t>
      </w:r>
    </w:p>
    <w:p w14:paraId="5F54D251" w14:textId="77777777" w:rsidR="00E65B7A" w:rsidRPr="00AB1118" w:rsidRDefault="009F5BEE" w:rsidP="00487508">
      <w:pPr>
        <w:rPr>
          <w:rFonts w:ascii="Arial" w:hAnsi="Arial" w:cs="Arial"/>
          <w:b/>
          <w:bCs/>
        </w:rPr>
      </w:pPr>
      <w:r w:rsidRPr="009F5BEE">
        <w:rPr>
          <w:rFonts w:ascii="Arial" w:hAnsi="Arial" w:cs="Arial"/>
          <w:b/>
          <w:bCs/>
        </w:rPr>
        <w:t>Dział Zamówień Publicznych</w:t>
      </w:r>
    </w:p>
    <w:p w14:paraId="541568AF" w14:textId="77777777" w:rsidR="00E65B7A" w:rsidRPr="00AB1118" w:rsidRDefault="009F5BEE" w:rsidP="00487508">
      <w:pPr>
        <w:rPr>
          <w:rFonts w:ascii="Arial" w:hAnsi="Arial" w:cs="Arial"/>
        </w:rPr>
      </w:pPr>
      <w:r w:rsidRPr="009F5BEE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9F5BEE">
        <w:rPr>
          <w:rFonts w:ascii="Arial" w:hAnsi="Arial" w:cs="Arial"/>
        </w:rPr>
        <w:t>7/19</w:t>
      </w:r>
    </w:p>
    <w:p w14:paraId="545DD3B2" w14:textId="77777777" w:rsidR="00E65B7A" w:rsidRPr="00AB1118" w:rsidRDefault="009F5BEE" w:rsidP="00487508">
      <w:pPr>
        <w:rPr>
          <w:rFonts w:ascii="Arial" w:hAnsi="Arial" w:cs="Arial"/>
        </w:rPr>
      </w:pPr>
      <w:r w:rsidRPr="009F5BEE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9F5BEE">
        <w:rPr>
          <w:rFonts w:ascii="Arial" w:hAnsi="Arial" w:cs="Arial"/>
        </w:rPr>
        <w:t>Poznań</w:t>
      </w:r>
    </w:p>
    <w:p w14:paraId="110C4669" w14:textId="77777777" w:rsidR="00487508" w:rsidRDefault="00487508" w:rsidP="0048750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064E2479" w14:textId="77777777" w:rsidR="00487508" w:rsidRDefault="00487508" w:rsidP="0048750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4C170FC9" w14:textId="4BC95852" w:rsidR="00E65B7A" w:rsidRPr="00AB1118" w:rsidRDefault="00E65B7A" w:rsidP="0048750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2BC56F3B" w14:textId="77777777" w:rsidR="00E65B7A" w:rsidRDefault="00E65B7A" w:rsidP="0048750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0A21EA63" w14:textId="77777777" w:rsidR="00487508" w:rsidRDefault="00487508" w:rsidP="0048750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1DFCC98E" w14:textId="77777777" w:rsidR="00487508" w:rsidRPr="00AB1118" w:rsidRDefault="00487508" w:rsidP="0048750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380A5006" w14:textId="77777777" w:rsidTr="004C0D4A">
        <w:tc>
          <w:tcPr>
            <w:tcW w:w="9330" w:type="dxa"/>
            <w:shd w:val="clear" w:color="auto" w:fill="F2F2F2"/>
            <w:hideMark/>
          </w:tcPr>
          <w:p w14:paraId="25686D66" w14:textId="77777777" w:rsidR="00487508" w:rsidRDefault="00487508" w:rsidP="0048750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504902C6" w14:textId="4B109CB9" w:rsidR="00E65B7A" w:rsidRPr="00AB1118" w:rsidRDefault="00487508" w:rsidP="0048750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III </w:t>
            </w:r>
            <w:r w:rsidR="00E65B7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9AB2BBA" w14:textId="77777777" w:rsidR="00E65B7A" w:rsidRDefault="00E65B7A" w:rsidP="0048750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  <w:p w14:paraId="1BFC45B1" w14:textId="77777777" w:rsidR="00487508" w:rsidRPr="00AB1118" w:rsidRDefault="00487508" w:rsidP="0048750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</w:tc>
      </w:tr>
    </w:tbl>
    <w:p w14:paraId="7EACBCE9" w14:textId="77777777" w:rsidR="00E65B7A" w:rsidRPr="00AB1118" w:rsidRDefault="00E65B7A" w:rsidP="00487508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E65B7A" w:rsidRPr="00AB1118" w14:paraId="392F2FDD" w14:textId="77777777" w:rsidTr="004C0D4A">
        <w:tc>
          <w:tcPr>
            <w:tcW w:w="2268" w:type="dxa"/>
            <w:shd w:val="clear" w:color="auto" w:fill="auto"/>
          </w:tcPr>
          <w:p w14:paraId="72392684" w14:textId="77777777" w:rsidR="00487508" w:rsidRDefault="00487508" w:rsidP="0048750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43D82277" w14:textId="66B96A8A" w:rsidR="00E65B7A" w:rsidRPr="00AB1118" w:rsidRDefault="00E65B7A" w:rsidP="0048750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0D8CCECC" w14:textId="77777777" w:rsidR="00487508" w:rsidRDefault="00487508" w:rsidP="0048750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55AF17C1" w14:textId="158795DC" w:rsidR="00E65B7A" w:rsidRPr="00AB1118" w:rsidRDefault="00E65B7A" w:rsidP="0048750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9F5BEE" w:rsidRPr="009F5BEE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9F5BEE" w:rsidRPr="009F5BEE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6F45D8B7" w14:textId="77777777" w:rsidTr="004C0D4A">
        <w:tc>
          <w:tcPr>
            <w:tcW w:w="2268" w:type="dxa"/>
            <w:shd w:val="clear" w:color="auto" w:fill="auto"/>
          </w:tcPr>
          <w:p w14:paraId="624C0893" w14:textId="77777777" w:rsidR="00E65B7A" w:rsidRPr="00AB1118" w:rsidRDefault="00E65B7A" w:rsidP="0048750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19F1E0B2" w14:textId="77777777" w:rsidR="00E65B7A" w:rsidRPr="00AB1118" w:rsidRDefault="009F5BEE" w:rsidP="0048750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9F5BEE">
              <w:rPr>
                <w:rFonts w:ascii="Arial" w:hAnsi="Arial" w:cs="Arial"/>
                <w:bCs/>
              </w:rPr>
              <w:t>Dostawa kardiomonitorów i echokardiografu na potrzeby Szpitala Wojewódzkiego w Poznaniu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9F5BEE" w:rsidRPr="00AB1118" w14:paraId="481E9E8D" w14:textId="77777777" w:rsidTr="00BE1133">
        <w:tc>
          <w:tcPr>
            <w:tcW w:w="2268" w:type="dxa"/>
            <w:shd w:val="clear" w:color="auto" w:fill="auto"/>
          </w:tcPr>
          <w:p w14:paraId="6597CC54" w14:textId="77777777" w:rsidR="009F5BEE" w:rsidRPr="00AB1118" w:rsidRDefault="009F5BEE" w:rsidP="0048750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332F9376" w14:textId="77777777" w:rsidR="009F5BEE" w:rsidRDefault="009F5BEE" w:rsidP="0048750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9F5BEE">
              <w:rPr>
                <w:rFonts w:ascii="Arial" w:hAnsi="Arial" w:cs="Arial"/>
                <w:bCs/>
              </w:rPr>
              <w:t>SZW/DZP/22/2024</w:t>
            </w:r>
          </w:p>
          <w:p w14:paraId="7A6203A6" w14:textId="77777777" w:rsidR="00487508" w:rsidRDefault="00487508" w:rsidP="0048750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0B86A96E" w14:textId="77777777" w:rsidR="00487508" w:rsidRPr="00AB1118" w:rsidRDefault="00487508" w:rsidP="0048750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201FA00E" w14:textId="5B29C08D" w:rsidR="004F079B" w:rsidRDefault="004F079B" w:rsidP="00487508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9F5BEE" w:rsidRPr="009F5BEE">
        <w:rPr>
          <w:rFonts w:cs="Arial"/>
          <w:b/>
          <w:sz w:val="24"/>
        </w:rPr>
        <w:t>Szpital Wojewódzki w Poznaniu</w:t>
      </w:r>
      <w:r w:rsidR="00487508">
        <w:rPr>
          <w:rFonts w:cs="Arial"/>
          <w:b/>
          <w:sz w:val="24"/>
        </w:rPr>
        <w:t xml:space="preserve">, </w:t>
      </w:r>
      <w:r w:rsidR="009F5BEE" w:rsidRPr="009F5BEE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9F5BEE" w:rsidRPr="009F5BEE">
        <w:rPr>
          <w:rFonts w:cs="Arial"/>
          <w:sz w:val="24"/>
        </w:rPr>
        <w:t>(</w:t>
      </w:r>
      <w:proofErr w:type="spellStart"/>
      <w:r w:rsidR="009F5BEE" w:rsidRPr="009F5BEE">
        <w:rPr>
          <w:rFonts w:cs="Arial"/>
          <w:sz w:val="24"/>
        </w:rPr>
        <w:t>t.j</w:t>
      </w:r>
      <w:proofErr w:type="spellEnd"/>
      <w:r w:rsidR="009F5BEE" w:rsidRPr="009F5BEE">
        <w:rPr>
          <w:rFonts w:cs="Arial"/>
          <w:sz w:val="24"/>
        </w:rPr>
        <w:t>. Dz. U. z 2023r. poz. 1605)</w:t>
      </w:r>
      <w:r w:rsidRPr="00E65B7A">
        <w:rPr>
          <w:rFonts w:cs="Arial"/>
          <w:sz w:val="24"/>
        </w:rPr>
        <w:t xml:space="preserve">, w związku z </w:t>
      </w:r>
      <w:r w:rsidR="009F5BEE" w:rsidRPr="009F5BEE">
        <w:rPr>
          <w:rFonts w:cs="Arial"/>
          <w:sz w:val="24"/>
        </w:rPr>
        <w:t>2</w:t>
      </w:r>
      <w:r w:rsidRPr="00E65B7A">
        <w:rPr>
          <w:rFonts w:cs="Arial"/>
          <w:sz w:val="24"/>
        </w:rPr>
        <w:t xml:space="preserve">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29F7520D" w14:textId="77777777" w:rsidR="00487508" w:rsidRPr="00E65B7A" w:rsidRDefault="00487508" w:rsidP="00487508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784BED28" w14:textId="77777777" w:rsidR="004F079B" w:rsidRPr="00E65B7A" w:rsidRDefault="004F079B" w:rsidP="00487508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9F5BEE" w:rsidRPr="009F5BEE">
        <w:rPr>
          <w:rFonts w:cs="Arial"/>
          <w:b/>
          <w:sz w:val="24"/>
        </w:rPr>
        <w:t>2024-04-11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9F5BEE" w:rsidRPr="009F5BEE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9F5BEE" w:rsidRPr="009F5BEE">
        <w:rPr>
          <w:rFonts w:cs="Arial"/>
          <w:b/>
          <w:sz w:val="24"/>
        </w:rPr>
        <w:t>2024-04-25</w:t>
      </w:r>
      <w:r w:rsidR="008365E9" w:rsidRPr="00E65B7A">
        <w:rPr>
          <w:rFonts w:cs="Arial"/>
          <w:sz w:val="24"/>
        </w:rPr>
        <w:t xml:space="preserve"> godz. </w:t>
      </w:r>
      <w:r w:rsidR="009F5BEE" w:rsidRPr="009F5BEE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13D620F4" w14:textId="77777777" w:rsidR="004F079B" w:rsidRPr="00E65B7A" w:rsidRDefault="004F079B" w:rsidP="00487508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9F5BEE" w:rsidRPr="009F5BEE">
        <w:rPr>
          <w:rFonts w:cs="Arial"/>
          <w:b/>
          <w:sz w:val="24"/>
        </w:rPr>
        <w:t>2024-04-11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9F5BEE" w:rsidRPr="009F5BEE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9F5BEE" w:rsidRPr="009F5BEE">
        <w:rPr>
          <w:rFonts w:cs="Arial"/>
          <w:b/>
          <w:sz w:val="24"/>
        </w:rPr>
        <w:t>2024-04-25</w:t>
      </w:r>
      <w:r w:rsidR="008365E9" w:rsidRPr="00E65B7A">
        <w:rPr>
          <w:rFonts w:cs="Arial"/>
          <w:sz w:val="24"/>
        </w:rPr>
        <w:t xml:space="preserve"> godz. </w:t>
      </w:r>
      <w:r w:rsidR="009F5BEE" w:rsidRPr="009F5BEE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18BAE937" w14:textId="77777777" w:rsidR="00F16C50" w:rsidRPr="00E65B7A" w:rsidRDefault="00F16C50" w:rsidP="00487508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75AA95D1" w14:textId="77777777" w:rsidR="00487508" w:rsidRDefault="00487508" w:rsidP="00487508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55919BC6" w14:textId="283ADFDB" w:rsidR="00F16C50" w:rsidRDefault="00F16C50" w:rsidP="00487508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631232AB" w14:textId="77777777" w:rsidR="00487508" w:rsidRDefault="00487508" w:rsidP="00487508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184565D4" w14:textId="77777777" w:rsidR="00487508" w:rsidRPr="002D64D4" w:rsidRDefault="00487508" w:rsidP="00487508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/-/ Dyrektor Szpitala Wojewódzkiego </w:t>
      </w:r>
    </w:p>
    <w:p w14:paraId="39602B97" w14:textId="77777777" w:rsidR="00487508" w:rsidRPr="002D64D4" w:rsidRDefault="00487508" w:rsidP="00487508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397514D3" w14:textId="77777777" w:rsidR="00487508" w:rsidRPr="00E65B7A" w:rsidRDefault="00487508" w:rsidP="00487508">
      <w:pPr>
        <w:ind w:firstLine="425"/>
        <w:jc w:val="both"/>
        <w:rPr>
          <w:rFonts w:ascii="Arial" w:hAnsi="Arial" w:cs="Arial"/>
          <w:iCs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35E47410" w14:textId="77777777" w:rsidR="00487508" w:rsidRPr="00E65B7A" w:rsidRDefault="00487508" w:rsidP="00487508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4E11EEFE" w14:textId="7F27BB81" w:rsidR="00F16C50" w:rsidRDefault="00F16C50" w:rsidP="00487508">
      <w:pPr>
        <w:pStyle w:val="Tekstpodstawowy"/>
        <w:ind w:firstLine="425"/>
        <w:jc w:val="right"/>
        <w:rPr>
          <w:rFonts w:ascii="Arial" w:hAnsi="Arial" w:cs="Arial"/>
          <w:sz w:val="24"/>
          <w:szCs w:val="24"/>
        </w:rPr>
      </w:pPr>
    </w:p>
    <w:p w14:paraId="74F497BE" w14:textId="77777777" w:rsidR="00487508" w:rsidRPr="00D91931" w:rsidRDefault="00487508" w:rsidP="00487508">
      <w:pPr>
        <w:pStyle w:val="Tekstpodstawowy"/>
        <w:ind w:firstLine="425"/>
        <w:jc w:val="right"/>
        <w:rPr>
          <w:sz w:val="22"/>
          <w:szCs w:val="22"/>
        </w:rPr>
      </w:pPr>
    </w:p>
    <w:sectPr w:rsidR="00487508" w:rsidRPr="00D91931" w:rsidSect="00E97A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857BEC" w14:textId="77777777" w:rsidR="00E97A11" w:rsidRDefault="00E97A11">
      <w:r>
        <w:separator/>
      </w:r>
    </w:p>
  </w:endnote>
  <w:endnote w:type="continuationSeparator" w:id="0">
    <w:p w14:paraId="550C027E" w14:textId="77777777" w:rsidR="00E97A11" w:rsidRDefault="00E97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A40C4" w14:textId="77777777" w:rsidR="009F5BEE" w:rsidRDefault="009F5B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4DDAA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21A8B0D4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0DC3D" w14:textId="77777777" w:rsidR="009F5BEE" w:rsidRDefault="009F5B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60421" w14:textId="77777777" w:rsidR="00E97A11" w:rsidRDefault="00E97A11">
      <w:r>
        <w:separator/>
      </w:r>
    </w:p>
  </w:footnote>
  <w:footnote w:type="continuationSeparator" w:id="0">
    <w:p w14:paraId="510D8D58" w14:textId="77777777" w:rsidR="00E97A11" w:rsidRDefault="00E97A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6297C" w14:textId="77777777" w:rsidR="009F5BEE" w:rsidRDefault="009F5B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2F6EF" w14:textId="77777777" w:rsidR="009F5BEE" w:rsidRDefault="009F5B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F247B" w14:textId="77777777" w:rsidR="009F5BEE" w:rsidRDefault="009F5B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3758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A11"/>
    <w:rsid w:val="00045BA1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87508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F5BEE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97A11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33231D"/>
  <w15:chartTrackingRefBased/>
  <w15:docId w15:val="{8EA4A7B0-4F14-4658-BC93-BC9203369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Office Lutycka</cp:lastModifiedBy>
  <cp:revision>2</cp:revision>
  <cp:lastPrinted>2024-04-19T06:41:00Z</cp:lastPrinted>
  <dcterms:created xsi:type="dcterms:W3CDTF">2024-04-19T06:42:00Z</dcterms:created>
  <dcterms:modified xsi:type="dcterms:W3CDTF">2024-04-19T06:42:00Z</dcterms:modified>
</cp:coreProperties>
</file>