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A87346" w14:textId="77777777" w:rsidR="00986737" w:rsidRPr="00C6184B" w:rsidRDefault="00CF35C0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C6184B">
        <w:rPr>
          <w:rFonts w:ascii="Arial Narrow" w:hAnsi="Arial Narrow" w:cs="Arial"/>
          <w:sz w:val="22"/>
          <w:szCs w:val="22"/>
        </w:rPr>
        <w:t>Bydgoszcz</w:t>
      </w:r>
      <w:r w:rsidR="00986737" w:rsidRPr="00C6184B">
        <w:rPr>
          <w:rFonts w:ascii="Arial Narrow" w:hAnsi="Arial Narrow" w:cs="Arial"/>
          <w:sz w:val="22"/>
          <w:szCs w:val="22"/>
        </w:rPr>
        <w:t xml:space="preserve"> dnia: </w:t>
      </w:r>
      <w:r w:rsidRPr="00C6184B">
        <w:rPr>
          <w:rFonts w:ascii="Arial Narrow" w:hAnsi="Arial Narrow" w:cs="Arial"/>
          <w:sz w:val="22"/>
          <w:szCs w:val="22"/>
        </w:rPr>
        <w:t>2024-04-19</w:t>
      </w:r>
    </w:p>
    <w:p w14:paraId="1B5B08FE" w14:textId="77777777" w:rsidR="00986737" w:rsidRPr="00C6184B" w:rsidRDefault="00CF35C0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6184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E74B378" w14:textId="77777777" w:rsidR="00986737" w:rsidRPr="00C6184B" w:rsidRDefault="00CF35C0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6184B">
        <w:rPr>
          <w:rFonts w:ascii="Arial Narrow" w:hAnsi="Arial Narrow" w:cs="Arial"/>
          <w:sz w:val="22"/>
          <w:szCs w:val="22"/>
        </w:rPr>
        <w:t>Powstańców Warszawy</w:t>
      </w:r>
      <w:r w:rsidR="00986737" w:rsidRPr="00C6184B">
        <w:rPr>
          <w:rFonts w:ascii="Arial Narrow" w:hAnsi="Arial Narrow" w:cs="Arial"/>
          <w:sz w:val="22"/>
          <w:szCs w:val="22"/>
        </w:rPr>
        <w:t xml:space="preserve"> </w:t>
      </w:r>
      <w:r w:rsidRPr="00C6184B">
        <w:rPr>
          <w:rFonts w:ascii="Arial Narrow" w:hAnsi="Arial Narrow" w:cs="Arial"/>
          <w:sz w:val="22"/>
          <w:szCs w:val="22"/>
        </w:rPr>
        <w:t>5</w:t>
      </w:r>
    </w:p>
    <w:p w14:paraId="2E15C91A" w14:textId="77777777" w:rsidR="00986737" w:rsidRPr="00C6184B" w:rsidRDefault="00CF35C0" w:rsidP="00986737">
      <w:pPr>
        <w:rPr>
          <w:rFonts w:ascii="Arial Narrow" w:hAnsi="Arial Narrow" w:cs="Arial"/>
          <w:sz w:val="22"/>
          <w:szCs w:val="22"/>
        </w:rPr>
      </w:pPr>
      <w:r w:rsidRPr="00C6184B">
        <w:rPr>
          <w:rFonts w:ascii="Arial Narrow" w:hAnsi="Arial Narrow" w:cs="Arial"/>
          <w:sz w:val="22"/>
          <w:szCs w:val="22"/>
        </w:rPr>
        <w:t>85-681</w:t>
      </w:r>
      <w:r w:rsidR="00986737" w:rsidRPr="00C6184B">
        <w:rPr>
          <w:rFonts w:ascii="Arial Narrow" w:hAnsi="Arial Narrow" w:cs="Arial"/>
          <w:sz w:val="22"/>
          <w:szCs w:val="22"/>
        </w:rPr>
        <w:t xml:space="preserve"> </w:t>
      </w:r>
      <w:r w:rsidRPr="00C6184B">
        <w:rPr>
          <w:rFonts w:ascii="Arial Narrow" w:hAnsi="Arial Narrow" w:cs="Arial"/>
          <w:sz w:val="22"/>
          <w:szCs w:val="22"/>
        </w:rPr>
        <w:t>Bydgoszcz</w:t>
      </w:r>
    </w:p>
    <w:p w14:paraId="14D0C15D" w14:textId="77777777" w:rsidR="00986737" w:rsidRPr="00C6184B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C6184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796DB3D" w14:textId="77777777" w:rsidR="00986737" w:rsidRPr="00C6184B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C6184B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6184B" w14:paraId="0B24E11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656D74" w14:textId="77777777" w:rsidR="00986737" w:rsidRPr="00C6184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20DD1DE8" w14:textId="77777777" w:rsidR="00986737" w:rsidRPr="00C6184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6184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DD1173C" w14:textId="77777777" w:rsidR="00986737" w:rsidRPr="00C6184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6184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6184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6184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6184B" w14:paraId="092DCC39" w14:textId="77777777" w:rsidTr="005A632E">
        <w:tc>
          <w:tcPr>
            <w:tcW w:w="2269" w:type="dxa"/>
            <w:shd w:val="clear" w:color="auto" w:fill="auto"/>
          </w:tcPr>
          <w:p w14:paraId="39753D5A" w14:textId="77777777" w:rsidR="00986737" w:rsidRPr="00C6184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BF7664" w14:textId="77777777" w:rsidR="00986737" w:rsidRPr="00C6184B" w:rsidRDefault="00CF35C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bCs/>
                <w:sz w:val="22"/>
                <w:szCs w:val="22"/>
              </w:rPr>
              <w:t>Wyposażenie oddziału Gastroenterologii i zakup drobnego sprzętu medycznego</w:t>
            </w:r>
            <w:r w:rsidR="00986737" w:rsidRPr="00C6184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F35C0" w:rsidRPr="00C6184B" w14:paraId="5EF4E987" w14:textId="77777777" w:rsidTr="0090770F">
        <w:tc>
          <w:tcPr>
            <w:tcW w:w="2269" w:type="dxa"/>
            <w:shd w:val="clear" w:color="auto" w:fill="auto"/>
          </w:tcPr>
          <w:p w14:paraId="3D005DC8" w14:textId="77777777" w:rsidR="00CF35C0" w:rsidRPr="00C6184B" w:rsidRDefault="00CF35C0" w:rsidP="009077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1A888A" w14:textId="77777777" w:rsidR="00CF35C0" w:rsidRPr="00C6184B" w:rsidRDefault="00CF35C0" w:rsidP="009077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bCs/>
                <w:sz w:val="22"/>
                <w:szCs w:val="22"/>
              </w:rPr>
              <w:t>46/2024</w:t>
            </w:r>
          </w:p>
        </w:tc>
      </w:tr>
    </w:tbl>
    <w:p w14:paraId="74AFC03F" w14:textId="77777777" w:rsidR="00A80738" w:rsidRPr="00C6184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56F39C9" w14:textId="77777777" w:rsidR="00D665F5" w:rsidRPr="00C6184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6184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6184B">
        <w:rPr>
          <w:rFonts w:ascii="Arial Narrow" w:hAnsi="Arial Narrow" w:cs="Arial"/>
          <w:sz w:val="22"/>
          <w:szCs w:val="22"/>
        </w:rPr>
        <w:t>2</w:t>
      </w:r>
      <w:r w:rsidRPr="00C6184B">
        <w:rPr>
          <w:rFonts w:ascii="Arial Narrow" w:hAnsi="Arial Narrow" w:cs="Arial"/>
          <w:sz w:val="22"/>
          <w:szCs w:val="22"/>
        </w:rPr>
        <w:t xml:space="preserve"> ust. 5 </w:t>
      </w:r>
      <w:r w:rsidRPr="00C6184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6184B">
        <w:rPr>
          <w:rFonts w:ascii="Arial Narrow" w:hAnsi="Arial Narrow" w:cs="Arial"/>
          <w:sz w:val="22"/>
          <w:szCs w:val="22"/>
        </w:rPr>
        <w:t xml:space="preserve"> </w:t>
      </w:r>
      <w:r w:rsidR="00CF35C0" w:rsidRPr="00C6184B">
        <w:rPr>
          <w:rFonts w:ascii="Arial Narrow" w:hAnsi="Arial Narrow" w:cs="Arial"/>
          <w:sz w:val="22"/>
          <w:szCs w:val="22"/>
        </w:rPr>
        <w:t>(</w:t>
      </w:r>
      <w:proofErr w:type="spellStart"/>
      <w:r w:rsidR="00CF35C0" w:rsidRPr="00C6184B">
        <w:rPr>
          <w:rFonts w:ascii="Arial Narrow" w:hAnsi="Arial Narrow" w:cs="Arial"/>
          <w:sz w:val="22"/>
          <w:szCs w:val="22"/>
        </w:rPr>
        <w:t>t.j</w:t>
      </w:r>
      <w:proofErr w:type="spellEnd"/>
      <w:r w:rsidR="00CF35C0" w:rsidRPr="00C6184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6184B">
        <w:rPr>
          <w:rFonts w:ascii="Arial Narrow" w:hAnsi="Arial Narrow" w:cs="Arial"/>
          <w:sz w:val="22"/>
          <w:szCs w:val="22"/>
        </w:rPr>
        <w:t xml:space="preserve"> </w:t>
      </w:r>
      <w:r w:rsidRPr="00C6184B">
        <w:rPr>
          <w:rFonts w:ascii="Arial Narrow" w:hAnsi="Arial Narrow" w:cs="Arial"/>
          <w:sz w:val="22"/>
          <w:szCs w:val="22"/>
        </w:rPr>
        <w:t>udostępnia</w:t>
      </w:r>
      <w:r w:rsidR="00F95C33" w:rsidRPr="00C6184B">
        <w:rPr>
          <w:rFonts w:ascii="Arial Narrow" w:hAnsi="Arial Narrow" w:cs="Arial"/>
          <w:sz w:val="22"/>
          <w:szCs w:val="22"/>
        </w:rPr>
        <w:t xml:space="preserve"> </w:t>
      </w:r>
      <w:r w:rsidR="004C7E9B" w:rsidRPr="00C6184B">
        <w:rPr>
          <w:rFonts w:ascii="Arial Narrow" w:hAnsi="Arial Narrow" w:cs="Arial"/>
          <w:sz w:val="22"/>
          <w:szCs w:val="22"/>
        </w:rPr>
        <w:t>informacj</w:t>
      </w:r>
      <w:r w:rsidR="00577BC6" w:rsidRPr="00C6184B">
        <w:rPr>
          <w:rFonts w:ascii="Arial Narrow" w:hAnsi="Arial Narrow" w:cs="Arial"/>
          <w:sz w:val="22"/>
          <w:szCs w:val="22"/>
        </w:rPr>
        <w:t>ę</w:t>
      </w:r>
      <w:r w:rsidR="00035488" w:rsidRPr="00C6184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6184B">
        <w:rPr>
          <w:rFonts w:ascii="Arial Narrow" w:hAnsi="Arial Narrow" w:cs="Arial"/>
          <w:sz w:val="22"/>
          <w:szCs w:val="22"/>
        </w:rPr>
        <w:t>.</w:t>
      </w:r>
    </w:p>
    <w:p w14:paraId="67088219" w14:textId="77777777" w:rsidR="00A80738" w:rsidRPr="00C6184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6184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6184B">
        <w:rPr>
          <w:rFonts w:ascii="Arial Narrow" w:hAnsi="Arial Narrow" w:cs="Arial"/>
          <w:sz w:val="22"/>
          <w:szCs w:val="22"/>
        </w:rPr>
        <w:t xml:space="preserve"> w dniu </w:t>
      </w:r>
      <w:r w:rsidR="00CF35C0" w:rsidRPr="00C6184B">
        <w:rPr>
          <w:rFonts w:ascii="Arial Narrow" w:hAnsi="Arial Narrow" w:cs="Arial"/>
          <w:sz w:val="22"/>
          <w:szCs w:val="22"/>
        </w:rPr>
        <w:t>19/04/2024</w:t>
      </w:r>
      <w:r w:rsidR="00FF4AB1" w:rsidRPr="00C6184B">
        <w:rPr>
          <w:rFonts w:ascii="Arial Narrow" w:hAnsi="Arial Narrow" w:cs="Arial"/>
          <w:sz w:val="22"/>
          <w:szCs w:val="22"/>
        </w:rPr>
        <w:t xml:space="preserve"> o godz. </w:t>
      </w:r>
      <w:r w:rsidR="00CF35C0" w:rsidRPr="00C6184B">
        <w:rPr>
          <w:rFonts w:ascii="Arial Narrow" w:hAnsi="Arial Narrow" w:cs="Arial"/>
          <w:sz w:val="22"/>
          <w:szCs w:val="22"/>
        </w:rPr>
        <w:t>08:15</w:t>
      </w:r>
      <w:r w:rsidRPr="00C6184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6184B" w14:paraId="7E51D850" w14:textId="77777777" w:rsidTr="005A632E">
        <w:tc>
          <w:tcPr>
            <w:tcW w:w="1276" w:type="dxa"/>
            <w:shd w:val="clear" w:color="auto" w:fill="F2F2F2"/>
            <w:vAlign w:val="center"/>
          </w:tcPr>
          <w:p w14:paraId="4C73EE1F" w14:textId="77777777" w:rsidR="006B27ED" w:rsidRPr="00C6184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C6184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682EA77" w14:textId="77777777" w:rsidR="006B27ED" w:rsidRPr="00C6184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7698A7B" w14:textId="77777777" w:rsidR="006B27ED" w:rsidRPr="00C6184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6F273D0" w14:textId="77777777" w:rsidR="006B27ED" w:rsidRPr="00C6184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CF35C0" w:rsidRPr="00C6184B" w14:paraId="0E5C649D" w14:textId="77777777" w:rsidTr="0090770F">
        <w:tc>
          <w:tcPr>
            <w:tcW w:w="1276" w:type="dxa"/>
            <w:shd w:val="clear" w:color="auto" w:fill="auto"/>
            <w:vAlign w:val="center"/>
          </w:tcPr>
          <w:p w14:paraId="24E46887" w14:textId="77777777" w:rsidR="00CF35C0" w:rsidRPr="00C6184B" w:rsidRDefault="00CF35C0" w:rsidP="0090770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8AD96F" w14:textId="77777777" w:rsidR="00CF35C0" w:rsidRPr="00C6184B" w:rsidRDefault="00CF35C0" w:rsidP="0090770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EC461BA" w14:textId="77777777" w:rsidR="00CF35C0" w:rsidRPr="00C6184B" w:rsidRDefault="00CF35C0" w:rsidP="0090770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1EE5CD5A" w14:textId="77777777" w:rsidR="00CF35C0" w:rsidRPr="00C6184B" w:rsidRDefault="00CF35C0" w:rsidP="0090770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103B2AF" w14:textId="77777777" w:rsidR="00CF35C0" w:rsidRPr="00C6184B" w:rsidRDefault="00CF35C0" w:rsidP="0090770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EADE3C" w14:textId="77777777" w:rsidR="00CF35C0" w:rsidRPr="00C6184B" w:rsidRDefault="00CF35C0" w:rsidP="0090770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15 433.20 zł</w:t>
            </w:r>
          </w:p>
        </w:tc>
      </w:tr>
      <w:tr w:rsidR="00CF35C0" w:rsidRPr="00C6184B" w14:paraId="16F0CCDE" w14:textId="77777777" w:rsidTr="0090770F">
        <w:tc>
          <w:tcPr>
            <w:tcW w:w="1276" w:type="dxa"/>
            <w:shd w:val="clear" w:color="auto" w:fill="auto"/>
            <w:vAlign w:val="center"/>
          </w:tcPr>
          <w:p w14:paraId="098C9316" w14:textId="77777777" w:rsidR="00CF35C0" w:rsidRPr="00C6184B" w:rsidRDefault="00CF35C0" w:rsidP="0090770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F3615F" w14:textId="77777777" w:rsidR="00CF35C0" w:rsidRPr="00C6184B" w:rsidRDefault="00CF35C0" w:rsidP="0090770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3EB640F" w14:textId="77777777" w:rsidR="00CF35C0" w:rsidRPr="00C6184B" w:rsidRDefault="00CF35C0" w:rsidP="0090770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Zakład Techniki Medycznej "TECH-MED" Sp. z o.o.</w:t>
            </w:r>
          </w:p>
          <w:p w14:paraId="386A78AE" w14:textId="77777777" w:rsidR="00CF35C0" w:rsidRPr="00C6184B" w:rsidRDefault="00CF35C0" w:rsidP="0090770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Ernsta Petersona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7A46DE5" w14:textId="77777777" w:rsidR="00CF35C0" w:rsidRPr="00C6184B" w:rsidRDefault="00CF35C0" w:rsidP="0090770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18DD5C" w14:textId="77777777" w:rsidR="00CF35C0" w:rsidRPr="00C6184B" w:rsidRDefault="00CF35C0" w:rsidP="0090770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14 725.80 zł</w:t>
            </w:r>
          </w:p>
        </w:tc>
      </w:tr>
      <w:tr w:rsidR="00CF35C0" w:rsidRPr="00C6184B" w14:paraId="16743520" w14:textId="77777777" w:rsidTr="003E1DFD">
        <w:trPr>
          <w:trHeight w:val="918"/>
        </w:trPr>
        <w:tc>
          <w:tcPr>
            <w:tcW w:w="1276" w:type="dxa"/>
            <w:shd w:val="clear" w:color="auto" w:fill="auto"/>
            <w:vAlign w:val="center"/>
          </w:tcPr>
          <w:p w14:paraId="2EF02E33" w14:textId="77777777" w:rsidR="00CF35C0" w:rsidRPr="00C6184B" w:rsidRDefault="00CF35C0" w:rsidP="00C6184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29344A" w14:textId="77777777" w:rsidR="00CF35C0" w:rsidRPr="00C6184B" w:rsidRDefault="00CF35C0" w:rsidP="00C6184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AC7EBF2" w14:textId="77777777" w:rsidR="00CF35C0" w:rsidRPr="00C6184B" w:rsidRDefault="00CF35C0" w:rsidP="00C6184B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6184B">
              <w:rPr>
                <w:rFonts w:ascii="Arial Narrow" w:hAnsi="Arial Narrow" w:cs="Arial"/>
                <w:sz w:val="22"/>
                <w:szCs w:val="22"/>
              </w:rPr>
              <w:t>MediCardia</w:t>
            </w:r>
            <w:proofErr w:type="spellEnd"/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Monika Modlińska</w:t>
            </w:r>
          </w:p>
          <w:p w14:paraId="62B3A6C9" w14:textId="77777777" w:rsidR="00CF35C0" w:rsidRPr="00C6184B" w:rsidRDefault="00CF35C0" w:rsidP="00C6184B">
            <w:pPr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Toskańska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112613C" w14:textId="77777777" w:rsidR="00CF35C0" w:rsidRPr="00C6184B" w:rsidRDefault="00CF35C0" w:rsidP="00C6184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66-003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6184B">
              <w:rPr>
                <w:rFonts w:ascii="Arial Narrow" w:hAnsi="Arial Narrow" w:cs="Arial"/>
                <w:sz w:val="22"/>
                <w:szCs w:val="22"/>
              </w:rPr>
              <w:t>Zabór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290A12" w14:textId="77777777" w:rsidR="00CF35C0" w:rsidRPr="00C6184B" w:rsidRDefault="00CF35C0" w:rsidP="00C6184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184B">
              <w:rPr>
                <w:rFonts w:ascii="Arial Narrow" w:hAnsi="Arial Narrow" w:cs="Arial"/>
                <w:sz w:val="22"/>
                <w:szCs w:val="22"/>
              </w:rPr>
              <w:t>43 929.00 zł</w:t>
            </w:r>
          </w:p>
        </w:tc>
      </w:tr>
    </w:tbl>
    <w:p w14:paraId="636A26CF" w14:textId="77777777" w:rsidR="00C6184B" w:rsidRDefault="00C6184B" w:rsidP="00C6184B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326C546" w14:textId="57E92387" w:rsidR="00A80738" w:rsidRDefault="00A80738" w:rsidP="00C6184B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6184B">
        <w:rPr>
          <w:rFonts w:ascii="Arial Narrow" w:hAnsi="Arial Narrow" w:cs="Arial"/>
          <w:i/>
          <w:sz w:val="22"/>
          <w:szCs w:val="22"/>
        </w:rPr>
        <w:t>Zamawiający</w:t>
      </w:r>
    </w:p>
    <w:p w14:paraId="52BB62C9" w14:textId="77777777" w:rsidR="00C6184B" w:rsidRDefault="00C6184B" w:rsidP="00C61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E48D66" w14:textId="77777777" w:rsidR="00C6184B" w:rsidRDefault="00C6184B" w:rsidP="00C61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D0DCEA" w14:textId="77777777" w:rsidR="00C6184B" w:rsidRDefault="00C6184B" w:rsidP="00C61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E571E0" w14:textId="12B7C6F7" w:rsidR="00C6184B" w:rsidRPr="00B9724A" w:rsidRDefault="00C6184B" w:rsidP="00C61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294E70CC" w14:textId="77777777" w:rsidR="00C6184B" w:rsidRPr="00B9724A" w:rsidRDefault="00C6184B" w:rsidP="00C6184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414A1475" w14:textId="77777777" w:rsidR="00C6184B" w:rsidRDefault="00C6184B" w:rsidP="00C6184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2C970AD9" w14:textId="7C496D4C" w:rsidR="00C6184B" w:rsidRPr="00C6184B" w:rsidRDefault="00C6184B" w:rsidP="00C6184B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19.04.2023 r.</w:t>
      </w:r>
    </w:p>
    <w:bookmarkEnd w:id="0"/>
    <w:sectPr w:rsidR="00C6184B" w:rsidRPr="00C6184B" w:rsidSect="00A03F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6CB815" w14:textId="77777777" w:rsidR="00A03FAF" w:rsidRDefault="00A03FAF">
      <w:r>
        <w:separator/>
      </w:r>
    </w:p>
  </w:endnote>
  <w:endnote w:type="continuationSeparator" w:id="0">
    <w:p w14:paraId="0717A0A8" w14:textId="77777777" w:rsidR="00A03FAF" w:rsidRDefault="00A0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64F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F3F7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654A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9B62FB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A9F49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419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CDA81" w14:textId="77777777" w:rsidR="009F189D" w:rsidRDefault="009F189D">
    <w:pPr>
      <w:pStyle w:val="Stopka"/>
      <w:tabs>
        <w:tab w:val="clear" w:pos="4536"/>
      </w:tabs>
      <w:jc w:val="center"/>
    </w:pPr>
  </w:p>
  <w:p w14:paraId="2EF755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A0EA0" w14:textId="77777777" w:rsidR="00A03FAF" w:rsidRDefault="00A03FAF">
      <w:r>
        <w:separator/>
      </w:r>
    </w:p>
  </w:footnote>
  <w:footnote w:type="continuationSeparator" w:id="0">
    <w:p w14:paraId="25DD0145" w14:textId="77777777" w:rsidR="00A03FAF" w:rsidRDefault="00A03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25847" w14:textId="77777777" w:rsidR="00CF35C0" w:rsidRDefault="00CF3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43C5F" w14:textId="77777777" w:rsidR="00CF35C0" w:rsidRDefault="00CF3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4582B" w14:textId="77777777" w:rsidR="00CF35C0" w:rsidRDefault="00CF35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FA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1D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03FAF"/>
    <w:rsid w:val="00A80738"/>
    <w:rsid w:val="00BB547B"/>
    <w:rsid w:val="00C236D3"/>
    <w:rsid w:val="00C6184B"/>
    <w:rsid w:val="00C659E2"/>
    <w:rsid w:val="00C82837"/>
    <w:rsid w:val="00CA3D66"/>
    <w:rsid w:val="00CB0802"/>
    <w:rsid w:val="00CF35C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8161E1"/>
  <w15:chartTrackingRefBased/>
  <w15:docId w15:val="{BF492BFD-1BD0-4717-830B-43BF42F95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6184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618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2024-04-19T06:55:00Z</cp:lastPrinted>
  <dcterms:created xsi:type="dcterms:W3CDTF">2024-04-19T06:57:00Z</dcterms:created>
  <dcterms:modified xsi:type="dcterms:W3CDTF">2024-04-19T06:57:00Z</dcterms:modified>
</cp:coreProperties>
</file>