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06E7C" w14:textId="77777777" w:rsidR="00B36EDA" w:rsidRPr="00A75065" w:rsidRDefault="0054014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75065">
        <w:rPr>
          <w:rFonts w:ascii="Arial Narrow" w:hAnsi="Arial Narrow" w:cs="Arial"/>
          <w:sz w:val="22"/>
          <w:szCs w:val="22"/>
        </w:rPr>
        <w:t>Bydgoszcz</w:t>
      </w:r>
      <w:r w:rsidR="00B36EDA" w:rsidRPr="00A75065">
        <w:rPr>
          <w:rFonts w:ascii="Arial Narrow" w:hAnsi="Arial Narrow" w:cs="Arial"/>
          <w:sz w:val="22"/>
          <w:szCs w:val="22"/>
        </w:rPr>
        <w:t xml:space="preserve"> dnia: </w:t>
      </w:r>
      <w:r w:rsidRPr="00A75065">
        <w:rPr>
          <w:rFonts w:ascii="Arial Narrow" w:hAnsi="Arial Narrow" w:cs="Arial"/>
          <w:sz w:val="22"/>
          <w:szCs w:val="22"/>
        </w:rPr>
        <w:t>2024-04-19</w:t>
      </w:r>
    </w:p>
    <w:p w14:paraId="4D7B55AD" w14:textId="77777777" w:rsidR="00B36EDA" w:rsidRPr="00A75065" w:rsidRDefault="0054014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7506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F92A465" w14:textId="77777777" w:rsidR="00B36EDA" w:rsidRPr="00A75065" w:rsidRDefault="0054014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75065">
        <w:rPr>
          <w:rFonts w:ascii="Arial Narrow" w:hAnsi="Arial Narrow" w:cs="Arial"/>
          <w:sz w:val="22"/>
          <w:szCs w:val="22"/>
        </w:rPr>
        <w:t>Powstańców Warszawy</w:t>
      </w:r>
      <w:r w:rsidR="00B36EDA" w:rsidRPr="00A75065">
        <w:rPr>
          <w:rFonts w:ascii="Arial Narrow" w:hAnsi="Arial Narrow" w:cs="Arial"/>
          <w:sz w:val="22"/>
          <w:szCs w:val="22"/>
        </w:rPr>
        <w:t xml:space="preserve"> </w:t>
      </w:r>
      <w:r w:rsidRPr="00A75065">
        <w:rPr>
          <w:rFonts w:ascii="Arial Narrow" w:hAnsi="Arial Narrow" w:cs="Arial"/>
          <w:sz w:val="22"/>
          <w:szCs w:val="22"/>
        </w:rPr>
        <w:t>5</w:t>
      </w:r>
    </w:p>
    <w:p w14:paraId="07B9624E" w14:textId="77777777" w:rsidR="00B36EDA" w:rsidRPr="00A75065" w:rsidRDefault="0054014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75065">
        <w:rPr>
          <w:rFonts w:ascii="Arial Narrow" w:hAnsi="Arial Narrow" w:cs="Arial"/>
          <w:sz w:val="22"/>
          <w:szCs w:val="22"/>
        </w:rPr>
        <w:t>85-681</w:t>
      </w:r>
      <w:r w:rsidR="00B36EDA" w:rsidRPr="00A75065">
        <w:rPr>
          <w:rFonts w:ascii="Arial Narrow" w:hAnsi="Arial Narrow" w:cs="Arial"/>
          <w:sz w:val="22"/>
          <w:szCs w:val="22"/>
        </w:rPr>
        <w:t xml:space="preserve"> </w:t>
      </w:r>
      <w:r w:rsidRPr="00A75065">
        <w:rPr>
          <w:rFonts w:ascii="Arial Narrow" w:hAnsi="Arial Narrow" w:cs="Arial"/>
          <w:sz w:val="22"/>
          <w:szCs w:val="22"/>
        </w:rPr>
        <w:t>Bydgoszcz</w:t>
      </w:r>
    </w:p>
    <w:p w14:paraId="6DFCF2DF" w14:textId="77777777" w:rsidR="00B36EDA" w:rsidRPr="00A75065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7506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BFE391E" w14:textId="77777777" w:rsidR="00B36EDA" w:rsidRPr="00A7506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7506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2E20127" w14:textId="77777777" w:rsidR="00B36EDA" w:rsidRPr="00A7506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75065" w14:paraId="04059D3C" w14:textId="77777777" w:rsidTr="00B36EDA">
        <w:tc>
          <w:tcPr>
            <w:tcW w:w="9923" w:type="dxa"/>
            <w:shd w:val="clear" w:color="auto" w:fill="F2F2F2"/>
            <w:hideMark/>
          </w:tcPr>
          <w:p w14:paraId="3352F30F" w14:textId="77777777" w:rsidR="00B36EDA" w:rsidRPr="00A7506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7506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04361A4" w14:textId="77777777" w:rsidR="00B36EDA" w:rsidRPr="00A7506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7506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66DB34D" w14:textId="77777777" w:rsidR="00B36EDA" w:rsidRPr="00A7506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9848D22" w14:textId="77777777" w:rsidR="00B36EDA" w:rsidRPr="00A7506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50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750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50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75065" w14:paraId="792D4E87" w14:textId="77777777" w:rsidTr="00B36EDA">
        <w:tc>
          <w:tcPr>
            <w:tcW w:w="2269" w:type="dxa"/>
            <w:shd w:val="clear" w:color="auto" w:fill="auto"/>
          </w:tcPr>
          <w:p w14:paraId="0D270402" w14:textId="77777777" w:rsidR="00B36EDA" w:rsidRPr="00A7506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CD16C1D" w14:textId="77777777" w:rsidR="00B36EDA" w:rsidRPr="00A75065" w:rsidRDefault="0054014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</w:p>
        </w:tc>
      </w:tr>
      <w:tr w:rsidR="00540147" w:rsidRPr="00A75065" w14:paraId="31BD1D2C" w14:textId="77777777" w:rsidTr="00410C0C">
        <w:tc>
          <w:tcPr>
            <w:tcW w:w="2269" w:type="dxa"/>
            <w:shd w:val="clear" w:color="auto" w:fill="auto"/>
          </w:tcPr>
          <w:p w14:paraId="5A2A8182" w14:textId="77777777" w:rsidR="00540147" w:rsidRPr="00A75065" w:rsidRDefault="00540147" w:rsidP="00410C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BB74ACB" w14:textId="77777777" w:rsidR="00540147" w:rsidRPr="00A75065" w:rsidRDefault="00540147" w:rsidP="00410C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6/2024</w:t>
            </w:r>
          </w:p>
        </w:tc>
      </w:tr>
    </w:tbl>
    <w:p w14:paraId="3F14E924" w14:textId="77777777" w:rsidR="00B36EDA" w:rsidRPr="00A7506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040E0D9" w14:textId="77777777" w:rsidR="00B36EDA" w:rsidRPr="00A7506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75065">
        <w:rPr>
          <w:rFonts w:ascii="Arial Narrow" w:hAnsi="Arial Narrow" w:cs="Arial"/>
          <w:sz w:val="22"/>
          <w:szCs w:val="22"/>
        </w:rPr>
        <w:t xml:space="preserve">Zamawiający, </w:t>
      </w:r>
      <w:r w:rsidR="00540147" w:rsidRPr="00A75065">
        <w:rPr>
          <w:rFonts w:ascii="Arial Narrow" w:hAnsi="Arial Narrow" w:cs="Arial"/>
          <w:b/>
          <w:sz w:val="22"/>
          <w:szCs w:val="22"/>
        </w:rPr>
        <w:t>10WSzKzP SPZOZ</w:t>
      </w:r>
      <w:r w:rsidRPr="00A7506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540147" w:rsidRPr="00A75065">
        <w:rPr>
          <w:rFonts w:ascii="Arial Narrow" w:hAnsi="Arial Narrow" w:cs="Arial"/>
          <w:sz w:val="22"/>
          <w:szCs w:val="22"/>
        </w:rPr>
        <w:t>(</w:t>
      </w:r>
      <w:proofErr w:type="spellStart"/>
      <w:r w:rsidR="00540147" w:rsidRPr="00A75065">
        <w:rPr>
          <w:rFonts w:ascii="Arial Narrow" w:hAnsi="Arial Narrow" w:cs="Arial"/>
          <w:sz w:val="22"/>
          <w:szCs w:val="22"/>
        </w:rPr>
        <w:t>t.j</w:t>
      </w:r>
      <w:proofErr w:type="spellEnd"/>
      <w:r w:rsidR="00540147" w:rsidRPr="00A75065">
        <w:rPr>
          <w:rFonts w:ascii="Arial Narrow" w:hAnsi="Arial Narrow" w:cs="Arial"/>
          <w:sz w:val="22"/>
          <w:szCs w:val="22"/>
        </w:rPr>
        <w:t>. Dz. U. z 2023r. poz. 1605)</w:t>
      </w:r>
      <w:r w:rsidRPr="00A7506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A75065">
        <w:rPr>
          <w:rFonts w:ascii="Arial Narrow" w:hAnsi="Arial Narrow" w:cs="Arial"/>
          <w:sz w:val="22"/>
          <w:szCs w:val="22"/>
        </w:rPr>
        <w:t>Pzp</w:t>
      </w:r>
      <w:proofErr w:type="spellEnd"/>
      <w:r w:rsidRPr="00A75065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40147" w:rsidRPr="00A75065" w14:paraId="069CB291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EA558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Podstawowy zestaw do angiografii</w:t>
            </w:r>
          </w:p>
          <w:p w14:paraId="0B1A09DF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00F96EE1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Nowy Świat 7 m 14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/14</w:t>
            </w:r>
          </w:p>
          <w:p w14:paraId="7C1F706C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00-496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D28D266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115 938.00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1C7F7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A533ECB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0E2BECAE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0D5D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Cewniki angiograficzne</w:t>
            </w:r>
          </w:p>
          <w:p w14:paraId="3FBC7477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Cordis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Medical Poland Sp. z o.o.</w:t>
            </w:r>
          </w:p>
          <w:p w14:paraId="3BCCBE3D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Rondo ONZ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8AB0F2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00-124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5719268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56 160.00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0A5295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0EFDD0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01923F9E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9A10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 diagnostyczny znakowany</w:t>
            </w:r>
          </w:p>
          <w:p w14:paraId="5EDA4342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Cordis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Medical Poland Sp. z o.o.</w:t>
            </w:r>
          </w:p>
          <w:p w14:paraId="765326F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Rondo ONZ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F0A084C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00-124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EED4B8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41 040.00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076BCD4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636DB93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5F8DE93E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F4020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Cewniki angiograficzne z pokryciem hydrofilnym</w:t>
            </w:r>
          </w:p>
          <w:p w14:paraId="126C0084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S.K.A.</w:t>
            </w:r>
          </w:p>
          <w:p w14:paraId="545C94AE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Zwycięzców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/29</w:t>
            </w:r>
          </w:p>
          <w:p w14:paraId="7EC0B10C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03-938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155116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29 430.00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89293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3FF9898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0B00B310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9CA2F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Cewniki do fibrynolizy</w:t>
            </w:r>
          </w:p>
          <w:p w14:paraId="5E0E6508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946DCB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E8D44A5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C8F5FAE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34 560.00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568C13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A48841A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530B6BF1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2995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 wspierający, do trudnych przejść</w:t>
            </w:r>
          </w:p>
          <w:p w14:paraId="6361F884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4087D36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5C68630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1C16C2DF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38 880.00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3E99E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CA3629F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FE29E08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D1E4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Strzykawki wysokociśnieniowe</w:t>
            </w:r>
          </w:p>
          <w:p w14:paraId="36D913C3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Rinores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0D7E41A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Dębicka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644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5567F21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35-213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Rzeszów</w:t>
            </w:r>
          </w:p>
          <w:p w14:paraId="5257EBF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17 924.76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04D19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E9DD7B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27961918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9DC1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Prowadniki 2</w:t>
            </w:r>
          </w:p>
          <w:p w14:paraId="1511D0E7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6787F4F3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CCEF9B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02110BA4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123 552.00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F84F7E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B0E8876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5C0134B4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7BDE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Prowadniki 3</w:t>
            </w:r>
          </w:p>
          <w:p w14:paraId="6B95DECB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6F91083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9F4B9D7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C8A25D4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55 350.00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D9FCBF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7C21736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78030417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FBF2C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Koszulki naczyniowe zbrojone</w:t>
            </w:r>
          </w:p>
          <w:p w14:paraId="4F65D665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10DED19D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F1C1D3F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049ACFF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198 720.00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299EB5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1BA6D61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0205CD4F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EF1A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Pętla do usuwania ciał obcych</w:t>
            </w:r>
          </w:p>
          <w:p w14:paraId="52A17EF4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S.K.A.</w:t>
            </w:r>
          </w:p>
          <w:p w14:paraId="18902D8F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Zwycięzców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/29</w:t>
            </w:r>
          </w:p>
          <w:p w14:paraId="6E309566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03-938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8E04AB6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21 762.00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9F0E3F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3F25078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1656BFFB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0EA4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Balony do angioplastyki</w:t>
            </w:r>
          </w:p>
          <w:p w14:paraId="6B18733C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2409A47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0F7DAE0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F94953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224 370.00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2C867D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13055C1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776F7459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FC51F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</w:p>
          <w:p w14:paraId="0D09EDF0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50F9C217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Nowy Świat 7 m 14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/14</w:t>
            </w:r>
          </w:p>
          <w:p w14:paraId="1897C526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00-496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172FFA6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111 780.00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C649A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04C7BC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317CE728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809B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samorozprężalne</w:t>
            </w:r>
            <w:proofErr w:type="spellEnd"/>
          </w:p>
          <w:p w14:paraId="788580F6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Biotronik Polska Sp. z o. o.</w:t>
            </w:r>
          </w:p>
          <w:p w14:paraId="34B16896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Murawa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12-18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50608D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61-655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238E5C2D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529 200.00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73010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1FBBC8C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1E05DD14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A807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Specjalistyczny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do tętnicy podkolanowej i udowej powierzchniowej 1</w:t>
            </w:r>
          </w:p>
          <w:p w14:paraId="2386CB64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053593A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36EE6E0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09C24D4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68 040.00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13D7977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E69704C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56CF7E13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FBB4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17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Specjalistyczny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do tętnicy podkolanowej i udowej powierzchniowej 2</w:t>
            </w:r>
          </w:p>
          <w:p w14:paraId="0E0B09C3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5882461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Osmańska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8C6FE47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02-823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515A63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280 800.00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954259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B1F320A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7D12CFC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493F0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19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Prowadnik z filtrem do neuroprotekcji</w:t>
            </w:r>
          </w:p>
          <w:p w14:paraId="234C53C1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BOSTON SCIENTIFIC POLSKA SPÓŁKA Z O.O.</w:t>
            </w:r>
          </w:p>
          <w:p w14:paraId="4235C67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Al. Jana Pawła II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40AA0C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00133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6C720A7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102 600.00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3C7424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A40823E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3A870825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9CAE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20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Systemy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stentów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do tętnic szyjnych</w:t>
            </w:r>
          </w:p>
          <w:p w14:paraId="4502B6F2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143145C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14F5B75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C7461C3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203 040.00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D7298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46179B5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4CD2B13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42CA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21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Cewniki balonowe do tętnicy szyjnej</w:t>
            </w:r>
          </w:p>
          <w:p w14:paraId="471F26EF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BOSTON SCIENTIFIC POLSKA SPÓŁKA Z O.O.</w:t>
            </w:r>
          </w:p>
          <w:p w14:paraId="112579B7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Al. Jana Pawła II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BB219E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00133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70596D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32 400.00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77C9C3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A83FEA7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1834538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7303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23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do tętnic nerkowych</w:t>
            </w:r>
          </w:p>
          <w:p w14:paraId="7C1AFE45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3299A88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BE25E6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64CE48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19 440.00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E79E42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6AEF894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F865B9D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34E10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24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obwodowy montowany na balonie</w:t>
            </w:r>
          </w:p>
          <w:p w14:paraId="0DD671B0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76D4376A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65ECC7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3DD73E9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318 600.00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89BBC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FF61B6A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2F65C29D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9963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25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obwodowy PTFE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nitinol</w:t>
            </w:r>
            <w:proofErr w:type="spellEnd"/>
          </w:p>
          <w:p w14:paraId="0A8A2E7B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W. L.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Gore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&amp;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Associates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, Polska Sp. z o.o.</w:t>
            </w:r>
          </w:p>
          <w:p w14:paraId="7225CB0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ul. Migdałowa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EEB6533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02-796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7962747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460 409.40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6D88C9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325777C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80477BF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7D075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26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Balony uwalniające lek</w:t>
            </w:r>
          </w:p>
          <w:p w14:paraId="71350705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A5B4806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POWSTAŃCÓW ŚLĄSKICH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54A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3AE6D5BD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53-333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44A2790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41 115.60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0A7C7B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5563A39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75C01224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2A876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27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Cewnik do aspiracji skrzeplin</w:t>
            </w:r>
          </w:p>
          <w:p w14:paraId="3FB59B0C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IHT Polska Sp. z o.o.</w:t>
            </w:r>
          </w:p>
          <w:p w14:paraId="3509EFA8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Europejska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14D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93BC0C5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02-964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45F1D01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6 075.00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E8AE98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C7EC108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44B2B62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ECB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28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Spirale do embolizacji obwodowej</w:t>
            </w:r>
          </w:p>
          <w:p w14:paraId="58640B5B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BOSTON SCIENTIFIC POLSKA SPÓŁKA Z O.O.</w:t>
            </w:r>
          </w:p>
          <w:p w14:paraId="1114745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Al. Jana Pawła II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8BFA54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00133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B34DB81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13 392.00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D5B29D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2320734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099080C2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321C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29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Przyrząd do przycinania zastawek z żył</w:t>
            </w:r>
          </w:p>
          <w:p w14:paraId="3EAB180A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4C6167E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E59B7F6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52F3508D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20 304.00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66188C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6C89F34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12A8466E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577D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30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Korek naczyniowy do embolizacji naczyń</w:t>
            </w:r>
          </w:p>
          <w:p w14:paraId="6031150C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560167DE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EFA88D1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C5F733F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86 400.00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D51001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CD3C137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54CD78E8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AFB8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31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Cewniki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Fogarty'ego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dwuświatłowe</w:t>
            </w:r>
            <w:proofErr w:type="spellEnd"/>
          </w:p>
          <w:p w14:paraId="683C03CD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Hagmed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k.</w:t>
            </w:r>
          </w:p>
          <w:p w14:paraId="616AC72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Tomaszowska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8664043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96-200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Rawa Mazowiecka</w:t>
            </w:r>
          </w:p>
          <w:p w14:paraId="65BC2D2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8 640.00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1DBADC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2968DDF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044DB2E0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2E67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32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System mocowania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stentgraftów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do ścian aorty za pomocą wkrętów</w:t>
            </w:r>
          </w:p>
          <w:p w14:paraId="5A950241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184537A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C833D51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1D45001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108 000.00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0DE857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597315E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3861A893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F90B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33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Koszulka sterowalna</w:t>
            </w:r>
          </w:p>
          <w:p w14:paraId="6605E147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AA0492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223D16F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3266ED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19 440.00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77B81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FDE90B1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BF6417C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D3D1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34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uwalniający lek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paclitaxel</w:t>
            </w:r>
            <w:proofErr w:type="spellEnd"/>
          </w:p>
          <w:p w14:paraId="56A6A62E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Crossmed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 sp. komandytowa</w:t>
            </w:r>
          </w:p>
          <w:p w14:paraId="524227D3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Poziomkowa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3A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EFE9FD2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62-020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Swarzędz</w:t>
            </w:r>
          </w:p>
          <w:p w14:paraId="194610C9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58 320.00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FEAC2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81F8320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C32F820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0A3D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35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Balony wysokociśnieniowe do angioplastyki przetok dializujących</w:t>
            </w:r>
          </w:p>
          <w:p w14:paraId="110497FC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78475F8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Osmańska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27EA92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02-823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75ED60E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33 480.00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46A9F6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F2F1CC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37E9E75D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B55F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36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Stentgrafty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aortalno-biodrowe</w:t>
            </w:r>
          </w:p>
          <w:p w14:paraId="0AEBDDE0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15AB7E1E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F121106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324020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4 698 000.00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6D865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FC8080D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F871AD6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B261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37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Stentgrafty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aortalno-biodrowe z modułem rozgałęzienia do tętnic biodrowych</w:t>
            </w:r>
          </w:p>
          <w:p w14:paraId="5C90F3AD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ARTIVION Polska Sp. z o.o.</w:t>
            </w:r>
          </w:p>
          <w:p w14:paraId="3FE115C7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Dziekońskiego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90D5CA5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00-728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0A7E841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264 600.00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85D5EF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D6D273D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10DE5A3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D6F1E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38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niskoprofilowy</w:t>
            </w:r>
            <w:proofErr w:type="spellEnd"/>
          </w:p>
          <w:p w14:paraId="3D3C908A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5781D247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A6CC6F6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2A1984B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1 166 400.00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042C0E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B1ADFF1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F58F764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63D3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39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piersiowy</w:t>
            </w:r>
          </w:p>
          <w:p w14:paraId="2E1565AD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05EA7764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EF2ED21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187FCE8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155 520.00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21D139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E6477E8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72374B00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97C3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40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System zamknięcia miejsca nakłucia naczynia</w:t>
            </w:r>
          </w:p>
          <w:p w14:paraId="7B25E4FC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77CE8CE2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9FFA553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F76384B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12 528.00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5A789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AD18064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6A823DBE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3490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41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Shunt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szyjny</w:t>
            </w:r>
          </w:p>
          <w:p w14:paraId="4FFE5200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A9CB419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POWSTAŃCÓW ŚLĄSKICH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54A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18B604B7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53-333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19DFADF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9 072.00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2162CD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CD8214C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16C4C182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99C3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42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Taśmy ze znacznikami radiologicznymi</w:t>
            </w:r>
          </w:p>
          <w:p w14:paraId="6A228B5B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A4900C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POWSTAŃCÓW ŚLĄSKICH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54A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6DAF4FD1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53-333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7996055A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2 325.24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58346D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1DFEE46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1A9EC70B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0560C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43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Łata z osierdzia wołowego</w:t>
            </w:r>
          </w:p>
          <w:p w14:paraId="6031B837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E74F61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POWSTAŃCÓW ŚLĄSKICH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54A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1812921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53-333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1B7BA1BA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5 616.00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F80B79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6DD15EB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50EDA11B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AF69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44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Protezy naczyniowe</w:t>
            </w:r>
          </w:p>
          <w:p w14:paraId="2AC434C0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ARTIVION Polska Sp. z o.o.</w:t>
            </w:r>
          </w:p>
          <w:p w14:paraId="442868EA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Dziekońskiego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D4DB791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00-728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988185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265 518.00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1B3D5D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0DFE9D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283C98DE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5B01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45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>Protezy naczyniowe dziane i łaty</w:t>
            </w:r>
          </w:p>
          <w:p w14:paraId="0A92192C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21DC5E5D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Zwirki</w:t>
            </w:r>
            <w:proofErr w:type="spellEnd"/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i Wigury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E1CE42A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569D295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148 230.00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C0883A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036FAB5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40147" w:rsidRPr="00A75065" w14:paraId="4A3B59E3" w14:textId="77777777" w:rsidTr="005401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4F72" w14:textId="77777777" w:rsidR="00540147" w:rsidRPr="00A75065" w:rsidRDefault="00540147" w:rsidP="00A750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46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506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do tętnic goleni</w:t>
            </w:r>
          </w:p>
          <w:p w14:paraId="0E11973E" w14:textId="77777777" w:rsidR="00540147" w:rsidRPr="00A75065" w:rsidRDefault="00540147" w:rsidP="00A7506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Biotronik Polska Sp. z o. o.</w:t>
            </w:r>
          </w:p>
          <w:p w14:paraId="53E3DC4C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Murawa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12-18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78720FB" w14:textId="77777777" w:rsidR="00540147" w:rsidRPr="00A75065" w:rsidRDefault="00540147" w:rsidP="00A7506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61-655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46092110" w14:textId="77777777" w:rsidR="00540147" w:rsidRPr="00A75065" w:rsidRDefault="00540147" w:rsidP="00A7506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75065">
              <w:rPr>
                <w:rFonts w:ascii="Arial Narrow" w:hAnsi="Arial Narrow" w:cs="Arial"/>
                <w:b/>
                <w:sz w:val="22"/>
                <w:szCs w:val="22"/>
              </w:rPr>
              <w:t>18 900.00 zł</w:t>
            </w: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50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464185" w14:textId="77777777" w:rsidR="00540147" w:rsidRPr="00A75065" w:rsidRDefault="00540147" w:rsidP="00A7506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750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D4C7BF0" w14:textId="77777777" w:rsidR="00540147" w:rsidRPr="00A75065" w:rsidRDefault="00540147" w:rsidP="00A7506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75065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7506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1F4400A" w14:textId="77777777" w:rsidR="00B36EDA" w:rsidRPr="00A75065" w:rsidRDefault="00B36EDA" w:rsidP="00A75065">
      <w:pPr>
        <w:spacing w:before="360" w:after="120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7506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7506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75065" w14:paraId="114F9434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49B305" w14:textId="77777777" w:rsidR="00B36EDA" w:rsidRPr="00A75065" w:rsidRDefault="00B36EDA" w:rsidP="00A75065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65BC88" w14:textId="77777777" w:rsidR="00B36EDA" w:rsidRPr="00A75065" w:rsidRDefault="00B36EDA" w:rsidP="00A75065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FE6EAC" w14:textId="77777777" w:rsidR="00B36EDA" w:rsidRPr="00A75065" w:rsidRDefault="00B36EDA" w:rsidP="00A75065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E877FB" w14:textId="77777777" w:rsidR="00B36EDA" w:rsidRPr="00A75065" w:rsidRDefault="00B36EDA" w:rsidP="00A75065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506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40147" w:rsidRPr="00A75065" w14:paraId="34C5EC65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555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Podstawowy zestaw do angiografii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211A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521DB504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Nowy Świat 7 m 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14:paraId="58B63ABC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27C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81B8D5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40ACA8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786A9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3517E9D8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A0D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Podstawowy zestaw do angiografii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B3F2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67092234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6472162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D52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- 45.06</w:t>
            </w:r>
          </w:p>
          <w:p w14:paraId="6502147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BD85CB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D4D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85,06</w:t>
            </w:r>
          </w:p>
        </w:tc>
      </w:tr>
      <w:tr w:rsidR="00540147" w:rsidRPr="00A75065" w14:paraId="337D4C75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C8D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Cewniki angiograficzne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34A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Cordis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Poland Sp. z o.o.</w:t>
            </w:r>
          </w:p>
          <w:p w14:paraId="4641B6D3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Rondo ONZ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620F9EA8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00-124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6835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829D1E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765C22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690C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86,67</w:t>
            </w:r>
          </w:p>
        </w:tc>
      </w:tr>
      <w:tr w:rsidR="00540147" w:rsidRPr="00A75065" w14:paraId="2616E95E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AEB6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Cewniki angiograficzne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085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342E91A1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7995B00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842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- 32.50</w:t>
            </w:r>
          </w:p>
          <w:p w14:paraId="3C71ED4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9A9379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00BB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72,50</w:t>
            </w:r>
          </w:p>
        </w:tc>
      </w:tr>
      <w:tr w:rsidR="00540147" w:rsidRPr="00A75065" w14:paraId="6A6C4B01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701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 diagnostyczny znakowany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3F37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Cordis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Poland Sp. z o.o.</w:t>
            </w:r>
          </w:p>
          <w:p w14:paraId="4012CE50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Rondo ONZ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2C81A8C8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00-124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4D2B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684194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4C9D8F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22FE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60C6305F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526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Cewniki angiograficzne z pokryciem hydrofilnym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5E7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1D1B74B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41594B8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329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A9903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60D9BD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54F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33450EE6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8AD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Cewniki do fibrynolizy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D749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2E9F4CFB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3058F78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CAE5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7581CB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A52504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802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37E55951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94B2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 wspierający, do trudnych przejść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4B01F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68055B78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3092EC00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9AF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68A1F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41B0E3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6E97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7A6C774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56A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Strzykawki wysokociśnieniowe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64BF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367BFE3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POWSTAŃCÓW ŚLĄSKICH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54A/2</w:t>
            </w:r>
          </w:p>
          <w:p w14:paraId="1E3952C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53-333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E0E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- 56.95</w:t>
            </w:r>
          </w:p>
          <w:p w14:paraId="7347C9A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40F715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066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96,95</w:t>
            </w:r>
          </w:p>
        </w:tc>
      </w:tr>
      <w:tr w:rsidR="00540147" w:rsidRPr="00A75065" w14:paraId="09FDD79A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16B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Strzykawki wysokociśnieniowe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4E29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 S.C.</w:t>
            </w:r>
          </w:p>
          <w:p w14:paraId="1875849E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Wyszyńskiego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154 B/1</w:t>
            </w:r>
          </w:p>
          <w:p w14:paraId="6F6D4F7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66-400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F05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- 52.26</w:t>
            </w:r>
          </w:p>
          <w:p w14:paraId="39A7C8C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4CE151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CFAC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92,26</w:t>
            </w:r>
          </w:p>
        </w:tc>
      </w:tr>
      <w:tr w:rsidR="00540147" w:rsidRPr="00A75065" w14:paraId="6D377EFA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4D59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Strzykawki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wysokociśnieniowe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9105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Rinores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29F545F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Dębicka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644</w:t>
            </w:r>
          </w:p>
          <w:p w14:paraId="35747530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35-213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808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270F1CC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- 20.00</w:t>
            </w:r>
          </w:p>
          <w:p w14:paraId="09CFA31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3D95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540147" w:rsidRPr="00A75065" w14:paraId="42F0C4D7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34C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Strzykawki wysokociśnieniowe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8AF27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Alteris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Akcyjna</w:t>
            </w:r>
          </w:p>
          <w:p w14:paraId="5214447B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Ceglana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14:paraId="6E94104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40-514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503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- 41.23</w:t>
            </w:r>
          </w:p>
          <w:p w14:paraId="280BF35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6D844F7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4F4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81,23</w:t>
            </w:r>
          </w:p>
        </w:tc>
      </w:tr>
      <w:tr w:rsidR="00540147" w:rsidRPr="00A75065" w14:paraId="33A6FF82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48B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Prowadniki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E81C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74066FD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35FD40D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CE7F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74CF97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F0AAC7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E69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0E52BE0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C6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Prowadniki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42E58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7022DCE1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048087B2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772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801010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9926EA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93D2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4217C96F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D04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Koszulki naczyniowe zbrojone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527A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36FFFE6D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15D068B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715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102206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79A1C46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1A5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40147" w:rsidRPr="00A75065" w14:paraId="3503972B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7FE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Koszulki naczyniowe zbrojone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1C21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11CDF0B6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24983DF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5AB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33AEF7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70202C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2008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6E766C6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124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Pętla do usuwania ciał obcych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A2855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613A113B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0BB3E1CC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0F0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44F30B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D0BFC8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7A30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07D4E631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E45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Pętla do usuwania ciał obcych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C288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4718CEF2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24/1</w:t>
            </w:r>
          </w:p>
          <w:p w14:paraId="1DC7F75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04-082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8FE9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- 25.19</w:t>
            </w:r>
          </w:p>
          <w:p w14:paraId="25FB472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3E5D01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57FB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65,19</w:t>
            </w:r>
          </w:p>
        </w:tc>
      </w:tr>
      <w:tr w:rsidR="00540147" w:rsidRPr="00A75065" w14:paraId="24ED0975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AD8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Pętla do usuwania ciał obcych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0278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MedTek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</w:t>
            </w:r>
            <w:proofErr w:type="gram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o .</w:t>
            </w:r>
            <w:proofErr w:type="gram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o.</w:t>
            </w:r>
          </w:p>
          <w:p w14:paraId="0CF9FF1A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Wita Stwosza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24</w:t>
            </w:r>
          </w:p>
          <w:p w14:paraId="6DBC48BB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02-661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F284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- 53.73</w:t>
            </w:r>
          </w:p>
          <w:p w14:paraId="70F9908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12B39D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544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93,73</w:t>
            </w:r>
          </w:p>
        </w:tc>
      </w:tr>
      <w:tr w:rsidR="00540147" w:rsidRPr="00A75065" w14:paraId="65E0A6B2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08E2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Pętla do usuwania ciał obcych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D819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3D30EDB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191BFC31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6A98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- 34.54</w:t>
            </w:r>
          </w:p>
          <w:p w14:paraId="51C3B0E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B66ABF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1977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74,54</w:t>
            </w:r>
          </w:p>
        </w:tc>
      </w:tr>
      <w:tr w:rsidR="00540147" w:rsidRPr="00A75065" w14:paraId="7015472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EAE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Pętla do usuwania ciał obcych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BA3DF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2BA508B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50B0B69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A83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- 28.45</w:t>
            </w:r>
          </w:p>
          <w:p w14:paraId="7EF4E1A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381DE6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A5F9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55,12</w:t>
            </w:r>
          </w:p>
        </w:tc>
      </w:tr>
      <w:tr w:rsidR="00540147" w:rsidRPr="00A75065" w14:paraId="395077FB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989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11A9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1CF44AA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62E09C5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A8B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EE4B49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36F120E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3203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40147" w:rsidRPr="00A75065" w14:paraId="33C4E58B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985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6E36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2DFFE11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4C6AF02B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C800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21887A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218D5D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F146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1E1D3652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6DA8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C031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444BEC6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2FB8BB4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6664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- 54.91</w:t>
            </w:r>
          </w:p>
          <w:p w14:paraId="73BF259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712ADC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CE74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84,91</w:t>
            </w:r>
          </w:p>
        </w:tc>
      </w:tr>
      <w:tr w:rsidR="00540147" w:rsidRPr="00A75065" w14:paraId="397086CF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BD2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96E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783F9FD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Osmańska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3BE3FF9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02-823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B00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1 - Cena - 29.89</w:t>
            </w:r>
          </w:p>
          <w:p w14:paraId="44FCC4A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- 20.00</w:t>
            </w:r>
          </w:p>
          <w:p w14:paraId="3011B7B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373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56,56</w:t>
            </w:r>
          </w:p>
        </w:tc>
      </w:tr>
      <w:tr w:rsidR="00540147" w:rsidRPr="00A75065" w14:paraId="48A2A526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08BC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EAC81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509CA39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Nowy Świat 7 m 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14:paraId="243C795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2C9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7A36DD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3BA2B9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5988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28A5043B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8E7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B8D5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3223AD6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1DC02315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AE3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- 54.62</w:t>
            </w:r>
          </w:p>
          <w:p w14:paraId="213EB97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E5EE91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15A4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94,62</w:t>
            </w:r>
          </w:p>
        </w:tc>
      </w:tr>
      <w:tr w:rsidR="00540147" w:rsidRPr="00A75065" w14:paraId="3C5A4644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0022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9CC1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Biotronik Polska Sp. z o. o.</w:t>
            </w:r>
          </w:p>
          <w:p w14:paraId="3A50801D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Murawa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12-18</w:t>
            </w:r>
          </w:p>
          <w:p w14:paraId="3D4FB6DF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61-655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56C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- 53.21</w:t>
            </w:r>
          </w:p>
          <w:p w14:paraId="1E394BB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71983A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0936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93,21</w:t>
            </w:r>
          </w:p>
        </w:tc>
      </w:tr>
      <w:tr w:rsidR="00540147" w:rsidRPr="00A75065" w14:paraId="0070EC45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7CE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F6AB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14D0CEAC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29955A1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709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- 52.41</w:t>
            </w:r>
          </w:p>
          <w:p w14:paraId="55C4CA4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99046C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2359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92,41</w:t>
            </w:r>
          </w:p>
        </w:tc>
      </w:tr>
      <w:tr w:rsidR="00540147" w:rsidRPr="00A75065" w14:paraId="1C12B51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CBD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DAAF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068578C1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49762EDC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8C9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- 36.00</w:t>
            </w:r>
          </w:p>
          <w:p w14:paraId="084E7D2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62359F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3A8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66,00</w:t>
            </w:r>
          </w:p>
        </w:tc>
      </w:tr>
      <w:tr w:rsidR="00540147" w:rsidRPr="00A75065" w14:paraId="2CE73F1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485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02C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28F92EDE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7A87BD8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F8A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C73197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66A52BF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A4F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40147" w:rsidRPr="00A75065" w14:paraId="36F744E3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7CF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samorozprężalne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1C98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Biotronik Polska Sp. z o. o.</w:t>
            </w:r>
          </w:p>
          <w:p w14:paraId="096CDFA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Murawa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12-18</w:t>
            </w:r>
          </w:p>
          <w:p w14:paraId="30CC6A0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61-655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358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ECBA72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5D9647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A0C3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42867B2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8F7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Specjalistyczny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tętnicy podkolanowej i udowej powierzchniowej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E50E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17734A46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3CF51F6B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32A5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43CC0C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9BC2BF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94B9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23C0F2AF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BAB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Specjalistyczny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tętnicy podkolanowej i udowej powierzchniowej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2099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1B615092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Osmańska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7F5CB359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02-823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540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7F912D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9559A5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4D87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4277ABA8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AF7B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19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Prowadnik z filtrem do neuroprotekcji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2702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37DB5769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74B52F42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E83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CF28B5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FD7BBB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C0D6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107060E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24A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Systemy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stentów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tętnic szyjnych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AFC1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0BAB4DB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45D12DB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37CD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06999F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E43E88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4AE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385863D8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730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Cewniki balonowe do tętnicy szyjnej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D01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66923E6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13708C33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3C6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67CCD8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CE6726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1E54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540147" w:rsidRPr="00A75065" w14:paraId="3098327B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1B8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Cewniki balonowe do tętnicy szyjnej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DD8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244DD1C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58752A9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09DC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- 38.30</w:t>
            </w:r>
          </w:p>
          <w:p w14:paraId="26E1C5D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E6FAE2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1C30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78,30</w:t>
            </w:r>
          </w:p>
        </w:tc>
      </w:tr>
      <w:tr w:rsidR="00540147" w:rsidRPr="00A75065" w14:paraId="769D5BEA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78B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tętnic nerkowych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E59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44C6BB03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1701290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8BB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- 57.50</w:t>
            </w:r>
          </w:p>
          <w:p w14:paraId="1E4D144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E10642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FD04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97,50</w:t>
            </w:r>
          </w:p>
        </w:tc>
      </w:tr>
      <w:tr w:rsidR="00540147" w:rsidRPr="00A75065" w14:paraId="01FE9BD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1B9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tętnic nerkowych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5162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1CB0EFED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4AF109F9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87C1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25E122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DEBC6D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5AC1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540147" w:rsidRPr="00A75065" w14:paraId="1A8C3A0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7F8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obwodowy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montowany na balonie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C0D2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HAMMERMED Medical Polska </w:t>
            </w: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spółka z ograniczoną odpowiedzialnością spółka komandytowo-akcyjna</w:t>
            </w:r>
          </w:p>
          <w:p w14:paraId="044F2F4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6CD57B5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0D4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320B3D4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- 20.00</w:t>
            </w:r>
          </w:p>
          <w:p w14:paraId="743A64E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77F0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540147" w:rsidRPr="00A75065" w14:paraId="7DBAADCA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2AE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obwodowy PTFE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nitinol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021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W. L.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Gore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Associates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, Polska Sp. z o.o.</w:t>
            </w:r>
          </w:p>
          <w:p w14:paraId="5962B620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ul. Migdałowa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4</w:t>
            </w:r>
          </w:p>
          <w:p w14:paraId="3AF1CE2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02-796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8B6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D1406A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6450D1E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119F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47B8204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24F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uwalniające lek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872D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646776D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POWSTAŃCÓW ŚLĄSKICH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54A/2</w:t>
            </w:r>
          </w:p>
          <w:p w14:paraId="086085A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53-333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8D9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F8AB4D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7495D5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073B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10575936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0B7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uwalniające lek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DABA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Support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Medicine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S.K.A.</w:t>
            </w:r>
          </w:p>
          <w:p w14:paraId="5011ED3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Zwycięzców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28/29</w:t>
            </w:r>
          </w:p>
          <w:p w14:paraId="5AC5E9B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03-938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D4B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- 57.12</w:t>
            </w:r>
          </w:p>
          <w:p w14:paraId="2923618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D60EF4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46F8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97,12</w:t>
            </w:r>
          </w:p>
        </w:tc>
      </w:tr>
      <w:tr w:rsidR="00540147" w:rsidRPr="00A75065" w14:paraId="3D4885C4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1A2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uwalniające lek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F49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482CA5B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3899F30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E2C7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- 53.62</w:t>
            </w:r>
          </w:p>
          <w:p w14:paraId="0BCBA20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E148CA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20B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93,62</w:t>
            </w:r>
          </w:p>
        </w:tc>
      </w:tr>
      <w:tr w:rsidR="00540147" w:rsidRPr="00A75065" w14:paraId="43142E63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964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uwalniające lek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12497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Biotronik Polska Sp. z o. o.</w:t>
            </w:r>
          </w:p>
          <w:p w14:paraId="4C757AB0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Murawa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12-18</w:t>
            </w:r>
          </w:p>
          <w:p w14:paraId="51F096D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61-655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8FD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- 42.78</w:t>
            </w:r>
          </w:p>
          <w:p w14:paraId="30126EF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E36CC7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FFC7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82,78</w:t>
            </w:r>
          </w:p>
        </w:tc>
      </w:tr>
      <w:tr w:rsidR="00540147" w:rsidRPr="00A75065" w14:paraId="622D5F6D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758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uwalniające lek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0659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33266EA8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646FF347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D93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- 39.05</w:t>
            </w:r>
          </w:p>
          <w:p w14:paraId="419EC8F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3904A0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CA86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69,05</w:t>
            </w:r>
          </w:p>
        </w:tc>
      </w:tr>
      <w:tr w:rsidR="00540147" w:rsidRPr="00A75065" w14:paraId="2F02CC81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D64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Cewnik do aspiracji skrzeplin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2468B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IHT Polska Sp. z o.o.</w:t>
            </w:r>
          </w:p>
          <w:p w14:paraId="51E90E8D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Europejska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14D</w:t>
            </w:r>
          </w:p>
          <w:p w14:paraId="74E00FB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02-964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A6D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057506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0B46D4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881E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2D920F9A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300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Spirale do embolizacji obwodowej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5B1A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2562D721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5BE3C8E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384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99C42F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AC15CD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618C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540147" w:rsidRPr="00A75065" w14:paraId="277ABB23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555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Spirale do embolizacji obwodowej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047B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760BA66A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37FC3881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07A6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- 33.21</w:t>
            </w:r>
          </w:p>
          <w:p w14:paraId="2D350E4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67715E2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1BDE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73,21</w:t>
            </w:r>
          </w:p>
        </w:tc>
      </w:tr>
      <w:tr w:rsidR="00540147" w:rsidRPr="00A75065" w14:paraId="7C1922A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FCF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29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Przyrząd do przycinania zastawek z żył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B6D7F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A44771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4F992137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C2AD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224A7F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34B8B9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CF50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21D0A7A9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49E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Korek naczyniowy do embolizacji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A5E2A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102B481A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6779D4E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6CE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5FB2F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D62065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62E4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496ACFA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C84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Cewniki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dwuświatłowe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030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51EC854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Nowy Świat 7 m 14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14:paraId="79C19994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CA1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EAE89A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68E2C4F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A617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40147" w:rsidRPr="00A75065" w14:paraId="05D0094A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177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Cewniki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dwuświatłowe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66F3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0D65FC2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POWSTAŃCÓW ŚLĄSKICH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54A/2</w:t>
            </w:r>
          </w:p>
          <w:p w14:paraId="0B244309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53-333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748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097F4B1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7370885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93C0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40147" w:rsidRPr="00A75065" w14:paraId="72E1CCE3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1BE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Cewniki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dwuświatłowe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187F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Hagmed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k.</w:t>
            </w:r>
          </w:p>
          <w:p w14:paraId="71939BD9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Tomaszowska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32</w:t>
            </w:r>
          </w:p>
          <w:p w14:paraId="46CEBA42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96-200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5B8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51DF426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- 20.00</w:t>
            </w:r>
          </w:p>
          <w:p w14:paraId="7D040BE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F251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540147" w:rsidRPr="00A75065" w14:paraId="368ED362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1AE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System mocowania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stentgraftów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ścian aorty za pomocą wkrętów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ABBE7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567584B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78B32B1B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A04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6D7564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E14E2D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1DA9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689584C7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1B2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Koszulka sterowalna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D57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6BBF89A5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2E107C39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A652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787903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6B3676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2F97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5E402804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A6B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uwalniający lek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paclitaxel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FEA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Crossmed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 sp. komandytowa</w:t>
            </w:r>
          </w:p>
          <w:p w14:paraId="5108C7F2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Poziomkowa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3A</w:t>
            </w:r>
          </w:p>
          <w:p w14:paraId="58EB7E1B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62-020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Swarzędz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C0E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632C4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BA5592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3F6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246FDE5C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FF1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uwalniający lek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paclitaxel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6D753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63FF522F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5500B668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28BC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- 52.68</w:t>
            </w:r>
          </w:p>
          <w:p w14:paraId="3A9801A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484CA7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62A3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92,68</w:t>
            </w:r>
          </w:p>
        </w:tc>
      </w:tr>
      <w:tr w:rsidR="00540147" w:rsidRPr="00A75065" w14:paraId="6DF1D7C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2C6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uwalniający lek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paclitaxel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B2CE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23FE49A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6D5C43B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00133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983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A42AD5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B005B9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7A4D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540147" w:rsidRPr="00A75065" w14:paraId="661BBEFD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E3A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Balony wysokociśnieniowe do angioplastyki przetok dializujących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3DBB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426D1476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Osmańska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6DB6D180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02-823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0527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522612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2F56FD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ECDE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09DD5C38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CE8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aortalno-biodrowe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942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E0A2DA0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77853966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FBE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088DFA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DF9161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10C9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1B9430C6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95E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aortalno-biodrowe z modułem rozgałęzienia do tętnic biodrowych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A1CB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ARTIVION Polska Sp. z o.o.</w:t>
            </w:r>
          </w:p>
          <w:p w14:paraId="5124C668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Dziekońskiego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0ADC5F92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00-728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2B1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5C032D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96C6CF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961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1F6435EE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E0C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37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aortalno-biodrowe z modułem rozgałęzienia do tętnic biodrowych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F7C7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78562429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1BB637AD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2A83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- 48.20</w:t>
            </w:r>
          </w:p>
          <w:p w14:paraId="077BFA9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A48ED3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FF1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88,20</w:t>
            </w:r>
          </w:p>
        </w:tc>
      </w:tr>
      <w:tr w:rsidR="00540147" w:rsidRPr="00A75065" w14:paraId="6117D0E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A8C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niskoprofilowy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BDEB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2D9DB6FD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1681E0D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D5FA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86C95EF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8C0E1E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C406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3AFCD827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122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39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Stentgraft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piersiowy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D71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HAMMERMED Medical Polska spółka z ograniczoną odpowiedzialnością spółka komandytowo-akcyjna</w:t>
            </w:r>
          </w:p>
          <w:p w14:paraId="4398F89A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14:paraId="5E85F9B8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9F68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302E44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0FCEFE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7464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08E9A4E0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1B8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40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System zamknięcia miejsca nakłucia naczynia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1275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1871F03E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661A36EA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984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913E3DC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B1969B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9F99B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3C646422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D8A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41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Shunt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szyjny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5542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C80845F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POWSTAŃCÓW ŚLĄSKICH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54A/2</w:t>
            </w:r>
          </w:p>
          <w:p w14:paraId="3962D740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53-333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8889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36CC061B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4C13151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3686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540147" w:rsidRPr="00A75065" w14:paraId="5F7EE5AE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41B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Taśmy ze znacznikami radiologicznymi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1F3C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DDE050F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POWSTAŃCÓW ŚLĄSKICH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54A/2</w:t>
            </w:r>
          </w:p>
          <w:p w14:paraId="3974D622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53-333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7AD5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2D1DE6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684D588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0CD9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6CACA814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200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Łata z osierdzia wołowego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6708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4A37F3C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POWSTAŃCÓW ŚLĄSKICH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54A/2</w:t>
            </w:r>
          </w:p>
          <w:p w14:paraId="3F551F20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53-333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F20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32DDE59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51B7DF50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D7E2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51AA6C13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033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Protezy naczyniowe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7FC9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ARTIVION Polska Sp. z o.o.</w:t>
            </w:r>
          </w:p>
          <w:p w14:paraId="447F2E11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Dziekońskiego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5E171951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00-728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31BC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EBD9BF3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B14A062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80AE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4B3AE9FE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FF1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44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Protezy naczyniowe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6480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668A7237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Zwirki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i Wigury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684CA183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02-092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104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- 46.99</w:t>
            </w:r>
          </w:p>
          <w:p w14:paraId="61C57C8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0465A78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A63A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86,99</w:t>
            </w:r>
          </w:p>
        </w:tc>
      </w:tr>
      <w:tr w:rsidR="00540147" w:rsidRPr="00A75065" w14:paraId="32CA8A36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96D5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Protezy naczyniowe dziane i łaty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2FE2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6BCBEE61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Zwirki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i Wigury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0984F40E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02-092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37774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05A8A1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C704BE1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C111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0147" w:rsidRPr="00A75065" w14:paraId="7A0432A2" w14:textId="77777777" w:rsidTr="005401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F5B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46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A75065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do tętnic goleni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1484" w14:textId="77777777" w:rsidR="00540147" w:rsidRPr="00A75065" w:rsidRDefault="00540147" w:rsidP="00A7506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b/>
                <w:bCs/>
                <w:sz w:val="20"/>
                <w:szCs w:val="20"/>
              </w:rPr>
              <w:t>Biotronik Polska Sp. z o. o.</w:t>
            </w:r>
          </w:p>
          <w:p w14:paraId="7366FE24" w14:textId="77777777" w:rsidR="00540147" w:rsidRPr="00A75065" w:rsidRDefault="00540147" w:rsidP="00A750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Murawa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12-18</w:t>
            </w:r>
          </w:p>
          <w:p w14:paraId="5130A463" w14:textId="77777777" w:rsidR="00540147" w:rsidRPr="00A75065" w:rsidRDefault="00540147" w:rsidP="00A75065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61-655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75065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46CD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EC0256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D226B3E" w14:textId="77777777" w:rsidR="00540147" w:rsidRPr="00A75065" w:rsidRDefault="00540147" w:rsidP="00A750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06BB" w14:textId="77777777" w:rsidR="00540147" w:rsidRPr="00A75065" w:rsidRDefault="00540147" w:rsidP="00A750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7506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0E17770D" w14:textId="3AC62BE6" w:rsidR="00B464D3" w:rsidRPr="00A75065" w:rsidRDefault="00A75065" w:rsidP="00A75065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75065">
        <w:rPr>
          <w:rFonts w:ascii="Arial Narrow" w:hAnsi="Arial Narrow" w:cs="Arial"/>
          <w:i/>
          <w:sz w:val="22"/>
          <w:szCs w:val="22"/>
        </w:rPr>
        <w:t>ZAMAWIAJĄCY</w:t>
      </w:r>
    </w:p>
    <w:p w14:paraId="14A2215F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79046D3C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4E3594D6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0A6079A3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210D7240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32463A9A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638C9D00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7785B3EC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45158CE6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1ABBF753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3BE6E6F6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75AF07B6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47660E9D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3541F663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7C99DCC4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50792D1F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42414801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4CACFF42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02EF7CEF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4F241450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53D4AFD1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6FA8C3CE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3C03C13A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07E5C7B5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33FF7A6A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2DF60B32" w14:textId="77777777" w:rsidR="00A75065" w:rsidRDefault="00A75065" w:rsidP="00A75065">
      <w:pPr>
        <w:rPr>
          <w:rFonts w:ascii="Arial Narrow" w:hAnsi="Arial Narrow"/>
          <w:i/>
          <w:iCs/>
          <w:sz w:val="18"/>
          <w:szCs w:val="20"/>
        </w:rPr>
      </w:pPr>
    </w:p>
    <w:p w14:paraId="79342446" w14:textId="6B0806B4" w:rsidR="00A75065" w:rsidRPr="00681E50" w:rsidRDefault="00A75065" w:rsidP="00A75065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8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606087E4" w14:textId="77777777" w:rsidR="00A75065" w:rsidRPr="00681E50" w:rsidRDefault="00A75065" w:rsidP="00A75065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724A1668" w14:textId="77777777" w:rsidR="00A75065" w:rsidRPr="00681E50" w:rsidRDefault="00A75065" w:rsidP="00A75065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353EED7D" w14:textId="5BF05532" w:rsidR="008642B3" w:rsidRPr="00A75065" w:rsidRDefault="00A75065" w:rsidP="00A75065">
      <w:pPr>
        <w:ind w:right="-425"/>
        <w:rPr>
          <w:rFonts w:ascii="Arial Narrow" w:hAnsi="Arial Narrow" w:cs="Arial"/>
          <w:i/>
          <w:iCs/>
          <w:sz w:val="18"/>
          <w:szCs w:val="18"/>
          <w:vertAlign w:val="superscript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0"/>
      <w:r w:rsidRPr="00A75065">
        <w:rPr>
          <w:rFonts w:ascii="Arial Narrow" w:hAnsi="Arial Narrow" w:cs="Arial"/>
          <w:i/>
          <w:iCs/>
          <w:sz w:val="18"/>
          <w:szCs w:val="18"/>
        </w:rPr>
        <w:t>: 19.04.2024 r.</w:t>
      </w:r>
    </w:p>
    <w:sectPr w:rsidR="008642B3" w:rsidRPr="00A75065" w:rsidSect="00383D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C38F6" w14:textId="77777777" w:rsidR="00383D1B" w:rsidRDefault="00383D1B">
      <w:r>
        <w:separator/>
      </w:r>
    </w:p>
  </w:endnote>
  <w:endnote w:type="continuationSeparator" w:id="0">
    <w:p w14:paraId="72BF19E0" w14:textId="77777777" w:rsidR="00383D1B" w:rsidRDefault="0038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AB65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F3D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E0B32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45FF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7CDA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B4844" w14:textId="77777777" w:rsidR="00383D1B" w:rsidRDefault="00383D1B">
      <w:r>
        <w:separator/>
      </w:r>
    </w:p>
  </w:footnote>
  <w:footnote w:type="continuationSeparator" w:id="0">
    <w:p w14:paraId="4EEAA7C3" w14:textId="77777777" w:rsidR="00383D1B" w:rsidRDefault="00383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8D75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EB6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A848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D1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3D1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014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5065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DB8EB"/>
  <w15:chartTrackingRefBased/>
  <w15:docId w15:val="{C5478BFA-378E-4C7A-BA36-755322CA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2F05B-2501-45A6-8A6B-5C470A90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15</Pages>
  <Words>5453</Words>
  <Characters>30032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2024-04-19T06:00:00Z</cp:lastPrinted>
  <dcterms:created xsi:type="dcterms:W3CDTF">2024-04-19T05:57:00Z</dcterms:created>
  <dcterms:modified xsi:type="dcterms:W3CDTF">2024-04-19T06:01:00Z</dcterms:modified>
</cp:coreProperties>
</file>