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DC9CAA" w14:textId="5760A2C5" w:rsidR="00D34297" w:rsidRPr="004F5C51" w:rsidRDefault="00513589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F5C51">
        <w:rPr>
          <w:rFonts w:ascii="Arial Narrow" w:hAnsi="Arial Narrow" w:cs="Arial"/>
          <w:sz w:val="22"/>
          <w:szCs w:val="22"/>
        </w:rPr>
        <w:t>Bydgoszcz</w:t>
      </w:r>
      <w:r w:rsidR="00D34297" w:rsidRPr="004F5C51">
        <w:rPr>
          <w:rFonts w:ascii="Arial Narrow" w:hAnsi="Arial Narrow" w:cs="Arial"/>
          <w:sz w:val="22"/>
          <w:szCs w:val="22"/>
        </w:rPr>
        <w:t xml:space="preserve"> dnia: </w:t>
      </w:r>
      <w:r w:rsidRPr="004F5C51">
        <w:rPr>
          <w:rFonts w:ascii="Arial Narrow" w:hAnsi="Arial Narrow" w:cs="Arial"/>
          <w:sz w:val="22"/>
          <w:szCs w:val="22"/>
        </w:rPr>
        <w:t>2024-04-19</w:t>
      </w:r>
    </w:p>
    <w:p w14:paraId="5672F063" w14:textId="132B46EE" w:rsidR="00D34297" w:rsidRPr="004F5C51" w:rsidRDefault="00513589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F5C5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27CDC83" w14:textId="2B23C0C8" w:rsidR="00D34297" w:rsidRPr="004F5C51" w:rsidRDefault="00513589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F5C51">
        <w:rPr>
          <w:rFonts w:ascii="Arial Narrow" w:hAnsi="Arial Narrow" w:cs="Arial"/>
          <w:sz w:val="22"/>
          <w:szCs w:val="22"/>
        </w:rPr>
        <w:t>Powstańców Warszawy</w:t>
      </w:r>
      <w:r w:rsidR="00D34297" w:rsidRPr="004F5C51">
        <w:rPr>
          <w:rFonts w:ascii="Arial Narrow" w:hAnsi="Arial Narrow" w:cs="Arial"/>
          <w:sz w:val="22"/>
          <w:szCs w:val="22"/>
        </w:rPr>
        <w:t xml:space="preserve"> </w:t>
      </w:r>
      <w:r w:rsidRPr="004F5C51">
        <w:rPr>
          <w:rFonts w:ascii="Arial Narrow" w:hAnsi="Arial Narrow" w:cs="Arial"/>
          <w:sz w:val="22"/>
          <w:szCs w:val="22"/>
        </w:rPr>
        <w:t>5</w:t>
      </w:r>
    </w:p>
    <w:p w14:paraId="5B243932" w14:textId="32072527" w:rsidR="00D34297" w:rsidRPr="004F5C51" w:rsidRDefault="00513589" w:rsidP="00D34297">
      <w:pPr>
        <w:rPr>
          <w:rFonts w:ascii="Arial Narrow" w:hAnsi="Arial Narrow" w:cs="Arial"/>
          <w:sz w:val="22"/>
          <w:szCs w:val="22"/>
        </w:rPr>
      </w:pPr>
      <w:r w:rsidRPr="004F5C51">
        <w:rPr>
          <w:rFonts w:ascii="Arial Narrow" w:hAnsi="Arial Narrow" w:cs="Arial"/>
          <w:sz w:val="22"/>
          <w:szCs w:val="22"/>
        </w:rPr>
        <w:t>85-681</w:t>
      </w:r>
      <w:r w:rsidR="00D34297" w:rsidRPr="004F5C51">
        <w:rPr>
          <w:rFonts w:ascii="Arial Narrow" w:hAnsi="Arial Narrow" w:cs="Arial"/>
          <w:sz w:val="22"/>
          <w:szCs w:val="22"/>
        </w:rPr>
        <w:t xml:space="preserve"> </w:t>
      </w:r>
      <w:r w:rsidRPr="004F5C51">
        <w:rPr>
          <w:rFonts w:ascii="Arial Narrow" w:hAnsi="Arial Narrow" w:cs="Arial"/>
          <w:sz w:val="22"/>
          <w:szCs w:val="22"/>
        </w:rPr>
        <w:t>Bydgoszcz</w:t>
      </w:r>
    </w:p>
    <w:p w14:paraId="17B3286E" w14:textId="77777777" w:rsidR="00D34297" w:rsidRPr="004F5C51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4F5C5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F22C1B4" w14:textId="77777777" w:rsidR="00D34297" w:rsidRPr="004F5C51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4F5C51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78870BBD" w14:textId="59116B82" w:rsidR="00586A94" w:rsidRPr="004F5C51" w:rsidRDefault="00586A94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4F5C51">
        <w:rPr>
          <w:rFonts w:ascii="Arial Narrow" w:hAnsi="Arial Narrow" w:cs="Arial"/>
          <w:bCs/>
          <w:sz w:val="22"/>
          <w:szCs w:val="22"/>
        </w:rPr>
        <w:t>Pismo nr:</w:t>
      </w:r>
      <w:r w:rsidR="004F5C51" w:rsidRPr="004F5C51">
        <w:rPr>
          <w:rFonts w:ascii="Arial Narrow" w:hAnsi="Arial Narrow" w:cs="Arial"/>
          <w:bCs/>
          <w:sz w:val="22"/>
          <w:szCs w:val="22"/>
        </w:rPr>
        <w:t xml:space="preserve"> </w:t>
      </w:r>
      <w:r w:rsidR="004F5C51" w:rsidRPr="004F5C51">
        <w:rPr>
          <w:rFonts w:ascii="Arial Narrow" w:hAnsi="Arial Narrow" w:cs="Arial"/>
          <w:b/>
          <w:sz w:val="22"/>
          <w:szCs w:val="22"/>
        </w:rPr>
        <w:t>3255/24</w:t>
      </w:r>
    </w:p>
    <w:p w14:paraId="036DE3A5" w14:textId="77777777" w:rsidR="00D34297" w:rsidRPr="004F5C5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4F5C51">
        <w:rPr>
          <w:rFonts w:ascii="Arial Narrow" w:hAnsi="Arial Narrow" w:cs="Arial"/>
          <w:b/>
          <w:sz w:val="22"/>
          <w:szCs w:val="22"/>
        </w:rPr>
        <w:t>WYKONAWCY</w:t>
      </w:r>
    </w:p>
    <w:p w14:paraId="29C2EED5" w14:textId="77777777" w:rsidR="00D34297" w:rsidRPr="004F5C5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4F5C51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F5C51" w14:paraId="7C0FD5DF" w14:textId="77777777" w:rsidTr="00D34297">
        <w:tc>
          <w:tcPr>
            <w:tcW w:w="9180" w:type="dxa"/>
            <w:shd w:val="clear" w:color="auto" w:fill="F2F2F2"/>
            <w:hideMark/>
          </w:tcPr>
          <w:p w14:paraId="36513C91" w14:textId="77777777" w:rsidR="00D34297" w:rsidRPr="004F5C5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F5C5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658D62B0" w14:textId="77777777" w:rsidR="00D34297" w:rsidRPr="004F5C5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F5C5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068CC759" w14:textId="77777777" w:rsidR="00D34297" w:rsidRPr="004F5C5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61C85435" w14:textId="77777777" w:rsidR="00D34297" w:rsidRPr="004F5C5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F5C5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F5C5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F5C5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4F5C51" w14:paraId="41931A05" w14:textId="77777777" w:rsidTr="00310284">
        <w:tc>
          <w:tcPr>
            <w:tcW w:w="2269" w:type="dxa"/>
            <w:shd w:val="clear" w:color="auto" w:fill="auto"/>
          </w:tcPr>
          <w:p w14:paraId="5D535BE7" w14:textId="77777777" w:rsidR="00D34297" w:rsidRPr="004F5C5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F9A746" w14:textId="5C62613D" w:rsidR="00D34297" w:rsidRPr="004F5C51" w:rsidRDefault="00513589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Chirurgii Naczyniowej na okres 24 miesięcy</w:t>
            </w:r>
          </w:p>
        </w:tc>
      </w:tr>
      <w:tr w:rsidR="00513589" w:rsidRPr="004F5C51" w14:paraId="28307F3A" w14:textId="77777777" w:rsidTr="00974F2B">
        <w:tc>
          <w:tcPr>
            <w:tcW w:w="2269" w:type="dxa"/>
            <w:shd w:val="clear" w:color="auto" w:fill="auto"/>
          </w:tcPr>
          <w:p w14:paraId="435A19BE" w14:textId="77777777" w:rsidR="00513589" w:rsidRPr="004F5C51" w:rsidRDefault="00513589" w:rsidP="00974F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9A6563" w14:textId="77777777" w:rsidR="00513589" w:rsidRPr="004F5C51" w:rsidRDefault="00513589" w:rsidP="00974F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>6/2024</w:t>
            </w:r>
          </w:p>
        </w:tc>
      </w:tr>
    </w:tbl>
    <w:p w14:paraId="678D9C13" w14:textId="77777777" w:rsidR="00010B31" w:rsidRPr="004F5C5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3EA97419" w14:textId="32183C93" w:rsidR="00010B31" w:rsidRPr="004F5C51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4F5C51">
        <w:rPr>
          <w:rFonts w:ascii="Arial Narrow" w:hAnsi="Arial Narrow" w:cs="Arial"/>
          <w:sz w:val="22"/>
          <w:szCs w:val="22"/>
        </w:rPr>
        <w:t xml:space="preserve">Zamawiający, </w:t>
      </w:r>
      <w:r w:rsidR="00513589" w:rsidRPr="004F5C51">
        <w:rPr>
          <w:rFonts w:ascii="Arial Narrow" w:hAnsi="Arial Narrow" w:cs="Arial"/>
          <w:b/>
          <w:sz w:val="22"/>
          <w:szCs w:val="22"/>
        </w:rPr>
        <w:t>10WSzKzP SPZOZ</w:t>
      </w:r>
      <w:r w:rsidRPr="004F5C51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513589" w:rsidRPr="004F5C51">
        <w:rPr>
          <w:rFonts w:ascii="Arial Narrow" w:hAnsi="Arial Narrow" w:cs="Arial"/>
          <w:sz w:val="22"/>
          <w:szCs w:val="22"/>
        </w:rPr>
        <w:t>(</w:t>
      </w:r>
      <w:proofErr w:type="spellStart"/>
      <w:r w:rsidR="00513589" w:rsidRPr="004F5C51">
        <w:rPr>
          <w:rFonts w:ascii="Arial Narrow" w:hAnsi="Arial Narrow" w:cs="Arial"/>
          <w:sz w:val="22"/>
          <w:szCs w:val="22"/>
        </w:rPr>
        <w:t>t.j</w:t>
      </w:r>
      <w:proofErr w:type="spellEnd"/>
      <w:r w:rsidR="00513589" w:rsidRPr="004F5C51">
        <w:rPr>
          <w:rFonts w:ascii="Arial Narrow" w:hAnsi="Arial Narrow" w:cs="Arial"/>
          <w:sz w:val="22"/>
          <w:szCs w:val="22"/>
        </w:rPr>
        <w:t>. Dz. U. z 2023r. poz. 1605)</w:t>
      </w:r>
      <w:r w:rsidRPr="004F5C51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4F5C51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4F5C51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4F5C51">
        <w:rPr>
          <w:rFonts w:ascii="Arial Narrow" w:hAnsi="Arial Narrow" w:cs="Arial"/>
          <w:sz w:val="22"/>
          <w:szCs w:val="22"/>
        </w:rPr>
        <w:t>na</w:t>
      </w:r>
      <w:r w:rsidRPr="004F5C51">
        <w:rPr>
          <w:rFonts w:ascii="Arial Narrow" w:hAnsi="Arial Narrow" w:cs="Arial"/>
          <w:sz w:val="22"/>
          <w:szCs w:val="22"/>
        </w:rPr>
        <w:t xml:space="preserve"> </w:t>
      </w:r>
      <w:r w:rsidR="00D8293D" w:rsidRPr="004F5C51">
        <w:rPr>
          <w:rFonts w:ascii="Arial Narrow" w:hAnsi="Arial Narrow" w:cs="Arial"/>
          <w:sz w:val="22"/>
          <w:szCs w:val="22"/>
        </w:rPr>
        <w:t>na</w:t>
      </w:r>
      <w:r w:rsidR="00010B31" w:rsidRPr="004F5C51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4F5C51" w14:paraId="5588DDF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7ABD7" w14:textId="77777777" w:rsidR="00D44D12" w:rsidRPr="004F5C51" w:rsidRDefault="00D44D12" w:rsidP="004F5C51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18E5" w14:textId="77777777" w:rsidR="00D44D12" w:rsidRPr="004F5C51" w:rsidRDefault="00D44D12" w:rsidP="004F5C51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0C0FCF1A" w14:textId="77777777" w:rsidR="00D44D12" w:rsidRPr="004F5C51" w:rsidRDefault="00D44D12" w:rsidP="004F5C5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513589" w:rsidRPr="004F5C51" w14:paraId="0E1A34F9" w14:textId="77777777" w:rsidTr="00974F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AF3C" w14:textId="77777777" w:rsidR="00513589" w:rsidRPr="004F5C51" w:rsidRDefault="00513589" w:rsidP="004F5C5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94D3" w14:textId="77777777" w:rsidR="00513589" w:rsidRPr="004F5C51" w:rsidRDefault="00513589" w:rsidP="004F5C5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>Prowadniki</w:t>
            </w:r>
          </w:p>
          <w:p w14:paraId="1F85183A" w14:textId="77777777" w:rsidR="00513589" w:rsidRPr="004F5C51" w:rsidRDefault="00513589" w:rsidP="004F5C5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F5C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FF3E0A" w14:textId="77777777" w:rsidR="00513589" w:rsidRPr="004F5C51" w:rsidRDefault="00513589" w:rsidP="004F5C5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F5C5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F5C5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DFBDEBA" w14:textId="77777777" w:rsidR="00513589" w:rsidRPr="004F5C51" w:rsidRDefault="00513589" w:rsidP="004F5C5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F5C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9C37ED" w14:textId="77777777" w:rsidR="00513589" w:rsidRPr="004F5C51" w:rsidRDefault="00513589" w:rsidP="004F5C5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>Do dnia składania ofert, tj. 8.03.2024 r do godziny 8:00 nie wpłynęła żadna niepodlegająca odrzuceniu oferta</w:t>
            </w:r>
          </w:p>
        </w:tc>
      </w:tr>
      <w:tr w:rsidR="00513589" w:rsidRPr="004F5C51" w14:paraId="4E274E01" w14:textId="77777777" w:rsidTr="00974F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FEF0" w14:textId="77777777" w:rsidR="00513589" w:rsidRPr="004F5C51" w:rsidRDefault="00513589" w:rsidP="004F5C5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05CC" w14:textId="77777777" w:rsidR="00513589" w:rsidRPr="004F5C51" w:rsidRDefault="00513589" w:rsidP="004F5C5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>Stenty</w:t>
            </w:r>
            <w:proofErr w:type="spellEnd"/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>samorozprężalne</w:t>
            </w:r>
            <w:proofErr w:type="spellEnd"/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>repozycjonowane</w:t>
            </w:r>
            <w:proofErr w:type="spellEnd"/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 xml:space="preserve"> o dużych średnicach</w:t>
            </w:r>
          </w:p>
          <w:p w14:paraId="10E616F7" w14:textId="77777777" w:rsidR="00513589" w:rsidRPr="004F5C51" w:rsidRDefault="00513589" w:rsidP="004F5C5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F5C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60BA984" w14:textId="77777777" w:rsidR="00513589" w:rsidRPr="004F5C51" w:rsidRDefault="00513589" w:rsidP="004F5C5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F5C5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F5C5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8731819" w14:textId="77777777" w:rsidR="00513589" w:rsidRPr="004F5C51" w:rsidRDefault="00513589" w:rsidP="004F5C5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F5C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2706D8C" w14:textId="77777777" w:rsidR="00513589" w:rsidRPr="004F5C51" w:rsidRDefault="00513589" w:rsidP="004F5C5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 xml:space="preserve">Do dnia składania ofert, tj. 8.03.2024 r do godziny 8:00 nie wpłynęła żadna niepodlegająca </w:t>
            </w:r>
            <w:r w:rsidRPr="004F5C51">
              <w:rPr>
                <w:rFonts w:ascii="Arial Narrow" w:hAnsi="Arial Narrow" w:cs="Arial"/>
                <w:sz w:val="22"/>
                <w:szCs w:val="22"/>
              </w:rPr>
              <w:lastRenderedPageBreak/>
              <w:t>odrzuceniu oferta</w:t>
            </w:r>
          </w:p>
        </w:tc>
      </w:tr>
      <w:tr w:rsidR="00513589" w:rsidRPr="004F5C51" w14:paraId="6EEBFFD1" w14:textId="77777777" w:rsidTr="00974F2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5467" w14:textId="77777777" w:rsidR="00513589" w:rsidRPr="004F5C51" w:rsidRDefault="00513589" w:rsidP="004F5C51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lastRenderedPageBreak/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ADDAA" w14:textId="77777777" w:rsidR="00513589" w:rsidRPr="004F5C51" w:rsidRDefault="00513589" w:rsidP="004F5C51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>Stenty</w:t>
            </w:r>
            <w:proofErr w:type="spellEnd"/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 xml:space="preserve"> do tętnic szyjnych z </w:t>
            </w:r>
            <w:proofErr w:type="spellStart"/>
            <w:r w:rsidRPr="004F5C51">
              <w:rPr>
                <w:rFonts w:ascii="Arial Narrow" w:hAnsi="Arial Narrow" w:cs="Arial"/>
                <w:b/>
                <w:sz w:val="22"/>
                <w:szCs w:val="22"/>
              </w:rPr>
              <w:t>mikrosiateczką</w:t>
            </w:r>
            <w:proofErr w:type="spellEnd"/>
          </w:p>
          <w:p w14:paraId="0616B254" w14:textId="77777777" w:rsidR="00513589" w:rsidRPr="004F5C51" w:rsidRDefault="00513589" w:rsidP="004F5C5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F5C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FC405D3" w14:textId="77777777" w:rsidR="00513589" w:rsidRPr="004F5C51" w:rsidRDefault="00513589" w:rsidP="004F5C51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F5C5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F5C5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E204A2B" w14:textId="77777777" w:rsidR="00513589" w:rsidRPr="004F5C51" w:rsidRDefault="00513589" w:rsidP="004F5C51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F5C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7CA1749" w14:textId="77777777" w:rsidR="00513589" w:rsidRPr="004F5C51" w:rsidRDefault="00513589" w:rsidP="004F5C51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5C51">
              <w:rPr>
                <w:rFonts w:ascii="Arial Narrow" w:hAnsi="Arial Narrow" w:cs="Arial"/>
                <w:sz w:val="22"/>
                <w:szCs w:val="22"/>
              </w:rPr>
              <w:t>Do dnia składania ofert, tj. 8.03.2024 r do godziny 8:00 nie wpłynęła żadna niepodlegająca odrzuceniu oferta</w:t>
            </w:r>
          </w:p>
        </w:tc>
      </w:tr>
    </w:tbl>
    <w:p w14:paraId="6EC1ECE2" w14:textId="0F741B01" w:rsidR="00010B31" w:rsidRPr="004F5C51" w:rsidRDefault="004F5C51" w:rsidP="004F5C51">
      <w:pPr>
        <w:pStyle w:val="Tekstpodstawowy"/>
        <w:spacing w:before="600" w:after="480" w:line="276" w:lineRule="auto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F5C51">
        <w:rPr>
          <w:rFonts w:ascii="Arial Narrow" w:hAnsi="Arial Narrow" w:cs="Arial"/>
          <w:i/>
          <w:sz w:val="22"/>
          <w:szCs w:val="22"/>
        </w:rPr>
        <w:t>ZAMAWIAJĄCY</w:t>
      </w:r>
    </w:p>
    <w:p w14:paraId="45A45ABE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bookmarkStart w:id="0" w:name="_Hlk162946029"/>
    </w:p>
    <w:p w14:paraId="306B15DF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5FC35A1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2893CB0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47B2983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3A530CC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76CEAF8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7424AFA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E65AA49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763D867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46BA301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3D97A6C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1C9F6C9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7512184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0A5674D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519877C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F1D33BE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912955D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2F42F46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690C093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F20590D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9363663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6786500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5BC5318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620AC2A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2BFEE7E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509916D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6E96F6F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2D80739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3649E8D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9BC2D0A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6D10EA0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5669790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224C610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1455AC7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CC5B910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708C871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80D25B8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A227883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AE4F154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AB5141B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3C2134D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758FF50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53A7F60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CF026C5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2A3FB89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7EF4656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1D84CBC" w14:textId="77777777" w:rsidR="004F5C51" w:rsidRDefault="004F5C51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2384018" w14:textId="716A30A0" w:rsidR="00586A94" w:rsidRPr="004F5C51" w:rsidRDefault="00586A94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4F5C51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2 egz. na </w:t>
      </w:r>
      <w:r w:rsidR="004F5C51" w:rsidRPr="004F5C51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1 </w:t>
      </w:r>
      <w:r w:rsidRPr="004F5C51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</w:t>
      </w:r>
      <w:r w:rsidRPr="004F5C51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.</w:t>
      </w:r>
    </w:p>
    <w:p w14:paraId="02FFA141" w14:textId="77777777" w:rsidR="00586A94" w:rsidRPr="004F5C51" w:rsidRDefault="00586A94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  <w:r w:rsidRPr="004F5C51">
        <w:rPr>
          <w:rFonts w:ascii="Arial Narrow" w:hAnsi="Arial Narrow"/>
          <w:i/>
          <w:iCs/>
          <w:sz w:val="16"/>
          <w:szCs w:val="18"/>
        </w:rPr>
        <w:t xml:space="preserve">Egz. 1 – a/a kancelaria  </w:t>
      </w:r>
    </w:p>
    <w:p w14:paraId="23D9E77F" w14:textId="77777777" w:rsidR="00586A94" w:rsidRPr="004F5C51" w:rsidRDefault="00586A94" w:rsidP="00586A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0"/>
          <w:szCs w:val="22"/>
        </w:rPr>
      </w:pPr>
      <w:r w:rsidRPr="004F5C51">
        <w:rPr>
          <w:rFonts w:ascii="Arial Narrow" w:hAnsi="Arial Narrow"/>
          <w:i/>
          <w:iCs/>
          <w:sz w:val="16"/>
          <w:szCs w:val="18"/>
        </w:rPr>
        <w:t xml:space="preserve">Egz. 2 – uczestnicy postępowania str. </w:t>
      </w:r>
      <w:proofErr w:type="spellStart"/>
      <w:r w:rsidRPr="004F5C51">
        <w:rPr>
          <w:rFonts w:ascii="Arial Narrow" w:hAnsi="Arial Narrow"/>
          <w:i/>
          <w:iCs/>
          <w:sz w:val="16"/>
          <w:szCs w:val="18"/>
        </w:rPr>
        <w:t>int</w:t>
      </w:r>
      <w:proofErr w:type="spellEnd"/>
      <w:r w:rsidRPr="004F5C51">
        <w:rPr>
          <w:rFonts w:ascii="Arial Narrow" w:hAnsi="Arial Narrow"/>
          <w:i/>
          <w:iCs/>
          <w:sz w:val="16"/>
          <w:szCs w:val="18"/>
        </w:rPr>
        <w:t xml:space="preserve">. 10wsk.mil.pl i e-propublico.pl; </w:t>
      </w:r>
      <w:proofErr w:type="spellStart"/>
      <w:r w:rsidRPr="004F5C51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4F5C51">
        <w:rPr>
          <w:rFonts w:ascii="Arial Narrow" w:hAnsi="Arial Narrow"/>
          <w:i/>
          <w:iCs/>
          <w:sz w:val="16"/>
          <w:szCs w:val="16"/>
        </w:rPr>
        <w:t>. T2612 B5</w:t>
      </w:r>
    </w:p>
    <w:p w14:paraId="7992C568" w14:textId="77777777" w:rsidR="00586A94" w:rsidRPr="004F5C51" w:rsidRDefault="00586A94" w:rsidP="00586A94">
      <w:pPr>
        <w:rPr>
          <w:rFonts w:ascii="Arial Narrow" w:hAnsi="Arial Narrow"/>
          <w:i/>
          <w:iCs/>
          <w:sz w:val="16"/>
          <w:szCs w:val="18"/>
        </w:rPr>
      </w:pPr>
      <w:r w:rsidRPr="004F5C51">
        <w:rPr>
          <w:rFonts w:ascii="Arial Narrow" w:hAnsi="Arial Narrow"/>
          <w:i/>
          <w:iCs/>
          <w:sz w:val="16"/>
          <w:szCs w:val="18"/>
        </w:rPr>
        <w:t xml:space="preserve">Wyk. B. </w:t>
      </w:r>
      <w:proofErr w:type="spellStart"/>
      <w:r w:rsidRPr="004F5C51">
        <w:rPr>
          <w:rFonts w:ascii="Arial Narrow" w:hAnsi="Arial Narrow"/>
          <w:i/>
          <w:iCs/>
          <w:sz w:val="16"/>
          <w:szCs w:val="18"/>
        </w:rPr>
        <w:t>Choroszyńska</w:t>
      </w:r>
      <w:proofErr w:type="spellEnd"/>
      <w:r w:rsidRPr="004F5C51">
        <w:rPr>
          <w:rFonts w:ascii="Arial Narrow" w:hAnsi="Arial Narrow"/>
          <w:i/>
          <w:iCs/>
          <w:sz w:val="16"/>
          <w:szCs w:val="18"/>
        </w:rPr>
        <w:t xml:space="preserve"> – tel. 261 417 449</w:t>
      </w:r>
    </w:p>
    <w:p w14:paraId="0EAC288F" w14:textId="5B9A57A2" w:rsidR="00586A94" w:rsidRPr="004F5C51" w:rsidRDefault="00586A94" w:rsidP="00586A94">
      <w:pPr>
        <w:rPr>
          <w:rFonts w:ascii="Arial Narrow" w:hAnsi="Arial Narrow"/>
          <w:i/>
          <w:iCs/>
          <w:sz w:val="16"/>
          <w:szCs w:val="18"/>
        </w:rPr>
      </w:pPr>
      <w:r w:rsidRPr="004F5C51">
        <w:rPr>
          <w:rFonts w:ascii="Arial Narrow" w:hAnsi="Arial Narrow"/>
          <w:i/>
          <w:iCs/>
          <w:sz w:val="16"/>
          <w:szCs w:val="18"/>
        </w:rPr>
        <w:t>Data:</w:t>
      </w:r>
      <w:bookmarkEnd w:id="0"/>
      <w:r w:rsidR="004F5C51">
        <w:rPr>
          <w:rFonts w:ascii="Arial Narrow" w:hAnsi="Arial Narrow"/>
          <w:i/>
          <w:iCs/>
          <w:sz w:val="16"/>
          <w:szCs w:val="18"/>
        </w:rPr>
        <w:t xml:space="preserve"> 19.04.2024 r.</w:t>
      </w:r>
    </w:p>
    <w:p w14:paraId="20A992F7" w14:textId="36928BCD" w:rsidR="002A7DFF" w:rsidRPr="004F5C51" w:rsidRDefault="00513589" w:rsidP="002A7DFF">
      <w:pPr>
        <w:spacing w:line="360" w:lineRule="auto"/>
        <w:jc w:val="right"/>
        <w:rPr>
          <w:rFonts w:ascii="Arial Narrow" w:hAnsi="Arial Narrow"/>
          <w:sz w:val="18"/>
          <w:szCs w:val="18"/>
        </w:rPr>
      </w:pPr>
      <w:r w:rsidRPr="004F5C51">
        <w:rPr>
          <w:rFonts w:ascii="Arial Narrow" w:hAnsi="Arial Narrow" w:cs="Arial"/>
          <w:sz w:val="22"/>
          <w:szCs w:val="22"/>
        </w:rPr>
        <w:t xml:space="preserve">  </w:t>
      </w:r>
    </w:p>
    <w:sectPr w:rsidR="002A7DFF" w:rsidRPr="004F5C51" w:rsidSect="00CD46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E9F12F" w14:textId="77777777" w:rsidR="00CD46C8" w:rsidRDefault="00CD46C8" w:rsidP="00D34297">
      <w:r>
        <w:separator/>
      </w:r>
    </w:p>
  </w:endnote>
  <w:endnote w:type="continuationSeparator" w:id="0">
    <w:p w14:paraId="5E3B9FFA" w14:textId="77777777" w:rsidR="00CD46C8" w:rsidRDefault="00CD46C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D2727" w14:textId="77777777" w:rsidR="00513589" w:rsidRDefault="005135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EE7CD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06F67F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4A5B4" w14:textId="77777777" w:rsidR="00513589" w:rsidRDefault="0051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1C5142" w14:textId="77777777" w:rsidR="00CD46C8" w:rsidRDefault="00CD46C8" w:rsidP="00D34297">
      <w:r>
        <w:separator/>
      </w:r>
    </w:p>
  </w:footnote>
  <w:footnote w:type="continuationSeparator" w:id="0">
    <w:p w14:paraId="13EFC0D1" w14:textId="77777777" w:rsidR="00CD46C8" w:rsidRDefault="00CD46C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5E093" w14:textId="77777777" w:rsidR="00513589" w:rsidRDefault="005135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CBD38" w14:textId="77777777" w:rsidR="00513589" w:rsidRDefault="005135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096AB1" w14:textId="77777777" w:rsidR="00513589" w:rsidRDefault="0051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46C8"/>
    <w:rsid w:val="00010B31"/>
    <w:rsid w:val="00104963"/>
    <w:rsid w:val="00150F65"/>
    <w:rsid w:val="002A7DFF"/>
    <w:rsid w:val="00310284"/>
    <w:rsid w:val="004E2226"/>
    <w:rsid w:val="004F5C51"/>
    <w:rsid w:val="00513589"/>
    <w:rsid w:val="005464E2"/>
    <w:rsid w:val="00586A94"/>
    <w:rsid w:val="00823326"/>
    <w:rsid w:val="00856A3E"/>
    <w:rsid w:val="00894412"/>
    <w:rsid w:val="009462DF"/>
    <w:rsid w:val="009500EB"/>
    <w:rsid w:val="00993EFC"/>
    <w:rsid w:val="00AB3E72"/>
    <w:rsid w:val="00AC1A4B"/>
    <w:rsid w:val="00CD46C8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368500"/>
  <w15:chartTrackingRefBased/>
  <w15:docId w15:val="{5A5ADA37-5AE9-49B4-99B2-C2817126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586A9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86A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265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2024-04-19T06:03:00Z</cp:lastPrinted>
  <dcterms:created xsi:type="dcterms:W3CDTF">2024-04-19T05:29:00Z</dcterms:created>
  <dcterms:modified xsi:type="dcterms:W3CDTF">2024-04-19T06:03:00Z</dcterms:modified>
</cp:coreProperties>
</file>