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8D29D" w14:textId="2DEE3D5F" w:rsidR="00B36EDA" w:rsidRPr="00B17CA9" w:rsidRDefault="00816FBB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17CA9">
        <w:rPr>
          <w:rFonts w:ascii="Arial Narrow" w:hAnsi="Arial Narrow" w:cs="Arial"/>
          <w:sz w:val="22"/>
          <w:szCs w:val="22"/>
        </w:rPr>
        <w:t>Bydgoszcz</w:t>
      </w:r>
      <w:r w:rsidR="00B36EDA" w:rsidRPr="00B17CA9">
        <w:rPr>
          <w:rFonts w:ascii="Arial Narrow" w:hAnsi="Arial Narrow" w:cs="Arial"/>
          <w:sz w:val="22"/>
          <w:szCs w:val="22"/>
        </w:rPr>
        <w:t xml:space="preserve"> dnia: </w:t>
      </w:r>
      <w:r w:rsidRPr="00B17CA9">
        <w:rPr>
          <w:rFonts w:ascii="Arial Narrow" w:hAnsi="Arial Narrow" w:cs="Arial"/>
          <w:sz w:val="22"/>
          <w:szCs w:val="22"/>
        </w:rPr>
        <w:t>2024-04-1</w:t>
      </w:r>
      <w:r w:rsidR="00B17CA9">
        <w:rPr>
          <w:rFonts w:ascii="Arial Narrow" w:hAnsi="Arial Narrow" w:cs="Arial"/>
          <w:sz w:val="22"/>
          <w:szCs w:val="22"/>
        </w:rPr>
        <w:t>9</w:t>
      </w:r>
    </w:p>
    <w:p w14:paraId="62D4AB53" w14:textId="77777777" w:rsidR="00B36EDA" w:rsidRPr="00B17CA9" w:rsidRDefault="00816FBB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17CA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3BD6FBD" w14:textId="77777777" w:rsidR="00B36EDA" w:rsidRPr="00B17CA9" w:rsidRDefault="00816FBB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17CA9">
        <w:rPr>
          <w:rFonts w:ascii="Arial Narrow" w:hAnsi="Arial Narrow" w:cs="Arial"/>
          <w:sz w:val="22"/>
          <w:szCs w:val="22"/>
        </w:rPr>
        <w:t>Powstańców Warszawy</w:t>
      </w:r>
      <w:r w:rsidR="00B36EDA" w:rsidRPr="00B17CA9">
        <w:rPr>
          <w:rFonts w:ascii="Arial Narrow" w:hAnsi="Arial Narrow" w:cs="Arial"/>
          <w:sz w:val="22"/>
          <w:szCs w:val="22"/>
        </w:rPr>
        <w:t xml:space="preserve"> </w:t>
      </w:r>
      <w:r w:rsidRPr="00B17CA9">
        <w:rPr>
          <w:rFonts w:ascii="Arial Narrow" w:hAnsi="Arial Narrow" w:cs="Arial"/>
          <w:sz w:val="22"/>
          <w:szCs w:val="22"/>
        </w:rPr>
        <w:t>5</w:t>
      </w:r>
    </w:p>
    <w:p w14:paraId="65745E4E" w14:textId="77777777" w:rsidR="00B36EDA" w:rsidRPr="00B17CA9" w:rsidRDefault="00816FBB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17CA9">
        <w:rPr>
          <w:rFonts w:ascii="Arial Narrow" w:hAnsi="Arial Narrow" w:cs="Arial"/>
          <w:sz w:val="22"/>
          <w:szCs w:val="22"/>
        </w:rPr>
        <w:t>85-681</w:t>
      </w:r>
      <w:r w:rsidR="00B36EDA" w:rsidRPr="00B17CA9">
        <w:rPr>
          <w:rFonts w:ascii="Arial Narrow" w:hAnsi="Arial Narrow" w:cs="Arial"/>
          <w:sz w:val="22"/>
          <w:szCs w:val="22"/>
        </w:rPr>
        <w:t xml:space="preserve"> </w:t>
      </w:r>
      <w:r w:rsidRPr="00B17CA9">
        <w:rPr>
          <w:rFonts w:ascii="Arial Narrow" w:hAnsi="Arial Narrow" w:cs="Arial"/>
          <w:sz w:val="22"/>
          <w:szCs w:val="22"/>
        </w:rPr>
        <w:t>Bydgoszcz</w:t>
      </w:r>
    </w:p>
    <w:p w14:paraId="3C52BC77" w14:textId="77777777" w:rsidR="00B36EDA" w:rsidRPr="00B17CA9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17CA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D14EACF" w14:textId="77777777" w:rsidR="00B36EDA" w:rsidRPr="00B17CA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17CA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680EF47" w14:textId="77777777" w:rsidR="00B36EDA" w:rsidRPr="00B17CA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17CA9" w14:paraId="7C62F751" w14:textId="77777777" w:rsidTr="00B36EDA">
        <w:tc>
          <w:tcPr>
            <w:tcW w:w="9923" w:type="dxa"/>
            <w:shd w:val="clear" w:color="auto" w:fill="F2F2F2"/>
            <w:hideMark/>
          </w:tcPr>
          <w:p w14:paraId="0B6835BC" w14:textId="15A37703" w:rsidR="00B36EDA" w:rsidRPr="00B17CA9" w:rsidRDefault="00B17CA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7E236F4" w14:textId="77777777" w:rsidR="00B36EDA" w:rsidRPr="00B17CA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7CA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BB6E5F8" w14:textId="77777777" w:rsidR="00B36EDA" w:rsidRPr="00B17CA9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2A14B90" w14:textId="77777777" w:rsidR="00B36EDA" w:rsidRPr="00B17CA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17CA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17CA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17CA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17CA9" w14:paraId="6BF80364" w14:textId="77777777" w:rsidTr="00B36EDA">
        <w:tc>
          <w:tcPr>
            <w:tcW w:w="2269" w:type="dxa"/>
            <w:shd w:val="clear" w:color="auto" w:fill="auto"/>
          </w:tcPr>
          <w:p w14:paraId="70DC9F83" w14:textId="77777777" w:rsidR="00B36EDA" w:rsidRPr="00B17CA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AE05A60" w14:textId="77777777" w:rsidR="00B36EDA" w:rsidRPr="00B17CA9" w:rsidRDefault="00816FB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Cs/>
                <w:sz w:val="22"/>
                <w:szCs w:val="22"/>
              </w:rPr>
              <w:t>Dostawy wyrobów medycznych wraz z dzierżawą urządzeń dla Zakładu Analityki Lekarskiej</w:t>
            </w:r>
          </w:p>
        </w:tc>
      </w:tr>
      <w:tr w:rsidR="00816FBB" w:rsidRPr="00B17CA9" w14:paraId="07A514E2" w14:textId="77777777" w:rsidTr="00E479D0">
        <w:tc>
          <w:tcPr>
            <w:tcW w:w="2269" w:type="dxa"/>
            <w:shd w:val="clear" w:color="auto" w:fill="auto"/>
          </w:tcPr>
          <w:p w14:paraId="24A71076" w14:textId="77777777" w:rsidR="00816FBB" w:rsidRPr="00B17CA9" w:rsidRDefault="00816FBB" w:rsidP="00E479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82F3F88" w14:textId="77777777" w:rsidR="00816FBB" w:rsidRPr="00B17CA9" w:rsidRDefault="00816FBB" w:rsidP="00E479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Cs/>
                <w:sz w:val="22"/>
                <w:szCs w:val="22"/>
              </w:rPr>
              <w:t>33/2024</w:t>
            </w:r>
          </w:p>
        </w:tc>
      </w:tr>
    </w:tbl>
    <w:p w14:paraId="631ED8B9" w14:textId="77777777" w:rsidR="00B36EDA" w:rsidRPr="00B17CA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16D1B02" w14:textId="77777777" w:rsidR="00B36EDA" w:rsidRPr="00B17CA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17CA9">
        <w:rPr>
          <w:rFonts w:ascii="Arial Narrow" w:hAnsi="Arial Narrow" w:cs="Arial"/>
          <w:sz w:val="22"/>
          <w:szCs w:val="22"/>
        </w:rPr>
        <w:t xml:space="preserve">Zamawiający, </w:t>
      </w:r>
      <w:r w:rsidR="00816FBB" w:rsidRPr="00B17CA9">
        <w:rPr>
          <w:rFonts w:ascii="Arial Narrow" w:hAnsi="Arial Narrow" w:cs="Arial"/>
          <w:b/>
          <w:sz w:val="22"/>
          <w:szCs w:val="22"/>
        </w:rPr>
        <w:t>10WSzKzP SPZOZ</w:t>
      </w:r>
      <w:r w:rsidRPr="00B17CA9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816FBB" w:rsidRPr="00B17CA9">
        <w:rPr>
          <w:rFonts w:ascii="Arial Narrow" w:hAnsi="Arial Narrow" w:cs="Arial"/>
          <w:sz w:val="22"/>
          <w:szCs w:val="22"/>
        </w:rPr>
        <w:t>(</w:t>
      </w:r>
      <w:proofErr w:type="spellStart"/>
      <w:r w:rsidR="00816FBB" w:rsidRPr="00B17CA9">
        <w:rPr>
          <w:rFonts w:ascii="Arial Narrow" w:hAnsi="Arial Narrow" w:cs="Arial"/>
          <w:sz w:val="22"/>
          <w:szCs w:val="22"/>
        </w:rPr>
        <w:t>t.j</w:t>
      </w:r>
      <w:proofErr w:type="spellEnd"/>
      <w:r w:rsidR="00816FBB" w:rsidRPr="00B17CA9">
        <w:rPr>
          <w:rFonts w:ascii="Arial Narrow" w:hAnsi="Arial Narrow" w:cs="Arial"/>
          <w:sz w:val="22"/>
          <w:szCs w:val="22"/>
        </w:rPr>
        <w:t>. Dz. U. z 2023r. poz. 1605)</w:t>
      </w:r>
      <w:r w:rsidRPr="00B17CA9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16FBB" w:rsidRPr="00B17CA9" w14:paraId="156DC9A7" w14:textId="77777777" w:rsidTr="00816FB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1E17C" w14:textId="77777777" w:rsidR="00816FBB" w:rsidRPr="00B17CA9" w:rsidRDefault="00816FBB" w:rsidP="00E479D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: Analizator </w:t>
            </w:r>
            <w:proofErr w:type="spellStart"/>
            <w:r w:rsidRPr="00B17CA9">
              <w:rPr>
                <w:rFonts w:ascii="Arial Narrow" w:hAnsi="Arial Narrow" w:cs="Arial"/>
                <w:sz w:val="22"/>
                <w:szCs w:val="22"/>
              </w:rPr>
              <w:t>koagulogiczny</w:t>
            </w:r>
            <w:proofErr w:type="spellEnd"/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 wraz z asortymentem</w:t>
            </w:r>
          </w:p>
          <w:p w14:paraId="60243001" w14:textId="77777777" w:rsidR="00816FBB" w:rsidRPr="00B17CA9" w:rsidRDefault="00816FBB" w:rsidP="00E479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/>
                <w:sz w:val="22"/>
                <w:szCs w:val="22"/>
              </w:rPr>
              <w:t>Siemens Healthcare Sp. z o.o.</w:t>
            </w:r>
          </w:p>
          <w:p w14:paraId="67528E06" w14:textId="77777777" w:rsidR="00816FBB" w:rsidRPr="00B17CA9" w:rsidRDefault="00816FBB" w:rsidP="00E479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Cs/>
                <w:sz w:val="22"/>
                <w:szCs w:val="22"/>
              </w:rPr>
              <w:t xml:space="preserve">Żupnicza 11 </w:t>
            </w:r>
          </w:p>
          <w:p w14:paraId="651F5917" w14:textId="77777777" w:rsidR="00816FBB" w:rsidRPr="00B17CA9" w:rsidRDefault="00816FBB" w:rsidP="00E479D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Cs/>
                <w:sz w:val="22"/>
                <w:szCs w:val="22"/>
              </w:rPr>
              <w:t>03-821 Warszawa</w:t>
            </w:r>
          </w:p>
          <w:p w14:paraId="7EA9AA2F" w14:textId="77777777" w:rsidR="00816FBB" w:rsidRPr="00B17CA9" w:rsidRDefault="00816FBB" w:rsidP="00E479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17CA9">
              <w:rPr>
                <w:rFonts w:ascii="Arial Narrow" w:hAnsi="Arial Narrow" w:cs="Arial"/>
                <w:b/>
                <w:sz w:val="22"/>
                <w:szCs w:val="22"/>
              </w:rPr>
              <w:t>873 380.16 zł</w:t>
            </w:r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17CA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17CA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DF2BD51" w14:textId="77777777" w:rsidR="00816FBB" w:rsidRPr="00B17CA9" w:rsidRDefault="00816FBB" w:rsidP="00E479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17CA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455AA29" w14:textId="77777777" w:rsidR="00816FBB" w:rsidRPr="00B17CA9" w:rsidRDefault="00816FBB" w:rsidP="00E479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16FBB" w:rsidRPr="00B17CA9" w14:paraId="37FA9DD1" w14:textId="77777777" w:rsidTr="00816FB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DCEBB" w14:textId="77777777" w:rsidR="00816FBB" w:rsidRPr="00B17CA9" w:rsidRDefault="00816FBB" w:rsidP="00E479D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: Analizator do </w:t>
            </w:r>
            <w:proofErr w:type="spellStart"/>
            <w:r w:rsidRPr="00B17CA9">
              <w:rPr>
                <w:rFonts w:ascii="Arial Narrow" w:hAnsi="Arial Narrow" w:cs="Arial"/>
                <w:sz w:val="22"/>
                <w:szCs w:val="22"/>
              </w:rPr>
              <w:t>elektroferezy</w:t>
            </w:r>
            <w:proofErr w:type="spellEnd"/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 białek wraz z asortymentem</w:t>
            </w:r>
          </w:p>
          <w:p w14:paraId="6B50A536" w14:textId="77777777" w:rsidR="00816FBB" w:rsidRPr="00B17CA9" w:rsidRDefault="00816FBB" w:rsidP="00E479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/>
                <w:sz w:val="22"/>
                <w:szCs w:val="22"/>
              </w:rPr>
              <w:t>P.P.H.U. Bor-Pol Mariusz Borkowski</w:t>
            </w:r>
          </w:p>
          <w:p w14:paraId="0FDEFB30" w14:textId="77777777" w:rsidR="00816FBB" w:rsidRPr="00B17CA9" w:rsidRDefault="00816FBB" w:rsidP="00E479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Cs/>
                <w:sz w:val="22"/>
                <w:szCs w:val="22"/>
              </w:rPr>
              <w:t xml:space="preserve">Pl. Jaśminu 2 </w:t>
            </w:r>
          </w:p>
          <w:p w14:paraId="78570992" w14:textId="77777777" w:rsidR="00816FBB" w:rsidRPr="00B17CA9" w:rsidRDefault="00816FBB" w:rsidP="00E479D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Cs/>
                <w:sz w:val="22"/>
                <w:szCs w:val="22"/>
              </w:rPr>
              <w:t>44-152 Gliwice</w:t>
            </w:r>
          </w:p>
          <w:p w14:paraId="3E171B87" w14:textId="77777777" w:rsidR="00816FBB" w:rsidRPr="00B17CA9" w:rsidRDefault="00816FBB" w:rsidP="00E479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17CA9">
              <w:rPr>
                <w:rFonts w:ascii="Arial Narrow" w:hAnsi="Arial Narrow" w:cs="Arial"/>
                <w:b/>
                <w:sz w:val="22"/>
                <w:szCs w:val="22"/>
              </w:rPr>
              <w:t>380 795.40 zł</w:t>
            </w:r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17CA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17CA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87DCB1" w14:textId="77777777" w:rsidR="00816FBB" w:rsidRPr="00B17CA9" w:rsidRDefault="00816FBB" w:rsidP="00E479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17CA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22A3330" w14:textId="77777777" w:rsidR="00816FBB" w:rsidRPr="00B17CA9" w:rsidRDefault="00816FBB" w:rsidP="00E479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4852B8D" w14:textId="77777777" w:rsidR="00B36EDA" w:rsidRPr="00B17CA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17CA9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17CA9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17CA9" w14:paraId="578398F7" w14:textId="77777777" w:rsidTr="00816FB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E484C9" w14:textId="77777777" w:rsidR="00B36EDA" w:rsidRPr="00B17CA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B17CA9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C6CE37" w14:textId="77777777" w:rsidR="00B36EDA" w:rsidRPr="00B17CA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17CA9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E1DA7D" w14:textId="77777777" w:rsidR="00B36EDA" w:rsidRPr="00B17CA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B17CA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87C454" w14:textId="77777777" w:rsidR="00B36EDA" w:rsidRPr="00B17CA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B17CA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816FBB" w:rsidRPr="00B17CA9" w14:paraId="5AB7F500" w14:textId="77777777" w:rsidTr="00816FB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1C63" w14:textId="77777777" w:rsidR="00816FBB" w:rsidRPr="00B17CA9" w:rsidRDefault="00816FBB" w:rsidP="00E479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1 - Analizator </w:t>
            </w:r>
            <w:proofErr w:type="spellStart"/>
            <w:r w:rsidRPr="00B17CA9">
              <w:rPr>
                <w:rFonts w:ascii="Arial Narrow" w:hAnsi="Arial Narrow" w:cs="Arial"/>
                <w:sz w:val="22"/>
                <w:szCs w:val="22"/>
              </w:rPr>
              <w:t>koagulogiczny</w:t>
            </w:r>
            <w:proofErr w:type="spellEnd"/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 wraz z asortymentem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E7F2" w14:textId="77777777" w:rsidR="00816FBB" w:rsidRPr="00B17CA9" w:rsidRDefault="00816FBB" w:rsidP="00E479D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/>
                <w:bCs/>
                <w:sz w:val="22"/>
                <w:szCs w:val="22"/>
              </w:rPr>
              <w:t>Siemens Healthcare Sp. z o.o.</w:t>
            </w:r>
          </w:p>
          <w:p w14:paraId="29D7EAA2" w14:textId="77777777" w:rsidR="00816FBB" w:rsidRPr="00B17CA9" w:rsidRDefault="00816FBB" w:rsidP="00E479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Żupnicza 11</w:t>
            </w:r>
          </w:p>
          <w:p w14:paraId="5B5119C6" w14:textId="77777777" w:rsidR="00816FBB" w:rsidRPr="00B17CA9" w:rsidRDefault="00816FBB" w:rsidP="00E479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03-821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6A15D" w14:textId="77777777" w:rsidR="00816FBB" w:rsidRPr="00B17CA9" w:rsidRDefault="00816FBB" w:rsidP="00E479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3793DDD" w14:textId="77777777" w:rsidR="00816FBB" w:rsidRPr="00B17CA9" w:rsidRDefault="00816FBB" w:rsidP="00E479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2 - Ocena techniczna - 30.00</w:t>
            </w:r>
          </w:p>
          <w:p w14:paraId="5D46E8ED" w14:textId="77777777" w:rsidR="00816FBB" w:rsidRPr="00B17CA9" w:rsidRDefault="00816FBB" w:rsidP="00E479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3 - Termin dostawy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2BB4C" w14:textId="77777777" w:rsidR="00816FBB" w:rsidRPr="00B17CA9" w:rsidRDefault="00816FBB" w:rsidP="00E479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16FBB" w:rsidRPr="00B17CA9" w14:paraId="0DE71866" w14:textId="77777777" w:rsidTr="00816FB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E926" w14:textId="77777777" w:rsidR="00816FBB" w:rsidRPr="00B17CA9" w:rsidRDefault="00816FBB" w:rsidP="00E479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2 - Analizator do </w:t>
            </w:r>
            <w:proofErr w:type="spellStart"/>
            <w:r w:rsidRPr="00B17CA9">
              <w:rPr>
                <w:rFonts w:ascii="Arial Narrow" w:hAnsi="Arial Narrow" w:cs="Arial"/>
                <w:sz w:val="22"/>
                <w:szCs w:val="22"/>
              </w:rPr>
              <w:t>elektroferezy</w:t>
            </w:r>
            <w:proofErr w:type="spellEnd"/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 białek wraz z asortymentem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4314" w14:textId="77777777" w:rsidR="00816FBB" w:rsidRPr="00B17CA9" w:rsidRDefault="00816FBB" w:rsidP="00E479D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b/>
                <w:bCs/>
                <w:sz w:val="22"/>
                <w:szCs w:val="22"/>
              </w:rPr>
              <w:t>P.P.H.U. Bor-Pol Mariusz Borkowski</w:t>
            </w:r>
          </w:p>
          <w:p w14:paraId="7CB11BCC" w14:textId="77777777" w:rsidR="00816FBB" w:rsidRPr="00B17CA9" w:rsidRDefault="00816FBB" w:rsidP="00E479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Pl. Jaśminu 2</w:t>
            </w:r>
          </w:p>
          <w:p w14:paraId="31845087" w14:textId="77777777" w:rsidR="00816FBB" w:rsidRPr="00B17CA9" w:rsidRDefault="00816FBB" w:rsidP="00E479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44-152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228C7" w14:textId="77777777" w:rsidR="00816FBB" w:rsidRPr="00B17CA9" w:rsidRDefault="00816FBB" w:rsidP="00E479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FB33D0D" w14:textId="77777777" w:rsidR="00816FBB" w:rsidRPr="00B17CA9" w:rsidRDefault="00816FBB" w:rsidP="00E479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2 - Ocena techniczna - 30.00</w:t>
            </w:r>
          </w:p>
          <w:p w14:paraId="3A39DEA2" w14:textId="77777777" w:rsidR="00816FBB" w:rsidRPr="00B17CA9" w:rsidRDefault="00816FBB" w:rsidP="00E479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>3 - Termin dostawy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CE8F" w14:textId="77777777" w:rsidR="00816FBB" w:rsidRPr="00B17CA9" w:rsidRDefault="00816FBB" w:rsidP="00E479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7CA9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33D5627D" w14:textId="77777777" w:rsidR="00B17CA9" w:rsidRDefault="00B17CA9" w:rsidP="00B17CA9">
      <w:pPr>
        <w:spacing w:before="720" w:after="480" w:line="360" w:lineRule="auto"/>
        <w:ind w:left="311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59FA95D" w14:textId="0DE56160" w:rsidR="00B464D3" w:rsidRDefault="00B464D3" w:rsidP="00B17CA9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B17CA9">
        <w:rPr>
          <w:rFonts w:ascii="Arial Narrow" w:hAnsi="Arial Narrow" w:cs="Arial"/>
          <w:i/>
          <w:sz w:val="22"/>
          <w:szCs w:val="22"/>
        </w:rPr>
        <w:t>Zamawiający</w:t>
      </w:r>
    </w:p>
    <w:p w14:paraId="435CC971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39B64F1B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4D3958E8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2BB6419C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3432AE56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7B9616DF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1C73DC90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13052D1E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5194191B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726A3FE7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503555D8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77B5A381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73861AC5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61B51652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</w:p>
    <w:p w14:paraId="6F7C0751" w14:textId="7ABDE2DC" w:rsidR="00304FE8" w:rsidRDefault="00304FE8" w:rsidP="00304FE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14:paraId="04319F7F" w14:textId="77777777" w:rsidR="00304FE8" w:rsidRPr="0009479B" w:rsidRDefault="00304FE8" w:rsidP="00304FE8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7EC0825B" w14:textId="77777777" w:rsidR="00304FE8" w:rsidRDefault="00304FE8" w:rsidP="00304FE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6DA199E8" w14:textId="36A5B50F" w:rsidR="00304FE8" w:rsidRPr="00B17CA9" w:rsidRDefault="00304FE8" w:rsidP="00E9041C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2024-04-19</w:t>
      </w:r>
    </w:p>
    <w:bookmarkEnd w:id="0"/>
    <w:sectPr w:rsidR="00304FE8" w:rsidRPr="00B17CA9" w:rsidSect="00F54E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0DB8BC" w14:textId="77777777" w:rsidR="00F54E70" w:rsidRDefault="00F54E70">
      <w:r>
        <w:separator/>
      </w:r>
    </w:p>
  </w:endnote>
  <w:endnote w:type="continuationSeparator" w:id="0">
    <w:p w14:paraId="55E013CB" w14:textId="77777777" w:rsidR="00F54E70" w:rsidRDefault="00F5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CF0A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7122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90673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D57F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DD35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B624E" w14:textId="77777777" w:rsidR="00F54E70" w:rsidRDefault="00F54E70">
      <w:r>
        <w:separator/>
      </w:r>
    </w:p>
  </w:footnote>
  <w:footnote w:type="continuationSeparator" w:id="0">
    <w:p w14:paraId="00A0B580" w14:textId="77777777" w:rsidR="00F54E70" w:rsidRDefault="00F54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1C69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D0D0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6BCA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E7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4FE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6FBB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17CA9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041C"/>
    <w:rsid w:val="00F33C66"/>
    <w:rsid w:val="00F54E7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B66E3"/>
  <w15:chartTrackingRefBased/>
  <w15:docId w15:val="{1413F4C9-CCE7-4458-9797-CC3E08D4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328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2024-04-19T09:23:00Z</cp:lastPrinted>
  <dcterms:created xsi:type="dcterms:W3CDTF">2024-04-18T12:02:00Z</dcterms:created>
  <dcterms:modified xsi:type="dcterms:W3CDTF">2024-04-19T09:24:00Z</dcterms:modified>
</cp:coreProperties>
</file>