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743DC" w14:textId="77777777" w:rsidR="00986737" w:rsidRPr="003E5250" w:rsidRDefault="00266E6A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3E5250">
        <w:rPr>
          <w:rFonts w:ascii="Arial Narrow" w:hAnsi="Arial Narrow" w:cs="Arial"/>
          <w:sz w:val="24"/>
          <w:szCs w:val="24"/>
        </w:rPr>
        <w:t>Bydgoszcz</w:t>
      </w:r>
      <w:r w:rsidR="00986737" w:rsidRPr="003E5250">
        <w:rPr>
          <w:rFonts w:ascii="Arial Narrow" w:hAnsi="Arial Narrow" w:cs="Arial"/>
          <w:sz w:val="24"/>
          <w:szCs w:val="24"/>
        </w:rPr>
        <w:t xml:space="preserve"> dnia: </w:t>
      </w:r>
      <w:r w:rsidRPr="003E5250">
        <w:rPr>
          <w:rFonts w:ascii="Arial Narrow" w:hAnsi="Arial Narrow" w:cs="Arial"/>
          <w:sz w:val="24"/>
          <w:szCs w:val="24"/>
        </w:rPr>
        <w:t>2024-04-19</w:t>
      </w:r>
    </w:p>
    <w:p w14:paraId="00332E03" w14:textId="77777777" w:rsidR="00986737" w:rsidRPr="003E5250" w:rsidRDefault="00266E6A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E525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678C975" w14:textId="77777777" w:rsidR="00986737" w:rsidRPr="003E5250" w:rsidRDefault="00266E6A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E5250">
        <w:rPr>
          <w:rFonts w:ascii="Arial Narrow" w:hAnsi="Arial Narrow" w:cs="Arial"/>
          <w:sz w:val="24"/>
          <w:szCs w:val="24"/>
        </w:rPr>
        <w:t>Powstańców Warszawy</w:t>
      </w:r>
      <w:r w:rsidR="00986737" w:rsidRPr="003E5250">
        <w:rPr>
          <w:rFonts w:ascii="Arial Narrow" w:hAnsi="Arial Narrow" w:cs="Arial"/>
          <w:sz w:val="24"/>
          <w:szCs w:val="24"/>
        </w:rPr>
        <w:t xml:space="preserve"> </w:t>
      </w:r>
      <w:r w:rsidRPr="003E5250">
        <w:rPr>
          <w:rFonts w:ascii="Arial Narrow" w:hAnsi="Arial Narrow" w:cs="Arial"/>
          <w:sz w:val="24"/>
          <w:szCs w:val="24"/>
        </w:rPr>
        <w:t>5</w:t>
      </w:r>
    </w:p>
    <w:p w14:paraId="22D57954" w14:textId="77777777" w:rsidR="00986737" w:rsidRPr="003E5250" w:rsidRDefault="00266E6A" w:rsidP="00986737">
      <w:pPr>
        <w:rPr>
          <w:rFonts w:ascii="Arial Narrow" w:hAnsi="Arial Narrow" w:cs="Arial"/>
          <w:sz w:val="24"/>
          <w:szCs w:val="24"/>
        </w:rPr>
      </w:pPr>
      <w:r w:rsidRPr="003E5250">
        <w:rPr>
          <w:rFonts w:ascii="Arial Narrow" w:hAnsi="Arial Narrow" w:cs="Arial"/>
          <w:sz w:val="24"/>
          <w:szCs w:val="24"/>
        </w:rPr>
        <w:t>85-681</w:t>
      </w:r>
      <w:r w:rsidR="00986737" w:rsidRPr="003E5250">
        <w:rPr>
          <w:rFonts w:ascii="Arial Narrow" w:hAnsi="Arial Narrow" w:cs="Arial"/>
          <w:sz w:val="24"/>
          <w:szCs w:val="24"/>
        </w:rPr>
        <w:t xml:space="preserve"> </w:t>
      </w:r>
      <w:r w:rsidRPr="003E5250">
        <w:rPr>
          <w:rFonts w:ascii="Arial Narrow" w:hAnsi="Arial Narrow" w:cs="Arial"/>
          <w:sz w:val="24"/>
          <w:szCs w:val="24"/>
        </w:rPr>
        <w:t>Bydgoszcz</w:t>
      </w:r>
    </w:p>
    <w:p w14:paraId="729C5BFC" w14:textId="77777777" w:rsidR="00986737" w:rsidRPr="003E5250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3E525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381D5E5" w14:textId="77777777" w:rsidR="00986737" w:rsidRPr="003E5250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E525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E5250" w14:paraId="742B04F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F79C10" w14:textId="77777777" w:rsidR="00986737" w:rsidRPr="003E525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E5250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16ACBA1" w14:textId="77777777" w:rsidR="00986737" w:rsidRPr="003E525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E525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912AD09" w14:textId="77777777" w:rsidR="00986737" w:rsidRPr="003E525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E525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E525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E525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E5250" w14:paraId="17AD18FD" w14:textId="77777777" w:rsidTr="005A632E">
        <w:tc>
          <w:tcPr>
            <w:tcW w:w="2269" w:type="dxa"/>
            <w:shd w:val="clear" w:color="auto" w:fill="auto"/>
          </w:tcPr>
          <w:p w14:paraId="0C853266" w14:textId="77777777" w:rsidR="00986737" w:rsidRPr="003E525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EB3DC1" w14:textId="77777777" w:rsidR="00986737" w:rsidRPr="003E5250" w:rsidRDefault="00266E6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bCs/>
                <w:sz w:val="24"/>
                <w:szCs w:val="24"/>
              </w:rPr>
              <w:t>Dostawa narzędzi chirurgicznych i sukcesywne dostawy materiałów eksploatacyjnych do aparatury medycznej i sprzętu jednorazowego użytku</w:t>
            </w:r>
            <w:r w:rsidR="00986737" w:rsidRPr="003E525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66E6A" w:rsidRPr="003E5250" w14:paraId="0494481F" w14:textId="77777777" w:rsidTr="00AA6B05">
        <w:tc>
          <w:tcPr>
            <w:tcW w:w="2269" w:type="dxa"/>
            <w:shd w:val="clear" w:color="auto" w:fill="auto"/>
          </w:tcPr>
          <w:p w14:paraId="66A46FC2" w14:textId="77777777" w:rsidR="00266E6A" w:rsidRPr="003E5250" w:rsidRDefault="00266E6A" w:rsidP="00AA6B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605B1D" w14:textId="77777777" w:rsidR="00266E6A" w:rsidRPr="003E5250" w:rsidRDefault="00266E6A" w:rsidP="00AA6B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bCs/>
                <w:sz w:val="24"/>
                <w:szCs w:val="24"/>
              </w:rPr>
              <w:t>44/2024</w:t>
            </w:r>
          </w:p>
        </w:tc>
      </w:tr>
    </w:tbl>
    <w:p w14:paraId="479F85E8" w14:textId="77777777" w:rsidR="00A80738" w:rsidRPr="003E525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4DE0FB68" w14:textId="77777777" w:rsidR="00D665F5" w:rsidRPr="003E525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5250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3E5250">
        <w:rPr>
          <w:rFonts w:ascii="Arial Narrow" w:hAnsi="Arial Narrow" w:cs="Arial"/>
          <w:sz w:val="24"/>
          <w:szCs w:val="24"/>
        </w:rPr>
        <w:t>2</w:t>
      </w:r>
      <w:r w:rsidRPr="003E5250">
        <w:rPr>
          <w:rFonts w:ascii="Arial Narrow" w:hAnsi="Arial Narrow" w:cs="Arial"/>
          <w:sz w:val="24"/>
          <w:szCs w:val="24"/>
        </w:rPr>
        <w:t xml:space="preserve"> ust. 5 </w:t>
      </w:r>
      <w:r w:rsidRPr="003E525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3E5250">
        <w:rPr>
          <w:rFonts w:ascii="Arial Narrow" w:hAnsi="Arial Narrow" w:cs="Arial"/>
          <w:sz w:val="24"/>
          <w:szCs w:val="24"/>
        </w:rPr>
        <w:t xml:space="preserve"> </w:t>
      </w:r>
      <w:r w:rsidR="00266E6A" w:rsidRPr="003E5250">
        <w:rPr>
          <w:rFonts w:ascii="Arial Narrow" w:hAnsi="Arial Narrow" w:cs="Arial"/>
          <w:sz w:val="24"/>
          <w:szCs w:val="24"/>
        </w:rPr>
        <w:t>(</w:t>
      </w:r>
      <w:proofErr w:type="spellStart"/>
      <w:r w:rsidR="00266E6A" w:rsidRPr="003E5250">
        <w:rPr>
          <w:rFonts w:ascii="Arial Narrow" w:hAnsi="Arial Narrow" w:cs="Arial"/>
          <w:sz w:val="24"/>
          <w:szCs w:val="24"/>
        </w:rPr>
        <w:t>t.j</w:t>
      </w:r>
      <w:proofErr w:type="spellEnd"/>
      <w:r w:rsidR="00266E6A" w:rsidRPr="003E5250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3E5250">
        <w:rPr>
          <w:rFonts w:ascii="Arial Narrow" w:hAnsi="Arial Narrow" w:cs="Arial"/>
          <w:sz w:val="24"/>
          <w:szCs w:val="24"/>
        </w:rPr>
        <w:t xml:space="preserve"> </w:t>
      </w:r>
      <w:r w:rsidRPr="003E5250">
        <w:rPr>
          <w:rFonts w:ascii="Arial Narrow" w:hAnsi="Arial Narrow" w:cs="Arial"/>
          <w:sz w:val="24"/>
          <w:szCs w:val="24"/>
        </w:rPr>
        <w:t>udostępnia</w:t>
      </w:r>
      <w:r w:rsidR="00F95C33" w:rsidRPr="003E5250">
        <w:rPr>
          <w:rFonts w:ascii="Arial Narrow" w:hAnsi="Arial Narrow" w:cs="Arial"/>
          <w:sz w:val="24"/>
          <w:szCs w:val="24"/>
        </w:rPr>
        <w:t xml:space="preserve"> </w:t>
      </w:r>
      <w:r w:rsidR="004C7E9B" w:rsidRPr="003E5250">
        <w:rPr>
          <w:rFonts w:ascii="Arial Narrow" w:hAnsi="Arial Narrow" w:cs="Arial"/>
          <w:sz w:val="24"/>
          <w:szCs w:val="24"/>
        </w:rPr>
        <w:t>informacj</w:t>
      </w:r>
      <w:r w:rsidR="00577BC6" w:rsidRPr="003E5250">
        <w:rPr>
          <w:rFonts w:ascii="Arial Narrow" w:hAnsi="Arial Narrow" w:cs="Arial"/>
          <w:sz w:val="24"/>
          <w:szCs w:val="24"/>
        </w:rPr>
        <w:t>ę</w:t>
      </w:r>
      <w:r w:rsidR="00035488" w:rsidRPr="003E525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3E5250">
        <w:rPr>
          <w:rFonts w:ascii="Arial Narrow" w:hAnsi="Arial Narrow" w:cs="Arial"/>
          <w:sz w:val="24"/>
          <w:szCs w:val="24"/>
        </w:rPr>
        <w:t>.</w:t>
      </w:r>
    </w:p>
    <w:p w14:paraId="4B19B4B9" w14:textId="77777777" w:rsidR="00A80738" w:rsidRPr="003E525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525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3E5250">
        <w:rPr>
          <w:rFonts w:ascii="Arial Narrow" w:hAnsi="Arial Narrow" w:cs="Arial"/>
          <w:sz w:val="24"/>
          <w:szCs w:val="24"/>
        </w:rPr>
        <w:t xml:space="preserve"> w dniu </w:t>
      </w:r>
      <w:r w:rsidR="00266E6A" w:rsidRPr="003E5250">
        <w:rPr>
          <w:rFonts w:ascii="Arial Narrow" w:hAnsi="Arial Narrow" w:cs="Arial"/>
          <w:sz w:val="24"/>
          <w:szCs w:val="24"/>
        </w:rPr>
        <w:t>19/04/2024</w:t>
      </w:r>
      <w:r w:rsidR="00FF4AB1" w:rsidRPr="003E5250">
        <w:rPr>
          <w:rFonts w:ascii="Arial Narrow" w:hAnsi="Arial Narrow" w:cs="Arial"/>
          <w:sz w:val="24"/>
          <w:szCs w:val="24"/>
        </w:rPr>
        <w:t xml:space="preserve"> o godz. </w:t>
      </w:r>
      <w:r w:rsidR="00266E6A" w:rsidRPr="003E5250">
        <w:rPr>
          <w:rFonts w:ascii="Arial Narrow" w:hAnsi="Arial Narrow" w:cs="Arial"/>
          <w:sz w:val="24"/>
          <w:szCs w:val="24"/>
        </w:rPr>
        <w:t>09:00</w:t>
      </w:r>
      <w:r w:rsidRPr="003E5250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E5250" w14:paraId="5179AB9A" w14:textId="77777777" w:rsidTr="005A632E">
        <w:tc>
          <w:tcPr>
            <w:tcW w:w="1276" w:type="dxa"/>
            <w:shd w:val="clear" w:color="auto" w:fill="F2F2F2"/>
            <w:vAlign w:val="center"/>
          </w:tcPr>
          <w:p w14:paraId="34370549" w14:textId="77777777" w:rsidR="006B27ED" w:rsidRPr="003E525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3E5250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DD28076" w14:textId="77777777" w:rsidR="006B27ED" w:rsidRPr="003E525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F96F885" w14:textId="77777777" w:rsidR="006B27ED" w:rsidRPr="003E525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C8F55C" w14:textId="77777777" w:rsidR="006B27ED" w:rsidRPr="003E525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266E6A" w:rsidRPr="003E5250" w14:paraId="26304686" w14:textId="77777777" w:rsidTr="00AA6B05">
        <w:tc>
          <w:tcPr>
            <w:tcW w:w="1276" w:type="dxa"/>
            <w:shd w:val="clear" w:color="auto" w:fill="auto"/>
            <w:vAlign w:val="center"/>
          </w:tcPr>
          <w:p w14:paraId="43B9236A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9065A3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E97E6AC" w14:textId="77777777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DAR-MED Dariusz Wolski</w:t>
            </w:r>
          </w:p>
          <w:p w14:paraId="147920C4" w14:textId="6A90D812" w:rsidR="00266E6A" w:rsidRPr="003E5250" w:rsidRDefault="00A73C61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 Sierpnia 34A/51</w:t>
            </w:r>
          </w:p>
          <w:p w14:paraId="05EAAF3C" w14:textId="451CBBF9" w:rsidR="00266E6A" w:rsidRPr="003E5250" w:rsidRDefault="00A73C61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02-134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5154D6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4 756.32 zł</w:t>
            </w:r>
          </w:p>
        </w:tc>
      </w:tr>
      <w:tr w:rsidR="00266E6A" w:rsidRPr="003E5250" w14:paraId="684A25D7" w14:textId="77777777" w:rsidTr="00AA6B05">
        <w:tc>
          <w:tcPr>
            <w:tcW w:w="1276" w:type="dxa"/>
            <w:shd w:val="clear" w:color="auto" w:fill="auto"/>
            <w:vAlign w:val="center"/>
          </w:tcPr>
          <w:p w14:paraId="250E3FAC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AD7DC8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0BF2265" w14:textId="2C904230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LANDANGER</w:t>
            </w:r>
            <w:r w:rsidR="00223E34">
              <w:rPr>
                <w:rFonts w:ascii="Arial Narrow" w:hAnsi="Arial Narrow" w:cs="Arial"/>
                <w:sz w:val="24"/>
                <w:szCs w:val="24"/>
              </w:rPr>
              <w:t>*</w:t>
            </w:r>
          </w:p>
          <w:p w14:paraId="4F975422" w14:textId="77777777" w:rsidR="00266E6A" w:rsidRPr="003E5250" w:rsidRDefault="00266E6A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ZI LA VENDUE - </w:t>
            </w:r>
          </w:p>
          <w:p w14:paraId="7B837537" w14:textId="5D5929DD" w:rsidR="00266E6A" w:rsidRPr="003E5250" w:rsidRDefault="00266E6A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52</w:t>
            </w:r>
            <w:r w:rsidR="00A73C61">
              <w:rPr>
                <w:rFonts w:ascii="Arial Narrow" w:hAnsi="Arial Narrow" w:cs="Arial"/>
                <w:sz w:val="24"/>
                <w:szCs w:val="24"/>
              </w:rPr>
              <w:t>000</w:t>
            </w: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CHAUMONT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5C96D8" w14:textId="31667F48" w:rsidR="00223E34" w:rsidRDefault="00223E34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177 646,72 zł</w:t>
            </w:r>
          </w:p>
          <w:p w14:paraId="123148E8" w14:textId="27C75B64" w:rsidR="00223E34" w:rsidRDefault="00223E34" w:rsidP="00223E3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(wartość zadania netto)</w:t>
            </w:r>
          </w:p>
          <w:p w14:paraId="3B43F0AD" w14:textId="77777777" w:rsidR="00266E6A" w:rsidRDefault="00223E34" w:rsidP="00223E34">
            <w:pPr>
              <w:spacing w:before="80" w:after="8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        </w:t>
            </w:r>
            <w:r w:rsidR="00266E6A" w:rsidRPr="003E5250">
              <w:rPr>
                <w:rFonts w:ascii="Arial Narrow" w:hAnsi="Arial Narrow" w:cs="Arial"/>
                <w:sz w:val="24"/>
                <w:szCs w:val="24"/>
              </w:rPr>
              <w:t>191 858.46 zł</w:t>
            </w:r>
          </w:p>
          <w:p w14:paraId="7D34A927" w14:textId="53F50411" w:rsidR="00223E34" w:rsidRPr="003E5250" w:rsidRDefault="00223E34" w:rsidP="00223E34">
            <w:pPr>
              <w:spacing w:before="80" w:after="8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(wartość zadania brutto)</w:t>
            </w:r>
          </w:p>
        </w:tc>
      </w:tr>
      <w:tr w:rsidR="00266E6A" w:rsidRPr="003E5250" w14:paraId="21522D80" w14:textId="77777777" w:rsidTr="00AA6B05">
        <w:tc>
          <w:tcPr>
            <w:tcW w:w="1276" w:type="dxa"/>
            <w:shd w:val="clear" w:color="auto" w:fill="auto"/>
            <w:vAlign w:val="center"/>
          </w:tcPr>
          <w:p w14:paraId="7F9A9FDD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F3DDAA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B8BB0AD" w14:textId="3547F76A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LANDANGER</w:t>
            </w:r>
            <w:r w:rsidR="00223E34">
              <w:rPr>
                <w:rFonts w:ascii="Arial Narrow" w:hAnsi="Arial Narrow" w:cs="Arial"/>
                <w:sz w:val="24"/>
                <w:szCs w:val="24"/>
              </w:rPr>
              <w:t>*</w:t>
            </w:r>
          </w:p>
          <w:p w14:paraId="4905C898" w14:textId="77777777" w:rsidR="00266E6A" w:rsidRPr="003E5250" w:rsidRDefault="00266E6A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ZI LA VENDUE - </w:t>
            </w:r>
          </w:p>
          <w:p w14:paraId="7DED50B2" w14:textId="7198DBD7" w:rsidR="00266E6A" w:rsidRPr="003E5250" w:rsidRDefault="00266E6A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52</w:t>
            </w:r>
            <w:r w:rsidR="00A73C61">
              <w:rPr>
                <w:rFonts w:ascii="Arial Narrow" w:hAnsi="Arial Narrow" w:cs="Arial"/>
                <w:sz w:val="24"/>
                <w:szCs w:val="24"/>
              </w:rPr>
              <w:t>000</w:t>
            </w:r>
            <w:r w:rsidRPr="003E5250">
              <w:rPr>
                <w:rFonts w:ascii="Arial Narrow" w:hAnsi="Arial Narrow" w:cs="Arial"/>
                <w:sz w:val="24"/>
                <w:szCs w:val="24"/>
              </w:rPr>
              <w:t>CHAUMONT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3645D1" w14:textId="77777777" w:rsidR="00266E6A" w:rsidRDefault="00223E34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163 585,50 zł</w:t>
            </w:r>
          </w:p>
          <w:p w14:paraId="67A5CDA4" w14:textId="77777777" w:rsidR="00223E34" w:rsidRDefault="00223E34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(wartość zadania netto)</w:t>
            </w:r>
          </w:p>
          <w:p w14:paraId="2A535330" w14:textId="77777777" w:rsidR="00223E34" w:rsidRDefault="00223E34" w:rsidP="00223E3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176 672,34 zł</w:t>
            </w:r>
          </w:p>
          <w:p w14:paraId="518B1DA2" w14:textId="77777777" w:rsidR="00223E34" w:rsidRDefault="00223E34" w:rsidP="00223E3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(wartość zadania brutto)</w:t>
            </w:r>
          </w:p>
          <w:p w14:paraId="143DC8EF" w14:textId="141AFC92" w:rsidR="00223E34" w:rsidRPr="003E5250" w:rsidRDefault="00223E34" w:rsidP="00223E3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266E6A" w:rsidRPr="003E5250" w14:paraId="1DD4617F" w14:textId="77777777" w:rsidTr="00AA6B05">
        <w:tc>
          <w:tcPr>
            <w:tcW w:w="1276" w:type="dxa"/>
            <w:shd w:val="clear" w:color="auto" w:fill="auto"/>
            <w:vAlign w:val="center"/>
          </w:tcPr>
          <w:p w14:paraId="68A85593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E7CC95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3A0445A" w14:textId="77777777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E5250">
              <w:rPr>
                <w:rFonts w:ascii="Arial Narrow" w:hAnsi="Arial Narrow" w:cs="Arial"/>
                <w:sz w:val="24"/>
                <w:szCs w:val="24"/>
              </w:rPr>
              <w:t>Peters</w:t>
            </w:r>
            <w:proofErr w:type="spellEnd"/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3E5250">
              <w:rPr>
                <w:rFonts w:ascii="Arial Narrow" w:hAnsi="Arial Narrow" w:cs="Arial"/>
                <w:sz w:val="24"/>
                <w:szCs w:val="24"/>
              </w:rPr>
              <w:t>Surgical</w:t>
            </w:r>
            <w:proofErr w:type="spellEnd"/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366AEA77" w14:textId="77777777" w:rsidR="00266E6A" w:rsidRPr="003E5250" w:rsidRDefault="00266E6A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Przasnyska 6B </w:t>
            </w:r>
          </w:p>
          <w:p w14:paraId="3EB1B2CB" w14:textId="680BD403" w:rsidR="003E5250" w:rsidRPr="003E5250" w:rsidRDefault="00266E6A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24EE3D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18 246.60 zł</w:t>
            </w:r>
          </w:p>
        </w:tc>
      </w:tr>
      <w:tr w:rsidR="00266E6A" w:rsidRPr="003E5250" w14:paraId="7D4B8822" w14:textId="77777777" w:rsidTr="00AA6B05">
        <w:tc>
          <w:tcPr>
            <w:tcW w:w="1276" w:type="dxa"/>
            <w:shd w:val="clear" w:color="auto" w:fill="auto"/>
            <w:vAlign w:val="center"/>
          </w:tcPr>
          <w:p w14:paraId="77ACF59D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775E1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3521DAA" w14:textId="77777777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Karl </w:t>
            </w:r>
            <w:proofErr w:type="spellStart"/>
            <w:r w:rsidRPr="003E5250">
              <w:rPr>
                <w:rFonts w:ascii="Arial Narrow" w:hAnsi="Arial Narrow" w:cs="Arial"/>
                <w:sz w:val="24"/>
                <w:szCs w:val="24"/>
              </w:rPr>
              <w:t>Storz</w:t>
            </w:r>
            <w:proofErr w:type="spellEnd"/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1048F64D" w14:textId="77777777" w:rsidR="00266E6A" w:rsidRPr="003E5250" w:rsidRDefault="00266E6A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E5250">
              <w:rPr>
                <w:rFonts w:ascii="Arial Narrow" w:hAnsi="Arial Narrow" w:cs="Arial"/>
                <w:sz w:val="24"/>
                <w:szCs w:val="24"/>
              </w:rPr>
              <w:t>Hołubcowa</w:t>
            </w:r>
            <w:proofErr w:type="spellEnd"/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123/- </w:t>
            </w:r>
          </w:p>
          <w:p w14:paraId="5A1D9EE5" w14:textId="77777777" w:rsidR="00266E6A" w:rsidRPr="003E5250" w:rsidRDefault="00266E6A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02-854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659680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23 721.54 zł</w:t>
            </w:r>
          </w:p>
        </w:tc>
      </w:tr>
      <w:tr w:rsidR="00266E6A" w:rsidRPr="003E5250" w14:paraId="245BC783" w14:textId="77777777" w:rsidTr="00AA6B05">
        <w:tc>
          <w:tcPr>
            <w:tcW w:w="1276" w:type="dxa"/>
            <w:shd w:val="clear" w:color="auto" w:fill="auto"/>
            <w:vAlign w:val="center"/>
          </w:tcPr>
          <w:p w14:paraId="55B2862C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D22FB5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67D17E8" w14:textId="77777777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Aesculap </w:t>
            </w:r>
            <w:proofErr w:type="spellStart"/>
            <w:r w:rsidRPr="003E5250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680B015C" w14:textId="77777777" w:rsidR="00266E6A" w:rsidRPr="003E5250" w:rsidRDefault="00266E6A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09401DB6" w14:textId="77777777" w:rsidR="00266E6A" w:rsidRPr="003E5250" w:rsidRDefault="00266E6A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C0892F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35 559.00 zł</w:t>
            </w:r>
          </w:p>
        </w:tc>
      </w:tr>
      <w:tr w:rsidR="00266E6A" w:rsidRPr="003E5250" w14:paraId="627F5346" w14:textId="77777777" w:rsidTr="00AA6B05">
        <w:tc>
          <w:tcPr>
            <w:tcW w:w="1276" w:type="dxa"/>
            <w:shd w:val="clear" w:color="auto" w:fill="auto"/>
            <w:vAlign w:val="center"/>
          </w:tcPr>
          <w:p w14:paraId="7001B4BE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7FDA28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FE0F132" w14:textId="77777777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Aesculap </w:t>
            </w:r>
            <w:proofErr w:type="spellStart"/>
            <w:r w:rsidRPr="003E5250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1391DBA4" w14:textId="77777777" w:rsidR="00266E6A" w:rsidRPr="003E5250" w:rsidRDefault="00266E6A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5DA3D933" w14:textId="77777777" w:rsidR="00266E6A" w:rsidRPr="003E5250" w:rsidRDefault="00266E6A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D06353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42 238.80 zł</w:t>
            </w:r>
          </w:p>
        </w:tc>
      </w:tr>
      <w:tr w:rsidR="00266E6A" w:rsidRPr="003E5250" w14:paraId="66748122" w14:textId="77777777" w:rsidTr="00AA6B05">
        <w:tc>
          <w:tcPr>
            <w:tcW w:w="1276" w:type="dxa"/>
            <w:shd w:val="clear" w:color="auto" w:fill="auto"/>
            <w:vAlign w:val="center"/>
          </w:tcPr>
          <w:p w14:paraId="49AA8277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5BE77F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9CCCBED" w14:textId="77777777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Aesculap </w:t>
            </w:r>
            <w:proofErr w:type="spellStart"/>
            <w:r w:rsidRPr="003E5250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00B8264F" w14:textId="77777777" w:rsidR="00266E6A" w:rsidRPr="003E5250" w:rsidRDefault="00266E6A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33A244B2" w14:textId="77777777" w:rsidR="00266E6A" w:rsidRPr="003E5250" w:rsidRDefault="00266E6A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3229A5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1 188.00 zł</w:t>
            </w:r>
          </w:p>
        </w:tc>
      </w:tr>
      <w:tr w:rsidR="00266E6A" w:rsidRPr="003E5250" w14:paraId="48B6BEF8" w14:textId="77777777" w:rsidTr="00AA6B05">
        <w:tc>
          <w:tcPr>
            <w:tcW w:w="1276" w:type="dxa"/>
            <w:shd w:val="clear" w:color="auto" w:fill="auto"/>
            <w:vAlign w:val="center"/>
          </w:tcPr>
          <w:p w14:paraId="1E8AE406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5A7885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6CE64F4" w14:textId="1036BE8B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E5250">
              <w:rPr>
                <w:rFonts w:ascii="Arial Narrow" w:hAnsi="Arial Narrow" w:cs="Arial"/>
                <w:sz w:val="24"/>
                <w:szCs w:val="24"/>
              </w:rPr>
              <w:t>Advance</w:t>
            </w:r>
            <w:proofErr w:type="spellEnd"/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Europe Sp. z o.o. </w:t>
            </w:r>
          </w:p>
          <w:p w14:paraId="0703A7EE" w14:textId="77777777" w:rsidR="00266E6A" w:rsidRPr="003E5250" w:rsidRDefault="00266E6A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Skrzetuskiego 30/3 </w:t>
            </w:r>
          </w:p>
          <w:p w14:paraId="324E0D49" w14:textId="77777777" w:rsidR="00266E6A" w:rsidRPr="003E5250" w:rsidRDefault="00266E6A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02-726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60695B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31 324.32 zł</w:t>
            </w:r>
          </w:p>
        </w:tc>
      </w:tr>
      <w:tr w:rsidR="00266E6A" w:rsidRPr="003E5250" w14:paraId="34B845BE" w14:textId="77777777" w:rsidTr="00AA6B05">
        <w:tc>
          <w:tcPr>
            <w:tcW w:w="1276" w:type="dxa"/>
            <w:shd w:val="clear" w:color="auto" w:fill="auto"/>
            <w:vAlign w:val="center"/>
          </w:tcPr>
          <w:p w14:paraId="25C91420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15D5E9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6BC0DA9" w14:textId="77777777" w:rsidR="00266E6A" w:rsidRPr="003E5250" w:rsidRDefault="00266E6A" w:rsidP="00AA6B0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Edwards </w:t>
            </w:r>
            <w:proofErr w:type="spellStart"/>
            <w:r w:rsidRPr="003E5250">
              <w:rPr>
                <w:rFonts w:ascii="Arial Narrow" w:hAnsi="Arial Narrow" w:cs="Arial"/>
                <w:sz w:val="24"/>
                <w:szCs w:val="24"/>
              </w:rPr>
              <w:t>Lifesciences</w:t>
            </w:r>
            <w:proofErr w:type="spellEnd"/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14:paraId="4764C0D8" w14:textId="5FB4016D" w:rsidR="00266E6A" w:rsidRPr="003E5250" w:rsidRDefault="00266E6A" w:rsidP="00AA6B05">
            <w:pPr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 xml:space="preserve">Aleje Jerozolimskie </w:t>
            </w:r>
            <w:r w:rsidR="00A73C61">
              <w:rPr>
                <w:rFonts w:ascii="Arial Narrow" w:hAnsi="Arial Narrow" w:cs="Arial"/>
                <w:sz w:val="24"/>
                <w:szCs w:val="24"/>
              </w:rPr>
              <w:t>100</w:t>
            </w:r>
          </w:p>
          <w:p w14:paraId="7F46FE00" w14:textId="77777777" w:rsidR="00266E6A" w:rsidRPr="003E5250" w:rsidRDefault="00266E6A" w:rsidP="00AA6B0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00-807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8B368A" w14:textId="77777777" w:rsidR="00266E6A" w:rsidRPr="003E5250" w:rsidRDefault="00266E6A" w:rsidP="00AA6B0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E5250">
              <w:rPr>
                <w:rFonts w:ascii="Arial Narrow" w:hAnsi="Arial Narrow" w:cs="Arial"/>
                <w:sz w:val="24"/>
                <w:szCs w:val="24"/>
              </w:rPr>
              <w:t>36 720.00 zł</w:t>
            </w:r>
          </w:p>
        </w:tc>
      </w:tr>
    </w:tbl>
    <w:p w14:paraId="59DB47E4" w14:textId="7C5CCC5A" w:rsidR="00223E34" w:rsidRDefault="00223E34" w:rsidP="00223E34">
      <w:pPr>
        <w:pStyle w:val="Tekstpodstawowy"/>
        <w:numPr>
          <w:ilvl w:val="0"/>
          <w:numId w:val="3"/>
        </w:numPr>
        <w:spacing w:before="600" w:after="480"/>
        <w:jc w:val="left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Wewnątrzwspólnotowe nabycie towarów</w:t>
      </w:r>
    </w:p>
    <w:p w14:paraId="1C585C4C" w14:textId="4C61E206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E5250">
        <w:rPr>
          <w:rFonts w:ascii="Arial Narrow" w:hAnsi="Arial Narrow" w:cs="Arial"/>
          <w:i/>
          <w:szCs w:val="24"/>
        </w:rPr>
        <w:t>Zamawiający</w:t>
      </w:r>
    </w:p>
    <w:p w14:paraId="68BF93C6" w14:textId="77777777" w:rsidR="00223E34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DB1EBC" w14:textId="77777777" w:rsidR="00223E34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75F5C5" w14:textId="77777777" w:rsidR="00223E34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35AF24" w14:textId="77777777" w:rsidR="00223E34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2D43C0" w14:textId="77777777" w:rsidR="00223E34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04B7B3" w14:textId="77777777" w:rsidR="00223E34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452B7B" w14:textId="77777777" w:rsidR="00223E34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4750D5" w14:textId="77777777" w:rsidR="00223E34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3BE94D" w14:textId="20A1E7D3" w:rsidR="00223E34" w:rsidRPr="00B9724A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3571E72B" w14:textId="77777777" w:rsidR="00223E34" w:rsidRPr="00B9724A" w:rsidRDefault="00223E34" w:rsidP="00223E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6DBE3F4D" w14:textId="77777777" w:rsidR="00223E34" w:rsidRDefault="00223E34" w:rsidP="00223E3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368F4F48" w14:textId="60752BAD" w:rsidR="00223E34" w:rsidRDefault="00223E34" w:rsidP="00223E3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19.04.2024 r.</w:t>
      </w:r>
    </w:p>
    <w:p w14:paraId="29D677FB" w14:textId="1EDAB21B" w:rsidR="003E5250" w:rsidRPr="00223E34" w:rsidRDefault="00266E6A" w:rsidP="00223E34">
      <w:pPr>
        <w:jc w:val="right"/>
        <w:rPr>
          <w:rFonts w:ascii="Arial Narrow" w:hAnsi="Arial Narrow" w:cs="Arial"/>
          <w:sz w:val="24"/>
          <w:szCs w:val="24"/>
        </w:rPr>
      </w:pPr>
      <w:r w:rsidRPr="003E5250">
        <w:rPr>
          <w:rFonts w:ascii="Arial Narrow" w:hAnsi="Arial Narrow" w:cs="Arial"/>
          <w:sz w:val="24"/>
          <w:szCs w:val="24"/>
        </w:rPr>
        <w:t xml:space="preserve"> </w:t>
      </w:r>
      <w:bookmarkEnd w:id="0"/>
    </w:p>
    <w:sectPr w:rsidR="003E5250" w:rsidRPr="00223E34" w:rsidSect="00591D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CE238" w14:textId="77777777" w:rsidR="00591D77" w:rsidRDefault="00591D77">
      <w:r>
        <w:separator/>
      </w:r>
    </w:p>
  </w:endnote>
  <w:endnote w:type="continuationSeparator" w:id="0">
    <w:p w14:paraId="583B1933" w14:textId="77777777" w:rsidR="00591D77" w:rsidRDefault="00591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01B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FBEC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BC186" w14:textId="77777777" w:rsidR="00986737" w:rsidRPr="00986737" w:rsidRDefault="0034528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BA6A5B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3BFE6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BF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73624A" w14:textId="77777777" w:rsidR="009F189D" w:rsidRDefault="009F189D">
    <w:pPr>
      <w:pStyle w:val="Stopka"/>
      <w:tabs>
        <w:tab w:val="clear" w:pos="4536"/>
      </w:tabs>
      <w:jc w:val="center"/>
    </w:pPr>
  </w:p>
  <w:p w14:paraId="618E7D9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EDF6FB" w14:textId="77777777" w:rsidR="00591D77" w:rsidRDefault="00591D77">
      <w:r>
        <w:separator/>
      </w:r>
    </w:p>
  </w:footnote>
  <w:footnote w:type="continuationSeparator" w:id="0">
    <w:p w14:paraId="5138D08F" w14:textId="77777777" w:rsidR="00591D77" w:rsidRDefault="00591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67B6" w14:textId="77777777" w:rsidR="00266E6A" w:rsidRDefault="00266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DA776" w14:textId="77777777" w:rsidR="00266E6A" w:rsidRDefault="00266E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3666F" w14:textId="77777777" w:rsidR="00266E6A" w:rsidRDefault="00266E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F349F"/>
    <w:multiLevelType w:val="hybridMultilevel"/>
    <w:tmpl w:val="23F27336"/>
    <w:lvl w:ilvl="0" w:tplc="CC48A254">
      <w:start w:val="3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66E9D"/>
    <w:multiLevelType w:val="hybridMultilevel"/>
    <w:tmpl w:val="860E575E"/>
    <w:lvl w:ilvl="0" w:tplc="6E68F5A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81FF2"/>
    <w:multiLevelType w:val="hybridMultilevel"/>
    <w:tmpl w:val="5B3A46D8"/>
    <w:lvl w:ilvl="0" w:tplc="6E68F5A4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11104935">
    <w:abstractNumId w:val="0"/>
  </w:num>
  <w:num w:numId="2" w16cid:durableId="513420796">
    <w:abstractNumId w:val="2"/>
  </w:num>
  <w:num w:numId="3" w16cid:durableId="529073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D77"/>
    <w:rsid w:val="00007727"/>
    <w:rsid w:val="00017720"/>
    <w:rsid w:val="00035488"/>
    <w:rsid w:val="000D7F25"/>
    <w:rsid w:val="000E00E5"/>
    <w:rsid w:val="00173B20"/>
    <w:rsid w:val="001C69FF"/>
    <w:rsid w:val="00223E34"/>
    <w:rsid w:val="0023318D"/>
    <w:rsid w:val="00266E6A"/>
    <w:rsid w:val="0034528B"/>
    <w:rsid w:val="003D72FD"/>
    <w:rsid w:val="003E5250"/>
    <w:rsid w:val="00423179"/>
    <w:rsid w:val="00490DC0"/>
    <w:rsid w:val="00493F8C"/>
    <w:rsid w:val="004C7E9B"/>
    <w:rsid w:val="005614F2"/>
    <w:rsid w:val="00577BC6"/>
    <w:rsid w:val="00591D77"/>
    <w:rsid w:val="005A632E"/>
    <w:rsid w:val="0069085C"/>
    <w:rsid w:val="006B27ED"/>
    <w:rsid w:val="00843263"/>
    <w:rsid w:val="00861E75"/>
    <w:rsid w:val="00986737"/>
    <w:rsid w:val="009D19BD"/>
    <w:rsid w:val="009F189D"/>
    <w:rsid w:val="00A73C6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28948"/>
  <w15:chartTrackingRefBased/>
  <w15:docId w15:val="{2D5FF468-4EDC-489D-A124-37E9EF12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E525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E52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2024-04-19T09:35:00Z</dcterms:created>
  <dcterms:modified xsi:type="dcterms:W3CDTF">2024-04-19T09:35:00Z</dcterms:modified>
</cp:coreProperties>
</file>