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57314C" w14:textId="77777777" w:rsidR="00D665F5" w:rsidRPr="003C09F6" w:rsidRDefault="006458A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C09F6">
        <w:rPr>
          <w:sz w:val="24"/>
          <w:szCs w:val="24"/>
        </w:rPr>
        <w:t>Kraków</w:t>
      </w:r>
      <w:r w:rsidR="00D665F5" w:rsidRPr="003C09F6">
        <w:rPr>
          <w:sz w:val="24"/>
          <w:szCs w:val="24"/>
        </w:rPr>
        <w:t xml:space="preserve"> dnia: </w:t>
      </w:r>
      <w:r w:rsidRPr="003C09F6">
        <w:rPr>
          <w:sz w:val="24"/>
          <w:szCs w:val="24"/>
        </w:rPr>
        <w:t>2024-04-19</w:t>
      </w:r>
    </w:p>
    <w:p w14:paraId="34583516" w14:textId="77777777" w:rsidR="006458A2" w:rsidRPr="003C09F6" w:rsidRDefault="006458A2" w:rsidP="00577BC6">
      <w:pPr>
        <w:spacing w:after="40"/>
        <w:rPr>
          <w:b/>
          <w:bCs/>
          <w:sz w:val="24"/>
          <w:szCs w:val="24"/>
        </w:rPr>
      </w:pPr>
      <w:r w:rsidRPr="003C09F6">
        <w:rPr>
          <w:b/>
          <w:bCs/>
          <w:sz w:val="24"/>
          <w:szCs w:val="24"/>
        </w:rPr>
        <w:t>Szpital Miejski Specjalistyczny</w:t>
      </w:r>
    </w:p>
    <w:p w14:paraId="36F94A0F" w14:textId="77777777" w:rsidR="006458A2" w:rsidRPr="003C09F6" w:rsidRDefault="006458A2" w:rsidP="00577BC6">
      <w:pPr>
        <w:spacing w:after="40"/>
        <w:rPr>
          <w:b/>
          <w:bCs/>
          <w:sz w:val="24"/>
          <w:szCs w:val="24"/>
        </w:rPr>
      </w:pPr>
      <w:r w:rsidRPr="003C09F6">
        <w:rPr>
          <w:b/>
          <w:bCs/>
          <w:sz w:val="24"/>
          <w:szCs w:val="24"/>
        </w:rPr>
        <w:t>im. Gabriela Narutowicza w Krakowie</w:t>
      </w:r>
    </w:p>
    <w:p w14:paraId="18DDB51A" w14:textId="77777777" w:rsidR="00D665F5" w:rsidRPr="003C09F6" w:rsidRDefault="006458A2" w:rsidP="00D665F5">
      <w:pPr>
        <w:rPr>
          <w:sz w:val="24"/>
          <w:szCs w:val="24"/>
        </w:rPr>
      </w:pPr>
      <w:r w:rsidRPr="003C09F6">
        <w:rPr>
          <w:sz w:val="24"/>
          <w:szCs w:val="24"/>
        </w:rPr>
        <w:t>ul. Prądnicka</w:t>
      </w:r>
      <w:r w:rsidR="00D665F5" w:rsidRPr="003C09F6">
        <w:rPr>
          <w:sz w:val="24"/>
          <w:szCs w:val="24"/>
        </w:rPr>
        <w:t xml:space="preserve"> </w:t>
      </w:r>
      <w:r w:rsidRPr="003C09F6">
        <w:rPr>
          <w:sz w:val="24"/>
          <w:szCs w:val="24"/>
        </w:rPr>
        <w:t>35-37</w:t>
      </w:r>
    </w:p>
    <w:p w14:paraId="0C7957E7" w14:textId="77777777" w:rsidR="00D665F5" w:rsidRPr="003C09F6" w:rsidRDefault="006458A2" w:rsidP="00D665F5">
      <w:pPr>
        <w:rPr>
          <w:sz w:val="24"/>
          <w:szCs w:val="24"/>
        </w:rPr>
      </w:pPr>
      <w:r w:rsidRPr="003C09F6">
        <w:rPr>
          <w:sz w:val="24"/>
          <w:szCs w:val="24"/>
        </w:rPr>
        <w:t>31-202</w:t>
      </w:r>
      <w:r w:rsidR="00D665F5" w:rsidRPr="003C09F6">
        <w:rPr>
          <w:sz w:val="24"/>
          <w:szCs w:val="24"/>
        </w:rPr>
        <w:t xml:space="preserve"> </w:t>
      </w:r>
      <w:r w:rsidRPr="003C09F6">
        <w:rPr>
          <w:sz w:val="24"/>
          <w:szCs w:val="24"/>
        </w:rPr>
        <w:t>Kraków</w:t>
      </w:r>
    </w:p>
    <w:p w14:paraId="3743E7BC" w14:textId="77777777" w:rsidR="00D665F5" w:rsidRPr="003C09F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1DF568" w14:textId="77777777" w:rsidR="00D665F5" w:rsidRPr="003C09F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5C7603" w14:textId="77777777" w:rsidR="00A80738" w:rsidRPr="003C09F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C09F6">
        <w:rPr>
          <w:sz w:val="24"/>
          <w:szCs w:val="24"/>
        </w:rPr>
        <w:t>Znak sprawy:</w:t>
      </w:r>
      <w:r w:rsidRPr="003C09F6">
        <w:rPr>
          <w:b/>
          <w:sz w:val="24"/>
          <w:szCs w:val="24"/>
        </w:rPr>
        <w:t xml:space="preserve"> </w:t>
      </w:r>
      <w:r w:rsidR="006458A2" w:rsidRPr="003C09F6">
        <w:rPr>
          <w:b/>
          <w:sz w:val="24"/>
          <w:szCs w:val="24"/>
        </w:rPr>
        <w:t>ZP/18/2024</w:t>
      </w:r>
      <w:r w:rsidR="00A80738" w:rsidRPr="003C09F6">
        <w:rPr>
          <w:sz w:val="24"/>
          <w:szCs w:val="24"/>
        </w:rPr>
        <w:tab/>
        <w:t xml:space="preserve"> </w:t>
      </w:r>
    </w:p>
    <w:p w14:paraId="49284C1F" w14:textId="77777777" w:rsidR="00A80738" w:rsidRPr="003C09F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FD24FE" w14:textId="77777777" w:rsidR="00A80738" w:rsidRPr="003C09F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80F50B" w14:textId="77777777" w:rsidR="00A80738" w:rsidRPr="003C09F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459FDB" w14:textId="77777777" w:rsidR="00A80738" w:rsidRPr="003C09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C09F6">
        <w:rPr>
          <w:b/>
          <w:spacing w:val="20"/>
          <w:sz w:val="28"/>
        </w:rPr>
        <w:t>INFORMACJA Z OTWARCIA OFERT</w:t>
      </w:r>
    </w:p>
    <w:p w14:paraId="27126DF3" w14:textId="77777777" w:rsidR="00A80738" w:rsidRPr="003C09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910D182" w14:textId="387F492B" w:rsidR="00C659E2" w:rsidRPr="003C09F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C09F6">
        <w:rPr>
          <w:bCs/>
          <w:sz w:val="24"/>
          <w:szCs w:val="24"/>
        </w:rPr>
        <w:t xml:space="preserve">Dotyczy </w:t>
      </w:r>
      <w:r w:rsidRPr="003C09F6">
        <w:rPr>
          <w:sz w:val="24"/>
          <w:szCs w:val="24"/>
        </w:rPr>
        <w:t xml:space="preserve">postępowania o udzielenie zamówienia publicznego prowadzonego w trybie </w:t>
      </w:r>
      <w:r w:rsidR="006458A2" w:rsidRPr="003C09F6">
        <w:rPr>
          <w:sz w:val="24"/>
          <w:szCs w:val="24"/>
        </w:rPr>
        <w:t>podstawowy</w:t>
      </w:r>
      <w:r w:rsidR="003C09F6">
        <w:rPr>
          <w:sz w:val="24"/>
          <w:szCs w:val="24"/>
        </w:rPr>
        <w:t>m</w:t>
      </w:r>
      <w:r w:rsidR="006458A2" w:rsidRPr="003C09F6">
        <w:rPr>
          <w:sz w:val="24"/>
          <w:szCs w:val="24"/>
        </w:rPr>
        <w:t xml:space="preserve"> bez negocjacji - art. 275 pkt 1 ustawy </w:t>
      </w:r>
      <w:proofErr w:type="spellStart"/>
      <w:r w:rsidR="006458A2" w:rsidRPr="003C09F6">
        <w:rPr>
          <w:sz w:val="24"/>
          <w:szCs w:val="24"/>
        </w:rPr>
        <w:t>Pzp</w:t>
      </w:r>
      <w:proofErr w:type="spellEnd"/>
      <w:r w:rsidRPr="003C09F6">
        <w:rPr>
          <w:sz w:val="24"/>
          <w:szCs w:val="24"/>
        </w:rPr>
        <w:t xml:space="preserve"> na:</w:t>
      </w:r>
    </w:p>
    <w:p w14:paraId="65420D9D" w14:textId="77777777" w:rsidR="00A80738" w:rsidRPr="003C09F6" w:rsidRDefault="006458A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C09F6">
        <w:rPr>
          <w:b/>
          <w:szCs w:val="24"/>
        </w:rPr>
        <w:t>Zakup i dostawa materiałów do sterylizacji</w:t>
      </w:r>
    </w:p>
    <w:p w14:paraId="32113260" w14:textId="19B37511" w:rsidR="00D665F5" w:rsidRPr="003C09F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C09F6">
        <w:rPr>
          <w:sz w:val="24"/>
          <w:szCs w:val="24"/>
        </w:rPr>
        <w:t>Zamawiający, działając na podstawie art. 22</w:t>
      </w:r>
      <w:r w:rsidR="00FC7F5E" w:rsidRPr="003C09F6">
        <w:rPr>
          <w:sz w:val="24"/>
          <w:szCs w:val="24"/>
        </w:rPr>
        <w:t>2</w:t>
      </w:r>
      <w:r w:rsidRPr="003C09F6">
        <w:rPr>
          <w:sz w:val="24"/>
          <w:szCs w:val="24"/>
        </w:rPr>
        <w:t xml:space="preserve"> ust. 5 </w:t>
      </w:r>
      <w:r w:rsidRPr="003C09F6">
        <w:rPr>
          <w:bCs/>
          <w:sz w:val="24"/>
          <w:szCs w:val="24"/>
        </w:rPr>
        <w:t>ustawy z dnia 11 września 2019 r. Prawo zamówień publicznych</w:t>
      </w:r>
      <w:r w:rsidR="00490DC0" w:rsidRPr="003C09F6">
        <w:rPr>
          <w:sz w:val="24"/>
          <w:szCs w:val="24"/>
        </w:rPr>
        <w:t xml:space="preserve"> </w:t>
      </w:r>
      <w:r w:rsidRPr="003C09F6">
        <w:rPr>
          <w:sz w:val="24"/>
          <w:szCs w:val="24"/>
        </w:rPr>
        <w:t>udostępnia</w:t>
      </w:r>
      <w:r w:rsidR="00F95C33" w:rsidRPr="003C09F6">
        <w:rPr>
          <w:sz w:val="24"/>
          <w:szCs w:val="24"/>
        </w:rPr>
        <w:t xml:space="preserve"> </w:t>
      </w:r>
      <w:r w:rsidR="004C7E9B" w:rsidRPr="003C09F6">
        <w:rPr>
          <w:sz w:val="24"/>
          <w:szCs w:val="24"/>
        </w:rPr>
        <w:t>informacj</w:t>
      </w:r>
      <w:r w:rsidR="00577BC6" w:rsidRPr="003C09F6">
        <w:rPr>
          <w:sz w:val="24"/>
          <w:szCs w:val="24"/>
        </w:rPr>
        <w:t>ę</w:t>
      </w:r>
      <w:r w:rsidR="00035488" w:rsidRPr="003C09F6">
        <w:rPr>
          <w:sz w:val="24"/>
          <w:szCs w:val="24"/>
        </w:rPr>
        <w:t xml:space="preserve"> z otwarcia ofert</w:t>
      </w:r>
      <w:r w:rsidR="00577BC6" w:rsidRPr="003C09F6">
        <w:rPr>
          <w:sz w:val="24"/>
          <w:szCs w:val="24"/>
        </w:rPr>
        <w:t>.</w:t>
      </w:r>
    </w:p>
    <w:p w14:paraId="58C66DC2" w14:textId="77777777" w:rsidR="00A80738" w:rsidRPr="003C09F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C09F6">
        <w:rPr>
          <w:sz w:val="24"/>
          <w:szCs w:val="24"/>
        </w:rPr>
        <w:t>Podczas otwarcia ofert, mającego miejsce</w:t>
      </w:r>
      <w:r w:rsidR="00FF4AB1" w:rsidRPr="003C09F6">
        <w:rPr>
          <w:sz w:val="24"/>
          <w:szCs w:val="24"/>
        </w:rPr>
        <w:t xml:space="preserve"> w dniu </w:t>
      </w:r>
      <w:r w:rsidR="006458A2" w:rsidRPr="003C09F6">
        <w:rPr>
          <w:b/>
          <w:bCs/>
          <w:sz w:val="24"/>
          <w:szCs w:val="24"/>
        </w:rPr>
        <w:t>19/04/2024</w:t>
      </w:r>
      <w:r w:rsidR="00FF4AB1" w:rsidRPr="003C09F6">
        <w:rPr>
          <w:sz w:val="24"/>
          <w:szCs w:val="24"/>
        </w:rPr>
        <w:t xml:space="preserve"> o godz. </w:t>
      </w:r>
      <w:r w:rsidR="006458A2" w:rsidRPr="003C09F6">
        <w:rPr>
          <w:b/>
          <w:bCs/>
          <w:sz w:val="24"/>
          <w:szCs w:val="24"/>
        </w:rPr>
        <w:t>12:00</w:t>
      </w:r>
      <w:r w:rsidRPr="003C09F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C09F6" w14:paraId="1D6601A1" w14:textId="77777777" w:rsidTr="00C82837">
        <w:tc>
          <w:tcPr>
            <w:tcW w:w="993" w:type="dxa"/>
            <w:shd w:val="clear" w:color="auto" w:fill="auto"/>
            <w:vAlign w:val="center"/>
          </w:tcPr>
          <w:p w14:paraId="4F6D7FFF" w14:textId="77777777" w:rsidR="006B27ED" w:rsidRPr="003C09F6" w:rsidRDefault="006B27ED" w:rsidP="00C82837">
            <w:pPr>
              <w:spacing w:before="120" w:after="120"/>
              <w:jc w:val="center"/>
            </w:pPr>
            <w:r w:rsidRPr="003C09F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D42F48" w14:textId="77777777" w:rsidR="006B27ED" w:rsidRPr="003C09F6" w:rsidRDefault="006B27ED" w:rsidP="00C82837">
            <w:pPr>
              <w:spacing w:before="120" w:after="120"/>
              <w:jc w:val="center"/>
            </w:pPr>
            <w:r w:rsidRPr="003C09F6">
              <w:t>Nr</w:t>
            </w:r>
            <w:r w:rsidR="00C82837" w:rsidRPr="003C09F6">
              <w:t xml:space="preserve"> </w:t>
            </w:r>
            <w:r w:rsidRPr="003C09F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526A83D" w14:textId="77777777" w:rsidR="006B27ED" w:rsidRPr="003C09F6" w:rsidRDefault="006B27ED" w:rsidP="00BB547B">
            <w:pPr>
              <w:spacing w:before="120" w:after="120"/>
              <w:jc w:val="center"/>
            </w:pPr>
            <w:r w:rsidRPr="003C09F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10DFC9" w14:textId="77777777" w:rsidR="006B27ED" w:rsidRPr="003C09F6" w:rsidRDefault="006B27ED" w:rsidP="00C82837">
            <w:pPr>
              <w:spacing w:before="120" w:after="120"/>
              <w:jc w:val="center"/>
            </w:pPr>
            <w:r w:rsidRPr="003C09F6">
              <w:t>Cena oferty</w:t>
            </w:r>
          </w:p>
        </w:tc>
      </w:tr>
      <w:tr w:rsidR="006458A2" w:rsidRPr="003C09F6" w14:paraId="638C400D" w14:textId="77777777" w:rsidTr="008D5690">
        <w:tc>
          <w:tcPr>
            <w:tcW w:w="993" w:type="dxa"/>
            <w:shd w:val="clear" w:color="auto" w:fill="auto"/>
            <w:vAlign w:val="center"/>
          </w:tcPr>
          <w:p w14:paraId="6D594EA2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2A9231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6</w:t>
            </w:r>
          </w:p>
        </w:tc>
        <w:tc>
          <w:tcPr>
            <w:tcW w:w="4110" w:type="dxa"/>
            <w:shd w:val="clear" w:color="auto" w:fill="auto"/>
          </w:tcPr>
          <w:p w14:paraId="509A7485" w14:textId="77777777" w:rsidR="003C09F6" w:rsidRDefault="006458A2" w:rsidP="003C09F6">
            <w:r w:rsidRPr="003C09F6">
              <w:t xml:space="preserve">Konsorcjum firm: </w:t>
            </w:r>
          </w:p>
          <w:p w14:paraId="334F0CC7" w14:textId="77777777" w:rsidR="003C09F6" w:rsidRDefault="006458A2" w:rsidP="003C09F6">
            <w:proofErr w:type="spellStart"/>
            <w:r w:rsidRPr="003C09F6">
              <w:t>Citonet</w:t>
            </w:r>
            <w:proofErr w:type="spellEnd"/>
            <w:r w:rsidRPr="003C09F6">
              <w:t xml:space="preserve">- Kraków Sp. z o.o. </w:t>
            </w:r>
          </w:p>
          <w:p w14:paraId="7A3726A8" w14:textId="5074FE5D" w:rsidR="006458A2" w:rsidRPr="003C09F6" w:rsidRDefault="006458A2" w:rsidP="003C09F6">
            <w:r w:rsidRPr="003C09F6">
              <w:t>i Toruńskie Zakłady Materiałów Opatrunkowych S.A.</w:t>
            </w:r>
          </w:p>
          <w:p w14:paraId="30D2F876" w14:textId="77777777" w:rsidR="006458A2" w:rsidRPr="003C09F6" w:rsidRDefault="006458A2" w:rsidP="008D5690">
            <w:r w:rsidRPr="003C09F6">
              <w:t>ul. Żółkiewskiego</w:t>
            </w:r>
            <w:r w:rsidRPr="003C09F6">
              <w:t xml:space="preserve"> </w:t>
            </w:r>
            <w:r w:rsidRPr="003C09F6">
              <w:t>20/26</w:t>
            </w:r>
            <w:r w:rsidRPr="003C09F6">
              <w:t xml:space="preserve"> </w:t>
            </w:r>
          </w:p>
          <w:p w14:paraId="2892A368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87-100</w:t>
            </w:r>
            <w:r w:rsidRPr="003C09F6">
              <w:t xml:space="preserve"> </w:t>
            </w:r>
            <w:r w:rsidRPr="003C09F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938CC6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61 793.28 zł</w:t>
            </w:r>
          </w:p>
        </w:tc>
      </w:tr>
      <w:tr w:rsidR="006458A2" w:rsidRPr="003C09F6" w14:paraId="42D8700F" w14:textId="77777777" w:rsidTr="008D5690">
        <w:tc>
          <w:tcPr>
            <w:tcW w:w="993" w:type="dxa"/>
            <w:shd w:val="clear" w:color="auto" w:fill="auto"/>
            <w:vAlign w:val="center"/>
          </w:tcPr>
          <w:p w14:paraId="16820E70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09EC1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1</w:t>
            </w:r>
          </w:p>
        </w:tc>
        <w:tc>
          <w:tcPr>
            <w:tcW w:w="4110" w:type="dxa"/>
            <w:shd w:val="clear" w:color="auto" w:fill="auto"/>
          </w:tcPr>
          <w:p w14:paraId="479B18F2" w14:textId="77777777" w:rsidR="003C09F6" w:rsidRDefault="006458A2" w:rsidP="008D5690">
            <w:pPr>
              <w:spacing w:before="80"/>
            </w:pPr>
            <w:r w:rsidRPr="003C09F6">
              <w:t xml:space="preserve">Krajowe Towarzystwo Gospodarcze </w:t>
            </w:r>
          </w:p>
          <w:p w14:paraId="79871133" w14:textId="5ADF67B9" w:rsidR="006458A2" w:rsidRPr="003C09F6" w:rsidRDefault="006458A2" w:rsidP="008D5690">
            <w:pPr>
              <w:spacing w:before="80"/>
            </w:pPr>
            <w:r w:rsidRPr="003C09F6">
              <w:t>SEMIGAT S.A.</w:t>
            </w:r>
          </w:p>
          <w:p w14:paraId="4DABCF7B" w14:textId="77777777" w:rsidR="006458A2" w:rsidRPr="003C09F6" w:rsidRDefault="006458A2" w:rsidP="008D5690">
            <w:r w:rsidRPr="003C09F6">
              <w:t>ul. Ratuszowa</w:t>
            </w:r>
            <w:r w:rsidRPr="003C09F6">
              <w:t xml:space="preserve"> </w:t>
            </w:r>
            <w:r w:rsidRPr="003C09F6">
              <w:t>11/318</w:t>
            </w:r>
            <w:r w:rsidRPr="003C09F6">
              <w:t xml:space="preserve"> </w:t>
            </w:r>
          </w:p>
          <w:p w14:paraId="5343888F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03-450</w:t>
            </w:r>
            <w:r w:rsidRPr="003C09F6">
              <w:t xml:space="preserve"> </w:t>
            </w:r>
            <w:r w:rsidRPr="003C09F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DABED9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20 974.55 zł</w:t>
            </w:r>
          </w:p>
        </w:tc>
      </w:tr>
      <w:tr w:rsidR="006458A2" w:rsidRPr="003C09F6" w14:paraId="10102FD5" w14:textId="77777777" w:rsidTr="008D5690">
        <w:tc>
          <w:tcPr>
            <w:tcW w:w="993" w:type="dxa"/>
            <w:shd w:val="clear" w:color="auto" w:fill="auto"/>
            <w:vAlign w:val="center"/>
          </w:tcPr>
          <w:p w14:paraId="044FD881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31734E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</w:t>
            </w:r>
          </w:p>
        </w:tc>
        <w:tc>
          <w:tcPr>
            <w:tcW w:w="4110" w:type="dxa"/>
            <w:shd w:val="clear" w:color="auto" w:fill="auto"/>
          </w:tcPr>
          <w:p w14:paraId="67C75F0B" w14:textId="77777777" w:rsidR="003C09F6" w:rsidRDefault="006458A2" w:rsidP="008D5690">
            <w:pPr>
              <w:spacing w:before="80"/>
            </w:pPr>
            <w:r w:rsidRPr="003C09F6">
              <w:t xml:space="preserve">Krajowe Towarzystwo Gospodarcze </w:t>
            </w:r>
          </w:p>
          <w:p w14:paraId="322131C8" w14:textId="2418D59B" w:rsidR="006458A2" w:rsidRPr="003C09F6" w:rsidRDefault="006458A2" w:rsidP="008D5690">
            <w:pPr>
              <w:spacing w:before="80"/>
            </w:pPr>
            <w:r w:rsidRPr="003C09F6">
              <w:t>SEMIGAT S.A.</w:t>
            </w:r>
          </w:p>
          <w:p w14:paraId="3E7F9335" w14:textId="77777777" w:rsidR="006458A2" w:rsidRPr="003C09F6" w:rsidRDefault="006458A2" w:rsidP="008D5690">
            <w:r w:rsidRPr="003C09F6">
              <w:t>ul. Ratuszowa</w:t>
            </w:r>
            <w:r w:rsidRPr="003C09F6">
              <w:t xml:space="preserve"> </w:t>
            </w:r>
            <w:r w:rsidRPr="003C09F6">
              <w:t>11/318</w:t>
            </w:r>
            <w:r w:rsidRPr="003C09F6">
              <w:t xml:space="preserve"> </w:t>
            </w:r>
          </w:p>
          <w:p w14:paraId="3F3F3205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03-450</w:t>
            </w:r>
            <w:r w:rsidRPr="003C09F6">
              <w:t xml:space="preserve"> </w:t>
            </w:r>
            <w:r w:rsidRPr="003C09F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6EB484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26 617.20 zł</w:t>
            </w:r>
          </w:p>
        </w:tc>
      </w:tr>
      <w:tr w:rsidR="006458A2" w:rsidRPr="003C09F6" w14:paraId="02E43DEC" w14:textId="77777777" w:rsidTr="008D5690">
        <w:tc>
          <w:tcPr>
            <w:tcW w:w="993" w:type="dxa"/>
            <w:shd w:val="clear" w:color="auto" w:fill="auto"/>
            <w:vAlign w:val="center"/>
          </w:tcPr>
          <w:p w14:paraId="5807A5DD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7304EC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5</w:t>
            </w:r>
          </w:p>
        </w:tc>
        <w:tc>
          <w:tcPr>
            <w:tcW w:w="4110" w:type="dxa"/>
            <w:shd w:val="clear" w:color="auto" w:fill="auto"/>
          </w:tcPr>
          <w:p w14:paraId="25228FF7" w14:textId="77777777" w:rsidR="003C09F6" w:rsidRDefault="006458A2" w:rsidP="008D5690">
            <w:pPr>
              <w:spacing w:before="80"/>
            </w:pPr>
            <w:r w:rsidRPr="003C09F6">
              <w:t xml:space="preserve">Krajowe Towarzystwo Gospodarcze </w:t>
            </w:r>
          </w:p>
          <w:p w14:paraId="2F90B251" w14:textId="66960AA0" w:rsidR="006458A2" w:rsidRPr="003C09F6" w:rsidRDefault="006458A2" w:rsidP="008D5690">
            <w:pPr>
              <w:spacing w:before="80"/>
            </w:pPr>
            <w:r w:rsidRPr="003C09F6">
              <w:t>SEMIGAT S.A.</w:t>
            </w:r>
          </w:p>
          <w:p w14:paraId="5D15AC6F" w14:textId="77777777" w:rsidR="006458A2" w:rsidRPr="003C09F6" w:rsidRDefault="006458A2" w:rsidP="008D5690">
            <w:r w:rsidRPr="003C09F6">
              <w:t>ul. Ratuszowa</w:t>
            </w:r>
            <w:r w:rsidRPr="003C09F6">
              <w:t xml:space="preserve"> </w:t>
            </w:r>
            <w:r w:rsidRPr="003C09F6">
              <w:t>11/318</w:t>
            </w:r>
            <w:r w:rsidRPr="003C09F6">
              <w:t xml:space="preserve"> </w:t>
            </w:r>
          </w:p>
          <w:p w14:paraId="23850474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03-450</w:t>
            </w:r>
            <w:r w:rsidRPr="003C09F6">
              <w:t xml:space="preserve"> </w:t>
            </w:r>
            <w:r w:rsidRPr="003C09F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089FB8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26 813.02 zł</w:t>
            </w:r>
          </w:p>
        </w:tc>
      </w:tr>
      <w:tr w:rsidR="006458A2" w:rsidRPr="003C09F6" w14:paraId="3655DC4F" w14:textId="77777777" w:rsidTr="008D5690">
        <w:tc>
          <w:tcPr>
            <w:tcW w:w="993" w:type="dxa"/>
            <w:shd w:val="clear" w:color="auto" w:fill="auto"/>
            <w:vAlign w:val="center"/>
          </w:tcPr>
          <w:p w14:paraId="092845AE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05C781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1</w:t>
            </w:r>
          </w:p>
        </w:tc>
        <w:tc>
          <w:tcPr>
            <w:tcW w:w="4110" w:type="dxa"/>
            <w:shd w:val="clear" w:color="auto" w:fill="auto"/>
          </w:tcPr>
          <w:p w14:paraId="1DC37F8A" w14:textId="3EB50EDE" w:rsidR="006458A2" w:rsidRPr="003C09F6" w:rsidRDefault="006458A2" w:rsidP="008D5690">
            <w:pPr>
              <w:spacing w:before="80"/>
            </w:pPr>
            <w:proofErr w:type="spellStart"/>
            <w:r w:rsidRPr="003C09F6">
              <w:t>Informer</w:t>
            </w:r>
            <w:proofErr w:type="spellEnd"/>
            <w:r w:rsidRPr="003C09F6">
              <w:t xml:space="preserve"> </w:t>
            </w:r>
            <w:proofErr w:type="spellStart"/>
            <w:r w:rsidRPr="003C09F6">
              <w:t>Med</w:t>
            </w:r>
            <w:proofErr w:type="spellEnd"/>
            <w:r w:rsidRPr="003C09F6">
              <w:t xml:space="preserve"> </w:t>
            </w:r>
            <w:r w:rsidR="003C09F6">
              <w:t>S</w:t>
            </w:r>
            <w:r w:rsidRPr="003C09F6">
              <w:t>p. z o.o.</w:t>
            </w:r>
          </w:p>
          <w:p w14:paraId="700099F6" w14:textId="77777777" w:rsidR="006458A2" w:rsidRPr="003C09F6" w:rsidRDefault="006458A2" w:rsidP="008D5690">
            <w:r w:rsidRPr="003C09F6">
              <w:t>ul. Winogrady</w:t>
            </w:r>
            <w:r w:rsidRPr="003C09F6">
              <w:t xml:space="preserve"> </w:t>
            </w:r>
            <w:r w:rsidRPr="003C09F6">
              <w:t>118</w:t>
            </w:r>
            <w:r w:rsidRPr="003C09F6">
              <w:t xml:space="preserve"> </w:t>
            </w:r>
          </w:p>
          <w:p w14:paraId="621F617C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61-626</w:t>
            </w:r>
            <w:r w:rsidRPr="003C09F6">
              <w:t xml:space="preserve"> </w:t>
            </w:r>
            <w:r w:rsidRPr="003C09F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EBBA45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18 048.96 zł</w:t>
            </w:r>
          </w:p>
        </w:tc>
      </w:tr>
      <w:tr w:rsidR="006458A2" w:rsidRPr="003C09F6" w14:paraId="47E0BF5E" w14:textId="77777777" w:rsidTr="008D5690">
        <w:tc>
          <w:tcPr>
            <w:tcW w:w="993" w:type="dxa"/>
            <w:shd w:val="clear" w:color="auto" w:fill="auto"/>
            <w:vAlign w:val="center"/>
          </w:tcPr>
          <w:p w14:paraId="16F1841D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6615F7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</w:t>
            </w:r>
          </w:p>
        </w:tc>
        <w:tc>
          <w:tcPr>
            <w:tcW w:w="4110" w:type="dxa"/>
            <w:shd w:val="clear" w:color="auto" w:fill="auto"/>
          </w:tcPr>
          <w:p w14:paraId="49657EDE" w14:textId="745DAA3C" w:rsidR="006458A2" w:rsidRPr="003C09F6" w:rsidRDefault="006458A2" w:rsidP="008D5690">
            <w:pPr>
              <w:spacing w:before="80"/>
            </w:pPr>
            <w:proofErr w:type="spellStart"/>
            <w:r w:rsidRPr="003C09F6">
              <w:t>Informer</w:t>
            </w:r>
            <w:proofErr w:type="spellEnd"/>
            <w:r w:rsidRPr="003C09F6">
              <w:t xml:space="preserve"> </w:t>
            </w:r>
            <w:proofErr w:type="spellStart"/>
            <w:r w:rsidRPr="003C09F6">
              <w:t>Med</w:t>
            </w:r>
            <w:proofErr w:type="spellEnd"/>
            <w:r w:rsidRPr="003C09F6">
              <w:t xml:space="preserve"> </w:t>
            </w:r>
            <w:r w:rsidR="007461DE">
              <w:t>S</w:t>
            </w:r>
            <w:r w:rsidRPr="003C09F6">
              <w:t>p. z o.o.</w:t>
            </w:r>
          </w:p>
          <w:p w14:paraId="55C0F831" w14:textId="77777777" w:rsidR="006458A2" w:rsidRPr="003C09F6" w:rsidRDefault="006458A2" w:rsidP="008D5690">
            <w:r w:rsidRPr="003C09F6">
              <w:t>ul. Winogrady</w:t>
            </w:r>
            <w:r w:rsidRPr="003C09F6">
              <w:t xml:space="preserve"> </w:t>
            </w:r>
            <w:r w:rsidRPr="003C09F6">
              <w:t>118</w:t>
            </w:r>
            <w:r w:rsidRPr="003C09F6">
              <w:t xml:space="preserve"> </w:t>
            </w:r>
          </w:p>
          <w:p w14:paraId="66FE5F11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61-626</w:t>
            </w:r>
            <w:r w:rsidRPr="003C09F6">
              <w:t xml:space="preserve"> </w:t>
            </w:r>
            <w:r w:rsidRPr="003C09F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920543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32 436.15 zł</w:t>
            </w:r>
          </w:p>
        </w:tc>
      </w:tr>
      <w:tr w:rsidR="006458A2" w:rsidRPr="003C09F6" w14:paraId="6C9C19B8" w14:textId="77777777" w:rsidTr="008D5690">
        <w:tc>
          <w:tcPr>
            <w:tcW w:w="993" w:type="dxa"/>
            <w:shd w:val="clear" w:color="auto" w:fill="auto"/>
            <w:vAlign w:val="center"/>
          </w:tcPr>
          <w:p w14:paraId="141A65CC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C0051F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3</w:t>
            </w:r>
          </w:p>
        </w:tc>
        <w:tc>
          <w:tcPr>
            <w:tcW w:w="4110" w:type="dxa"/>
            <w:shd w:val="clear" w:color="auto" w:fill="auto"/>
          </w:tcPr>
          <w:p w14:paraId="08915114" w14:textId="0F20F94E" w:rsidR="006458A2" w:rsidRPr="003C09F6" w:rsidRDefault="006458A2" w:rsidP="008D5690">
            <w:pPr>
              <w:spacing w:before="80"/>
            </w:pPr>
            <w:proofErr w:type="spellStart"/>
            <w:r w:rsidRPr="003C09F6">
              <w:t>Informer</w:t>
            </w:r>
            <w:proofErr w:type="spellEnd"/>
            <w:r w:rsidRPr="003C09F6">
              <w:t xml:space="preserve"> </w:t>
            </w:r>
            <w:proofErr w:type="spellStart"/>
            <w:r w:rsidRPr="003C09F6">
              <w:t>Med</w:t>
            </w:r>
            <w:proofErr w:type="spellEnd"/>
            <w:r w:rsidRPr="003C09F6">
              <w:t xml:space="preserve"> </w:t>
            </w:r>
            <w:r w:rsidR="007461DE">
              <w:t>S</w:t>
            </w:r>
            <w:r w:rsidRPr="003C09F6">
              <w:t>p. z o.o.</w:t>
            </w:r>
          </w:p>
          <w:p w14:paraId="49E02570" w14:textId="77777777" w:rsidR="006458A2" w:rsidRPr="003C09F6" w:rsidRDefault="006458A2" w:rsidP="008D5690">
            <w:r w:rsidRPr="003C09F6">
              <w:t>ul. Winogrady</w:t>
            </w:r>
            <w:r w:rsidRPr="003C09F6">
              <w:t xml:space="preserve"> </w:t>
            </w:r>
            <w:r w:rsidRPr="003C09F6">
              <w:t>118</w:t>
            </w:r>
            <w:r w:rsidRPr="003C09F6">
              <w:t xml:space="preserve"> </w:t>
            </w:r>
          </w:p>
          <w:p w14:paraId="370903DE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61-626</w:t>
            </w:r>
            <w:r w:rsidRPr="003C09F6">
              <w:t xml:space="preserve"> </w:t>
            </w:r>
            <w:r w:rsidRPr="003C09F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E62EBE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15 768.60 zł</w:t>
            </w:r>
          </w:p>
        </w:tc>
      </w:tr>
      <w:tr w:rsidR="006458A2" w:rsidRPr="003C09F6" w14:paraId="6C6CC307" w14:textId="77777777" w:rsidTr="008D5690">
        <w:tc>
          <w:tcPr>
            <w:tcW w:w="993" w:type="dxa"/>
            <w:shd w:val="clear" w:color="auto" w:fill="auto"/>
            <w:vAlign w:val="center"/>
          </w:tcPr>
          <w:p w14:paraId="3B939ADC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A8BCDF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5</w:t>
            </w:r>
          </w:p>
        </w:tc>
        <w:tc>
          <w:tcPr>
            <w:tcW w:w="4110" w:type="dxa"/>
            <w:shd w:val="clear" w:color="auto" w:fill="auto"/>
          </w:tcPr>
          <w:p w14:paraId="6C626D68" w14:textId="13527FA4" w:rsidR="006458A2" w:rsidRPr="003C09F6" w:rsidRDefault="006458A2" w:rsidP="008D5690">
            <w:pPr>
              <w:spacing w:before="80"/>
            </w:pPr>
            <w:proofErr w:type="spellStart"/>
            <w:r w:rsidRPr="003C09F6">
              <w:t>Informer</w:t>
            </w:r>
            <w:proofErr w:type="spellEnd"/>
            <w:r w:rsidRPr="003C09F6">
              <w:t xml:space="preserve"> </w:t>
            </w:r>
            <w:proofErr w:type="spellStart"/>
            <w:r w:rsidRPr="003C09F6">
              <w:t>Med</w:t>
            </w:r>
            <w:proofErr w:type="spellEnd"/>
            <w:r w:rsidRPr="003C09F6">
              <w:t xml:space="preserve"> </w:t>
            </w:r>
            <w:r w:rsidR="007461DE">
              <w:t>S</w:t>
            </w:r>
            <w:r w:rsidRPr="003C09F6">
              <w:t>p. z o.o.</w:t>
            </w:r>
          </w:p>
          <w:p w14:paraId="170C2A0B" w14:textId="77777777" w:rsidR="006458A2" w:rsidRPr="003C09F6" w:rsidRDefault="006458A2" w:rsidP="008D5690">
            <w:r w:rsidRPr="003C09F6">
              <w:t>ul. Winogrady</w:t>
            </w:r>
            <w:r w:rsidRPr="003C09F6">
              <w:t xml:space="preserve"> </w:t>
            </w:r>
            <w:r w:rsidRPr="003C09F6">
              <w:t>118</w:t>
            </w:r>
            <w:r w:rsidRPr="003C09F6">
              <w:t xml:space="preserve"> </w:t>
            </w:r>
          </w:p>
          <w:p w14:paraId="48B593D4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61-626</w:t>
            </w:r>
            <w:r w:rsidRPr="003C09F6">
              <w:t xml:space="preserve"> </w:t>
            </w:r>
            <w:r w:rsidRPr="003C09F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F50FD1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24 753.60 zł</w:t>
            </w:r>
          </w:p>
        </w:tc>
      </w:tr>
      <w:tr w:rsidR="006458A2" w:rsidRPr="003C09F6" w14:paraId="3D940179" w14:textId="77777777" w:rsidTr="008D5690">
        <w:tc>
          <w:tcPr>
            <w:tcW w:w="993" w:type="dxa"/>
            <w:shd w:val="clear" w:color="auto" w:fill="auto"/>
            <w:vAlign w:val="center"/>
          </w:tcPr>
          <w:p w14:paraId="2382D85C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B2FBCA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1</w:t>
            </w:r>
          </w:p>
        </w:tc>
        <w:tc>
          <w:tcPr>
            <w:tcW w:w="4110" w:type="dxa"/>
            <w:shd w:val="clear" w:color="auto" w:fill="auto"/>
          </w:tcPr>
          <w:p w14:paraId="06726155" w14:textId="77777777" w:rsidR="006458A2" w:rsidRPr="003C09F6" w:rsidRDefault="006458A2" w:rsidP="008D5690">
            <w:pPr>
              <w:spacing w:before="80"/>
            </w:pPr>
            <w:r w:rsidRPr="003C09F6">
              <w:t>AMED Biuro Techniczno-Handlowe</w:t>
            </w:r>
          </w:p>
          <w:p w14:paraId="6D0CB18C" w14:textId="77777777" w:rsidR="006458A2" w:rsidRPr="003C09F6" w:rsidRDefault="006458A2" w:rsidP="008D5690">
            <w:r w:rsidRPr="003C09F6">
              <w:t>ul. Słowikowskiego</w:t>
            </w:r>
            <w:r w:rsidRPr="003C09F6">
              <w:t xml:space="preserve"> </w:t>
            </w:r>
            <w:r w:rsidRPr="003C09F6">
              <w:t>39</w:t>
            </w:r>
            <w:r w:rsidRPr="003C09F6">
              <w:t xml:space="preserve"> </w:t>
            </w:r>
          </w:p>
          <w:p w14:paraId="1B04467E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05-090</w:t>
            </w:r>
            <w:r w:rsidRPr="003C09F6">
              <w:t xml:space="preserve"> </w:t>
            </w:r>
            <w:r w:rsidRPr="003C09F6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11025A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57 032.64 zł</w:t>
            </w:r>
          </w:p>
        </w:tc>
      </w:tr>
      <w:tr w:rsidR="006458A2" w:rsidRPr="003C09F6" w14:paraId="61B31A0B" w14:textId="77777777" w:rsidTr="008D5690">
        <w:tc>
          <w:tcPr>
            <w:tcW w:w="993" w:type="dxa"/>
            <w:shd w:val="clear" w:color="auto" w:fill="auto"/>
            <w:vAlign w:val="center"/>
          </w:tcPr>
          <w:p w14:paraId="7209636F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38896A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</w:t>
            </w:r>
          </w:p>
        </w:tc>
        <w:tc>
          <w:tcPr>
            <w:tcW w:w="4110" w:type="dxa"/>
            <w:shd w:val="clear" w:color="auto" w:fill="auto"/>
          </w:tcPr>
          <w:p w14:paraId="2CFC9D85" w14:textId="77777777" w:rsidR="006458A2" w:rsidRPr="003C09F6" w:rsidRDefault="006458A2" w:rsidP="008D5690">
            <w:pPr>
              <w:spacing w:before="80"/>
            </w:pPr>
            <w:r w:rsidRPr="003C09F6">
              <w:t>AMED Biuro Techniczno-Handlowe</w:t>
            </w:r>
          </w:p>
          <w:p w14:paraId="7233D473" w14:textId="77777777" w:rsidR="006458A2" w:rsidRPr="003C09F6" w:rsidRDefault="006458A2" w:rsidP="008D5690">
            <w:r w:rsidRPr="003C09F6">
              <w:t>ul. Słowikowskiego</w:t>
            </w:r>
            <w:r w:rsidRPr="003C09F6">
              <w:t xml:space="preserve"> </w:t>
            </w:r>
            <w:r w:rsidRPr="003C09F6">
              <w:t>39</w:t>
            </w:r>
            <w:r w:rsidRPr="003C09F6">
              <w:t xml:space="preserve"> </w:t>
            </w:r>
          </w:p>
          <w:p w14:paraId="496A3783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05-090</w:t>
            </w:r>
            <w:r w:rsidRPr="003C09F6">
              <w:t xml:space="preserve"> </w:t>
            </w:r>
            <w:r w:rsidRPr="003C09F6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0809F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70 417.50 zł</w:t>
            </w:r>
          </w:p>
        </w:tc>
      </w:tr>
      <w:tr w:rsidR="006458A2" w:rsidRPr="003C09F6" w14:paraId="1C067450" w14:textId="77777777" w:rsidTr="008D5690">
        <w:tc>
          <w:tcPr>
            <w:tcW w:w="993" w:type="dxa"/>
            <w:shd w:val="clear" w:color="auto" w:fill="auto"/>
            <w:vAlign w:val="center"/>
          </w:tcPr>
          <w:p w14:paraId="2EFB005F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A1753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3</w:t>
            </w:r>
          </w:p>
        </w:tc>
        <w:tc>
          <w:tcPr>
            <w:tcW w:w="4110" w:type="dxa"/>
            <w:shd w:val="clear" w:color="auto" w:fill="auto"/>
          </w:tcPr>
          <w:p w14:paraId="2B6DAAB0" w14:textId="77777777" w:rsidR="006458A2" w:rsidRPr="003C09F6" w:rsidRDefault="006458A2" w:rsidP="008D5690">
            <w:pPr>
              <w:spacing w:before="80"/>
            </w:pPr>
            <w:r w:rsidRPr="003C09F6">
              <w:t>AMED Biuro Techniczno-Handlowe</w:t>
            </w:r>
          </w:p>
          <w:p w14:paraId="2939EC31" w14:textId="77777777" w:rsidR="006458A2" w:rsidRPr="003C09F6" w:rsidRDefault="006458A2" w:rsidP="008D5690">
            <w:r w:rsidRPr="003C09F6">
              <w:t>ul. Słowikowskiego</w:t>
            </w:r>
            <w:r w:rsidRPr="003C09F6">
              <w:t xml:space="preserve"> </w:t>
            </w:r>
            <w:r w:rsidRPr="003C09F6">
              <w:t>39</w:t>
            </w:r>
            <w:r w:rsidRPr="003C09F6">
              <w:t xml:space="preserve"> </w:t>
            </w:r>
          </w:p>
          <w:p w14:paraId="2E26EDDE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05-090</w:t>
            </w:r>
            <w:r w:rsidRPr="003C09F6">
              <w:t xml:space="preserve"> </w:t>
            </w:r>
            <w:r w:rsidRPr="003C09F6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801DDD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8 856.00 zł</w:t>
            </w:r>
          </w:p>
        </w:tc>
      </w:tr>
      <w:tr w:rsidR="006458A2" w:rsidRPr="003C09F6" w14:paraId="38257362" w14:textId="77777777" w:rsidTr="008D5690">
        <w:tc>
          <w:tcPr>
            <w:tcW w:w="993" w:type="dxa"/>
            <w:shd w:val="clear" w:color="auto" w:fill="auto"/>
            <w:vAlign w:val="center"/>
          </w:tcPr>
          <w:p w14:paraId="3EA8F069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BD3B1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7</w:t>
            </w:r>
          </w:p>
        </w:tc>
        <w:tc>
          <w:tcPr>
            <w:tcW w:w="4110" w:type="dxa"/>
            <w:shd w:val="clear" w:color="auto" w:fill="auto"/>
          </w:tcPr>
          <w:p w14:paraId="30952E8E" w14:textId="77777777" w:rsidR="006458A2" w:rsidRPr="003C09F6" w:rsidRDefault="006458A2" w:rsidP="008D5690">
            <w:pPr>
              <w:spacing w:before="80"/>
            </w:pPr>
            <w:r w:rsidRPr="003C09F6">
              <w:t>AMED Biuro Techniczno-Handlowe</w:t>
            </w:r>
          </w:p>
          <w:p w14:paraId="6627BDCC" w14:textId="77777777" w:rsidR="006458A2" w:rsidRPr="003C09F6" w:rsidRDefault="006458A2" w:rsidP="008D5690">
            <w:r w:rsidRPr="003C09F6">
              <w:t>ul. Słowikowskiego</w:t>
            </w:r>
            <w:r w:rsidRPr="003C09F6">
              <w:t xml:space="preserve"> </w:t>
            </w:r>
            <w:r w:rsidRPr="003C09F6">
              <w:t>39</w:t>
            </w:r>
            <w:r w:rsidRPr="003C09F6">
              <w:t xml:space="preserve"> </w:t>
            </w:r>
          </w:p>
          <w:p w14:paraId="1DA92E80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05-090</w:t>
            </w:r>
            <w:r w:rsidRPr="003C09F6">
              <w:t xml:space="preserve"> </w:t>
            </w:r>
            <w:r w:rsidRPr="003C09F6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69B3D8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27 864.00 zł</w:t>
            </w:r>
          </w:p>
        </w:tc>
      </w:tr>
      <w:tr w:rsidR="006458A2" w:rsidRPr="003C09F6" w14:paraId="7FC2959F" w14:textId="77777777" w:rsidTr="008D5690">
        <w:tc>
          <w:tcPr>
            <w:tcW w:w="993" w:type="dxa"/>
            <w:shd w:val="clear" w:color="auto" w:fill="auto"/>
            <w:vAlign w:val="center"/>
          </w:tcPr>
          <w:p w14:paraId="0FC851A5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F0CEA8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1</w:t>
            </w:r>
          </w:p>
        </w:tc>
        <w:tc>
          <w:tcPr>
            <w:tcW w:w="4110" w:type="dxa"/>
            <w:shd w:val="clear" w:color="auto" w:fill="auto"/>
          </w:tcPr>
          <w:p w14:paraId="3B34C0D9" w14:textId="77777777" w:rsidR="006458A2" w:rsidRPr="003C09F6" w:rsidRDefault="006458A2" w:rsidP="008D5690">
            <w:pPr>
              <w:spacing w:before="80"/>
            </w:pPr>
            <w:r w:rsidRPr="003C09F6">
              <w:t>3M Healthcare Poland Sp. z o.o.</w:t>
            </w:r>
          </w:p>
          <w:p w14:paraId="71D7190C" w14:textId="77777777" w:rsidR="006458A2" w:rsidRPr="003C09F6" w:rsidRDefault="006458A2" w:rsidP="008D5690">
            <w:r w:rsidRPr="003C09F6">
              <w:t>al. Katowicka 117, Kajetany</w:t>
            </w:r>
            <w:r w:rsidRPr="003C09F6">
              <w:t xml:space="preserve"> </w:t>
            </w:r>
            <w:r w:rsidRPr="003C09F6">
              <w:t>117</w:t>
            </w:r>
            <w:r w:rsidRPr="003C09F6">
              <w:t xml:space="preserve"> </w:t>
            </w:r>
          </w:p>
          <w:p w14:paraId="63E8E7DB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05-830</w:t>
            </w:r>
            <w:r w:rsidRPr="003C09F6">
              <w:t xml:space="preserve"> </w:t>
            </w:r>
            <w:r w:rsidRPr="003C09F6">
              <w:t>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139831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30 606.34 zł</w:t>
            </w:r>
          </w:p>
        </w:tc>
      </w:tr>
      <w:tr w:rsidR="006458A2" w:rsidRPr="003C09F6" w14:paraId="44FDB903" w14:textId="77777777" w:rsidTr="008D5690">
        <w:tc>
          <w:tcPr>
            <w:tcW w:w="993" w:type="dxa"/>
            <w:shd w:val="clear" w:color="auto" w:fill="auto"/>
            <w:vAlign w:val="center"/>
          </w:tcPr>
          <w:p w14:paraId="66F2DE7C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4E2047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2</w:t>
            </w:r>
          </w:p>
        </w:tc>
        <w:tc>
          <w:tcPr>
            <w:tcW w:w="4110" w:type="dxa"/>
            <w:shd w:val="clear" w:color="auto" w:fill="auto"/>
          </w:tcPr>
          <w:p w14:paraId="6639067A" w14:textId="77777777" w:rsidR="006458A2" w:rsidRPr="003C09F6" w:rsidRDefault="006458A2" w:rsidP="008D5690">
            <w:pPr>
              <w:spacing w:before="80"/>
            </w:pPr>
            <w:r w:rsidRPr="003C09F6">
              <w:t>3M Healthcare Poland Sp. z o.o.</w:t>
            </w:r>
          </w:p>
          <w:p w14:paraId="34BA697C" w14:textId="77777777" w:rsidR="006458A2" w:rsidRPr="003C09F6" w:rsidRDefault="006458A2" w:rsidP="008D5690">
            <w:r w:rsidRPr="003C09F6">
              <w:t>al. Katowicka 117, Kajetany</w:t>
            </w:r>
            <w:r w:rsidRPr="003C09F6">
              <w:t xml:space="preserve"> </w:t>
            </w:r>
            <w:r w:rsidRPr="003C09F6">
              <w:t>117</w:t>
            </w:r>
            <w:r w:rsidRPr="003C09F6">
              <w:t xml:space="preserve"> </w:t>
            </w:r>
          </w:p>
          <w:p w14:paraId="6E6D9ADA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05-830</w:t>
            </w:r>
            <w:r w:rsidRPr="003C09F6">
              <w:t xml:space="preserve"> </w:t>
            </w:r>
            <w:r w:rsidRPr="003C09F6">
              <w:t>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DA911B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35 288.70 zł</w:t>
            </w:r>
          </w:p>
        </w:tc>
      </w:tr>
      <w:tr w:rsidR="006458A2" w:rsidRPr="003C09F6" w14:paraId="3802A1C5" w14:textId="77777777" w:rsidTr="008D5690">
        <w:tc>
          <w:tcPr>
            <w:tcW w:w="993" w:type="dxa"/>
            <w:shd w:val="clear" w:color="auto" w:fill="auto"/>
            <w:vAlign w:val="center"/>
          </w:tcPr>
          <w:p w14:paraId="54AF79D6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E1E719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4</w:t>
            </w:r>
          </w:p>
        </w:tc>
        <w:tc>
          <w:tcPr>
            <w:tcW w:w="4110" w:type="dxa"/>
            <w:shd w:val="clear" w:color="auto" w:fill="auto"/>
          </w:tcPr>
          <w:p w14:paraId="776B9A8C" w14:textId="77777777" w:rsidR="006458A2" w:rsidRPr="003C09F6" w:rsidRDefault="006458A2" w:rsidP="008D5690">
            <w:pPr>
              <w:spacing w:before="80"/>
            </w:pPr>
            <w:r w:rsidRPr="003C09F6">
              <w:t>3M Healthcare Poland Sp. z o.o.</w:t>
            </w:r>
          </w:p>
          <w:p w14:paraId="7614DF6C" w14:textId="77777777" w:rsidR="006458A2" w:rsidRPr="003C09F6" w:rsidRDefault="006458A2" w:rsidP="008D5690">
            <w:r w:rsidRPr="003C09F6">
              <w:t>al. Katowicka 117, Kajetany</w:t>
            </w:r>
            <w:r w:rsidRPr="003C09F6">
              <w:t xml:space="preserve"> </w:t>
            </w:r>
            <w:r w:rsidRPr="003C09F6">
              <w:t>117</w:t>
            </w:r>
            <w:r w:rsidRPr="003C09F6">
              <w:t xml:space="preserve"> </w:t>
            </w:r>
          </w:p>
          <w:p w14:paraId="19CC2819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05-830</w:t>
            </w:r>
            <w:r w:rsidRPr="003C09F6">
              <w:t xml:space="preserve"> </w:t>
            </w:r>
            <w:r w:rsidRPr="003C09F6">
              <w:t>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2B1648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110 416.61 zł</w:t>
            </w:r>
          </w:p>
        </w:tc>
      </w:tr>
      <w:tr w:rsidR="006458A2" w:rsidRPr="003C09F6" w14:paraId="3779016D" w14:textId="77777777" w:rsidTr="008D5690">
        <w:tc>
          <w:tcPr>
            <w:tcW w:w="993" w:type="dxa"/>
            <w:shd w:val="clear" w:color="auto" w:fill="auto"/>
            <w:vAlign w:val="center"/>
          </w:tcPr>
          <w:p w14:paraId="5804E5B2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ECC36B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7</w:t>
            </w:r>
          </w:p>
        </w:tc>
        <w:tc>
          <w:tcPr>
            <w:tcW w:w="4110" w:type="dxa"/>
            <w:shd w:val="clear" w:color="auto" w:fill="auto"/>
          </w:tcPr>
          <w:p w14:paraId="6C11ACF8" w14:textId="77777777" w:rsidR="006458A2" w:rsidRPr="003C09F6" w:rsidRDefault="006458A2" w:rsidP="008D5690">
            <w:pPr>
              <w:spacing w:before="80"/>
            </w:pPr>
            <w:r w:rsidRPr="003C09F6">
              <w:t xml:space="preserve">FALCO-MEDIC Jerzy </w:t>
            </w:r>
            <w:proofErr w:type="spellStart"/>
            <w:r w:rsidRPr="003C09F6">
              <w:t>Kudrycki</w:t>
            </w:r>
            <w:proofErr w:type="spellEnd"/>
          </w:p>
          <w:p w14:paraId="7D25A2C5" w14:textId="77777777" w:rsidR="006458A2" w:rsidRPr="003C09F6" w:rsidRDefault="006458A2" w:rsidP="008D5690">
            <w:r w:rsidRPr="003C09F6">
              <w:t>ul. Składowa</w:t>
            </w:r>
            <w:r w:rsidRPr="003C09F6">
              <w:t xml:space="preserve"> </w:t>
            </w:r>
            <w:r w:rsidRPr="003C09F6">
              <w:t>7</w:t>
            </w:r>
            <w:r w:rsidRPr="003C09F6">
              <w:t xml:space="preserve"> </w:t>
            </w:r>
          </w:p>
          <w:p w14:paraId="27E2695D" w14:textId="77777777" w:rsidR="006458A2" w:rsidRPr="003C09F6" w:rsidRDefault="006458A2" w:rsidP="008D5690">
            <w:pPr>
              <w:spacing w:after="80"/>
              <w:jc w:val="both"/>
            </w:pPr>
            <w:r w:rsidRPr="003C09F6">
              <w:t>15-399</w:t>
            </w:r>
            <w:r w:rsidRPr="003C09F6">
              <w:t xml:space="preserve"> </w:t>
            </w:r>
            <w:r w:rsidRPr="003C09F6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F0C9C3" w14:textId="77777777" w:rsidR="006458A2" w:rsidRPr="003C09F6" w:rsidRDefault="006458A2" w:rsidP="008D5690">
            <w:pPr>
              <w:spacing w:before="80" w:after="80"/>
              <w:jc w:val="center"/>
            </w:pPr>
            <w:r w:rsidRPr="003C09F6">
              <w:t>19 543.68 zł</w:t>
            </w:r>
          </w:p>
        </w:tc>
      </w:tr>
      <w:bookmarkEnd w:id="0"/>
    </w:tbl>
    <w:p w14:paraId="6B84C0F6" w14:textId="78323788" w:rsidR="00C236D3" w:rsidRPr="003C09F6" w:rsidRDefault="00C236D3" w:rsidP="00267912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3C09F6" w:rsidSect="003C09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9612B8" w14:textId="77777777" w:rsidR="0012100A" w:rsidRDefault="0012100A">
      <w:r>
        <w:separator/>
      </w:r>
    </w:p>
  </w:endnote>
  <w:endnote w:type="continuationSeparator" w:id="0">
    <w:p w14:paraId="67014F6F" w14:textId="77777777" w:rsidR="0012100A" w:rsidRDefault="00121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B5B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2DD0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8FF5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A33FFC">
        <v:line id="_x0000_s1025" style="position:absolute;left:0;text-align:left;z-index:251657728" from="-3.85pt,8.7pt" to="455.15pt,8.7pt"/>
      </w:pict>
    </w:r>
  </w:p>
  <w:p w14:paraId="3FC944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B76F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3EEF47" w14:textId="77777777" w:rsidR="009F189D" w:rsidRDefault="009F189D">
    <w:pPr>
      <w:pStyle w:val="Stopka"/>
      <w:tabs>
        <w:tab w:val="clear" w:pos="4536"/>
      </w:tabs>
      <w:jc w:val="center"/>
    </w:pPr>
  </w:p>
  <w:p w14:paraId="4A6E51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FD114B" w14:textId="77777777" w:rsidR="0012100A" w:rsidRDefault="0012100A">
      <w:r>
        <w:separator/>
      </w:r>
    </w:p>
  </w:footnote>
  <w:footnote w:type="continuationSeparator" w:id="0">
    <w:p w14:paraId="6DBC1A32" w14:textId="77777777" w:rsidR="0012100A" w:rsidRDefault="00121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FCFA8" w14:textId="77777777" w:rsidR="006458A2" w:rsidRDefault="006458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1AC33" w14:textId="77777777" w:rsidR="006458A2" w:rsidRDefault="006458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F411A" w14:textId="77777777" w:rsidR="006458A2" w:rsidRDefault="006458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100A"/>
    <w:rsid w:val="00007727"/>
    <w:rsid w:val="00017720"/>
    <w:rsid w:val="00035488"/>
    <w:rsid w:val="000D7F25"/>
    <w:rsid w:val="000E00E5"/>
    <w:rsid w:val="0012100A"/>
    <w:rsid w:val="00173B20"/>
    <w:rsid w:val="001C69FF"/>
    <w:rsid w:val="0023318D"/>
    <w:rsid w:val="00267912"/>
    <w:rsid w:val="003C09F6"/>
    <w:rsid w:val="003D72FD"/>
    <w:rsid w:val="00423179"/>
    <w:rsid w:val="00490DC0"/>
    <w:rsid w:val="00493F8C"/>
    <w:rsid w:val="004C7E9B"/>
    <w:rsid w:val="005614F2"/>
    <w:rsid w:val="00577BC6"/>
    <w:rsid w:val="006458A2"/>
    <w:rsid w:val="0069085C"/>
    <w:rsid w:val="006B27ED"/>
    <w:rsid w:val="007461DE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308FD"/>
  <w15:chartTrackingRefBased/>
  <w15:docId w15:val="{1FF641B4-4BA0-43A7-B605-CF050A3E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345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dcterms:created xsi:type="dcterms:W3CDTF">2024-04-19T10:28:00Z</dcterms:created>
  <dcterms:modified xsi:type="dcterms:W3CDTF">2024-04-19T10:31:00Z</dcterms:modified>
</cp:coreProperties>
</file>