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BEAA9" w14:textId="77777777" w:rsidR="00843A88" w:rsidRPr="00B167FE" w:rsidRDefault="0027023D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167FE">
        <w:rPr>
          <w:rFonts w:ascii="Arial Narrow" w:hAnsi="Arial Narrow" w:cs="Arial"/>
          <w:sz w:val="24"/>
          <w:szCs w:val="24"/>
        </w:rPr>
        <w:t>Bydgoszcz</w:t>
      </w:r>
      <w:r w:rsidR="00843A88" w:rsidRPr="00B167FE">
        <w:rPr>
          <w:rFonts w:ascii="Arial Narrow" w:hAnsi="Arial Narrow" w:cs="Arial"/>
          <w:sz w:val="24"/>
          <w:szCs w:val="24"/>
        </w:rPr>
        <w:t xml:space="preserve"> dnia: </w:t>
      </w:r>
      <w:r w:rsidRPr="00B167FE">
        <w:rPr>
          <w:rFonts w:ascii="Arial Narrow" w:hAnsi="Arial Narrow" w:cs="Arial"/>
          <w:sz w:val="24"/>
          <w:szCs w:val="24"/>
        </w:rPr>
        <w:t>2024-04-19</w:t>
      </w:r>
    </w:p>
    <w:p w14:paraId="41F64616" w14:textId="77777777" w:rsidR="00843A88" w:rsidRPr="00B167FE" w:rsidRDefault="0027023D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167F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FEB9B07" w14:textId="77777777" w:rsidR="00843A88" w:rsidRPr="00B167FE" w:rsidRDefault="0027023D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167FE">
        <w:rPr>
          <w:rFonts w:ascii="Arial Narrow" w:hAnsi="Arial Narrow" w:cs="Arial"/>
          <w:sz w:val="24"/>
          <w:szCs w:val="24"/>
        </w:rPr>
        <w:t>Powstańców Warszawy</w:t>
      </w:r>
      <w:r w:rsidR="00843A88" w:rsidRPr="00B167FE">
        <w:rPr>
          <w:rFonts w:ascii="Arial Narrow" w:hAnsi="Arial Narrow" w:cs="Arial"/>
          <w:sz w:val="24"/>
          <w:szCs w:val="24"/>
        </w:rPr>
        <w:t xml:space="preserve"> </w:t>
      </w:r>
      <w:r w:rsidRPr="00B167FE">
        <w:rPr>
          <w:rFonts w:ascii="Arial Narrow" w:hAnsi="Arial Narrow" w:cs="Arial"/>
          <w:sz w:val="24"/>
          <w:szCs w:val="24"/>
        </w:rPr>
        <w:t>5</w:t>
      </w:r>
    </w:p>
    <w:p w14:paraId="2CA717A3" w14:textId="77777777" w:rsidR="00843A88" w:rsidRPr="00B167FE" w:rsidRDefault="0027023D" w:rsidP="00843A88">
      <w:pPr>
        <w:rPr>
          <w:rFonts w:ascii="Arial Narrow" w:hAnsi="Arial Narrow" w:cs="Arial"/>
          <w:sz w:val="24"/>
          <w:szCs w:val="24"/>
        </w:rPr>
      </w:pPr>
      <w:r w:rsidRPr="00B167FE">
        <w:rPr>
          <w:rFonts w:ascii="Arial Narrow" w:hAnsi="Arial Narrow" w:cs="Arial"/>
          <w:sz w:val="24"/>
          <w:szCs w:val="24"/>
        </w:rPr>
        <w:t>85-681</w:t>
      </w:r>
      <w:r w:rsidR="00843A88" w:rsidRPr="00B167FE">
        <w:rPr>
          <w:rFonts w:ascii="Arial Narrow" w:hAnsi="Arial Narrow" w:cs="Arial"/>
          <w:sz w:val="24"/>
          <w:szCs w:val="24"/>
        </w:rPr>
        <w:t xml:space="preserve"> </w:t>
      </w:r>
      <w:r w:rsidRPr="00B167FE">
        <w:rPr>
          <w:rFonts w:ascii="Arial Narrow" w:hAnsi="Arial Narrow" w:cs="Arial"/>
          <w:sz w:val="24"/>
          <w:szCs w:val="24"/>
        </w:rPr>
        <w:t>Bydgoszcz</w:t>
      </w:r>
    </w:p>
    <w:p w14:paraId="2142959E" w14:textId="77777777" w:rsidR="00843A88" w:rsidRPr="00B167FE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67F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2729A3B" w14:textId="77777777" w:rsidR="00843A88" w:rsidRPr="00B167FE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167F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31F755F" w14:textId="6A5747F1" w:rsidR="00B167FE" w:rsidRPr="00B167FE" w:rsidRDefault="00B167FE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B167F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71081" w:rsidRPr="00871081">
        <w:rPr>
          <w:rFonts w:ascii="Arial Narrow" w:hAnsi="Arial Narrow" w:cs="Arial"/>
          <w:b/>
          <w:sz w:val="22"/>
          <w:szCs w:val="22"/>
        </w:rPr>
        <w:t>3281/24</w:t>
      </w:r>
    </w:p>
    <w:p w14:paraId="51937604" w14:textId="77777777" w:rsidR="00843A88" w:rsidRPr="00B167F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167FE">
        <w:rPr>
          <w:rFonts w:ascii="Arial Narrow" w:hAnsi="Arial Narrow" w:cs="Arial"/>
          <w:b/>
          <w:sz w:val="24"/>
          <w:szCs w:val="24"/>
        </w:rPr>
        <w:t>WYKONAWCY</w:t>
      </w:r>
    </w:p>
    <w:p w14:paraId="21235437" w14:textId="77777777" w:rsidR="00843A88" w:rsidRPr="00B167F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B167FE">
        <w:rPr>
          <w:rFonts w:ascii="Arial Narrow" w:hAnsi="Arial Narrow" w:cs="Arial"/>
          <w:sz w:val="24"/>
          <w:szCs w:val="24"/>
        </w:rPr>
        <w:t>ubiegający się o zamówienie</w:t>
      </w:r>
    </w:p>
    <w:p w14:paraId="636296DF" w14:textId="77777777" w:rsidR="004E4B64" w:rsidRPr="00B167F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167FE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B167F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167F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167FE" w14:paraId="3D3FA952" w14:textId="77777777" w:rsidTr="00FD4AEC">
        <w:tc>
          <w:tcPr>
            <w:tcW w:w="2269" w:type="dxa"/>
            <w:shd w:val="clear" w:color="auto" w:fill="auto"/>
          </w:tcPr>
          <w:p w14:paraId="5842E17F" w14:textId="77777777" w:rsidR="004E4B64" w:rsidRPr="00B167F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D1A1FA" w14:textId="77777777" w:rsidR="004E4B64" w:rsidRPr="00B167FE" w:rsidRDefault="0027023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bCs/>
                <w:sz w:val="24"/>
                <w:szCs w:val="24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4E4B64" w:rsidRPr="00B167F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7023D" w:rsidRPr="00B167FE" w14:paraId="0FCF5590" w14:textId="77777777" w:rsidTr="00473B67">
        <w:tc>
          <w:tcPr>
            <w:tcW w:w="2269" w:type="dxa"/>
            <w:shd w:val="clear" w:color="auto" w:fill="auto"/>
          </w:tcPr>
          <w:p w14:paraId="4E4F7CCA" w14:textId="77777777" w:rsidR="0027023D" w:rsidRPr="00B167FE" w:rsidRDefault="0027023D" w:rsidP="00473B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732E98" w14:textId="77777777" w:rsidR="0027023D" w:rsidRPr="00B167FE" w:rsidRDefault="0027023D" w:rsidP="00473B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bCs/>
                <w:sz w:val="24"/>
                <w:szCs w:val="24"/>
              </w:rPr>
              <w:t>52/2024</w:t>
            </w:r>
          </w:p>
        </w:tc>
      </w:tr>
    </w:tbl>
    <w:p w14:paraId="20122EB6" w14:textId="77777777" w:rsidR="004E4B64" w:rsidRPr="00B167F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167FE" w14:paraId="54A462D6" w14:textId="77777777" w:rsidTr="00C46732">
        <w:tc>
          <w:tcPr>
            <w:tcW w:w="9330" w:type="dxa"/>
            <w:shd w:val="clear" w:color="auto" w:fill="F2F2F2"/>
            <w:hideMark/>
          </w:tcPr>
          <w:p w14:paraId="7496B4D6" w14:textId="77777777" w:rsidR="00843A88" w:rsidRPr="00B167F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67F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1709790" w14:textId="77777777" w:rsidR="0012774F" w:rsidRPr="00B167F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167FE">
        <w:rPr>
          <w:rFonts w:ascii="Arial Narrow" w:hAnsi="Arial Narrow" w:cs="Arial"/>
          <w:sz w:val="24"/>
          <w:szCs w:val="24"/>
        </w:rPr>
        <w:t xml:space="preserve">Zamawiający, </w:t>
      </w:r>
      <w:r w:rsidR="0027023D" w:rsidRPr="00B167FE">
        <w:rPr>
          <w:rFonts w:ascii="Arial Narrow" w:hAnsi="Arial Narrow" w:cs="Arial"/>
          <w:b/>
          <w:sz w:val="24"/>
          <w:szCs w:val="24"/>
        </w:rPr>
        <w:t>10WSzKzP SPZOZ</w:t>
      </w:r>
      <w:r w:rsidRPr="00B167F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B167FE">
        <w:rPr>
          <w:rFonts w:ascii="Arial Narrow" w:hAnsi="Arial Narrow" w:cs="Arial"/>
          <w:sz w:val="24"/>
          <w:szCs w:val="24"/>
        </w:rPr>
        <w:t>284</w:t>
      </w:r>
      <w:r w:rsidRPr="00B167FE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B167FE">
        <w:rPr>
          <w:rFonts w:ascii="Arial Narrow" w:hAnsi="Arial Narrow" w:cs="Arial"/>
          <w:sz w:val="24"/>
          <w:szCs w:val="24"/>
        </w:rPr>
        <w:t>6</w:t>
      </w:r>
      <w:r w:rsidRPr="00B167F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167FE">
        <w:rPr>
          <w:rFonts w:ascii="Arial Narrow" w:hAnsi="Arial Narrow" w:cs="Arial"/>
          <w:sz w:val="24"/>
          <w:szCs w:val="24"/>
        </w:rPr>
        <w:t>11</w:t>
      </w:r>
      <w:r w:rsidRPr="00B167FE">
        <w:rPr>
          <w:rFonts w:ascii="Arial Narrow" w:hAnsi="Arial Narrow" w:cs="Arial"/>
          <w:sz w:val="24"/>
          <w:szCs w:val="24"/>
        </w:rPr>
        <w:t xml:space="preserve"> </w:t>
      </w:r>
      <w:r w:rsidR="0029606A" w:rsidRPr="00B167FE">
        <w:rPr>
          <w:rFonts w:ascii="Arial Narrow" w:hAnsi="Arial Narrow" w:cs="Arial"/>
          <w:sz w:val="24"/>
          <w:szCs w:val="24"/>
        </w:rPr>
        <w:t xml:space="preserve">września </w:t>
      </w:r>
      <w:r w:rsidRPr="00B167FE">
        <w:rPr>
          <w:rFonts w:ascii="Arial Narrow" w:hAnsi="Arial Narrow" w:cs="Arial"/>
          <w:sz w:val="24"/>
          <w:szCs w:val="24"/>
        </w:rPr>
        <w:t>20</w:t>
      </w:r>
      <w:r w:rsidR="0029606A" w:rsidRPr="00B167FE">
        <w:rPr>
          <w:rFonts w:ascii="Arial Narrow" w:hAnsi="Arial Narrow" w:cs="Arial"/>
          <w:sz w:val="24"/>
          <w:szCs w:val="24"/>
        </w:rPr>
        <w:t>19</w:t>
      </w:r>
      <w:r w:rsidRPr="00B167FE">
        <w:rPr>
          <w:rFonts w:ascii="Arial Narrow" w:hAnsi="Arial Narrow" w:cs="Arial"/>
          <w:sz w:val="24"/>
          <w:szCs w:val="24"/>
        </w:rPr>
        <w:t xml:space="preserve"> r</w:t>
      </w:r>
      <w:r w:rsidR="0029606A" w:rsidRPr="00B167FE">
        <w:rPr>
          <w:rFonts w:ascii="Arial Narrow" w:hAnsi="Arial Narrow" w:cs="Arial"/>
          <w:sz w:val="24"/>
          <w:szCs w:val="24"/>
        </w:rPr>
        <w:t>.</w:t>
      </w:r>
      <w:r w:rsidRPr="00B167F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167FE">
        <w:rPr>
          <w:rFonts w:ascii="Arial Narrow" w:hAnsi="Arial Narrow" w:cs="Arial"/>
          <w:sz w:val="24"/>
          <w:szCs w:val="24"/>
        </w:rPr>
        <w:t>z</w:t>
      </w:r>
      <w:r w:rsidRPr="00B167F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167FE">
        <w:rPr>
          <w:rFonts w:ascii="Arial Narrow" w:hAnsi="Arial Narrow" w:cs="Arial"/>
          <w:sz w:val="24"/>
          <w:szCs w:val="24"/>
        </w:rPr>
        <w:t>p</w:t>
      </w:r>
      <w:r w:rsidRPr="00B167FE">
        <w:rPr>
          <w:rFonts w:ascii="Arial Narrow" w:hAnsi="Arial Narrow" w:cs="Arial"/>
          <w:sz w:val="24"/>
          <w:szCs w:val="24"/>
        </w:rPr>
        <w:t xml:space="preserve">ublicznych </w:t>
      </w:r>
      <w:r w:rsidR="0027023D" w:rsidRPr="00B167FE">
        <w:rPr>
          <w:rFonts w:ascii="Arial Narrow" w:hAnsi="Arial Narrow" w:cs="Arial"/>
          <w:sz w:val="24"/>
          <w:szCs w:val="24"/>
        </w:rPr>
        <w:t>(</w:t>
      </w:r>
      <w:proofErr w:type="spellStart"/>
      <w:r w:rsidR="0027023D" w:rsidRPr="00B167FE">
        <w:rPr>
          <w:rFonts w:ascii="Arial Narrow" w:hAnsi="Arial Narrow" w:cs="Arial"/>
          <w:sz w:val="24"/>
          <w:szCs w:val="24"/>
        </w:rPr>
        <w:t>t.j</w:t>
      </w:r>
      <w:proofErr w:type="spellEnd"/>
      <w:r w:rsidR="0027023D" w:rsidRPr="00B167FE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B167FE">
        <w:rPr>
          <w:rFonts w:ascii="Arial Narrow" w:hAnsi="Arial Narrow" w:cs="Arial"/>
          <w:sz w:val="24"/>
          <w:szCs w:val="24"/>
        </w:rPr>
        <w:t xml:space="preserve">, </w:t>
      </w:r>
      <w:r w:rsidR="00E74BC3" w:rsidRPr="00B167FE">
        <w:rPr>
          <w:rFonts w:ascii="Arial Narrow" w:hAnsi="Arial Narrow" w:cs="Arial"/>
          <w:sz w:val="24"/>
          <w:szCs w:val="24"/>
        </w:rPr>
        <w:t>udostępnia</w:t>
      </w:r>
      <w:r w:rsidR="00BE7BFD" w:rsidRPr="00B167F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167F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167F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167F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167F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B167F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B167FE">
        <w:rPr>
          <w:rFonts w:ascii="Arial Narrow" w:hAnsi="Arial Narrow" w:cs="Arial"/>
          <w:sz w:val="24"/>
          <w:szCs w:val="24"/>
        </w:rPr>
        <w:t>wraz z wyjaśnieniami</w:t>
      </w:r>
      <w:r w:rsidR="0012774F" w:rsidRPr="00B167F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023D" w:rsidRPr="00B167FE" w14:paraId="779BFAE9" w14:textId="77777777" w:rsidTr="00473B67">
        <w:tc>
          <w:tcPr>
            <w:tcW w:w="9356" w:type="dxa"/>
            <w:shd w:val="clear" w:color="auto" w:fill="auto"/>
          </w:tcPr>
          <w:p w14:paraId="177357C4" w14:textId="77777777" w:rsidR="0027023D" w:rsidRPr="00B167FE" w:rsidRDefault="0027023D" w:rsidP="00473B6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3EFAB59F" w14:textId="77777777" w:rsidR="0027023D" w:rsidRPr="00B167FE" w:rsidRDefault="0027023D" w:rsidP="00473B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sz w:val="24"/>
                <w:szCs w:val="24"/>
              </w:rPr>
              <w:t>Czy Zamawiający wymaga złożenia oświadczenia przez podmiot, który będzie podwykonawcą i w jakiej formie. Treść załącznika oświadczenia Wykonawcy nie przewiduje wariantu dla Podwykonawcy.</w:t>
            </w:r>
          </w:p>
          <w:p w14:paraId="14C5C57F" w14:textId="77777777" w:rsidR="0027023D" w:rsidRDefault="0027023D" w:rsidP="00473B6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364905" w14:textId="20A402E6" w:rsidR="0027023D" w:rsidRPr="00871081" w:rsidRDefault="00871081" w:rsidP="00473B6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87108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wymaga na etapie składania ofert złożenia „Oświadczenia o niepodleganiu wykluczeniu oraz spełnianiu warunków udziału” Podwykonawcy. Zgodnie z zapisami pkt 11.4 SWZ ww. oświadczenie, Wykonawca zobowiązany będzie przedstawić na żądanie Zamawiającego.</w:t>
            </w:r>
          </w:p>
        </w:tc>
      </w:tr>
      <w:tr w:rsidR="0027023D" w:rsidRPr="00B167FE" w14:paraId="4B913A6A" w14:textId="77777777" w:rsidTr="00473B67">
        <w:tc>
          <w:tcPr>
            <w:tcW w:w="9356" w:type="dxa"/>
            <w:shd w:val="clear" w:color="auto" w:fill="auto"/>
          </w:tcPr>
          <w:p w14:paraId="35F5C265" w14:textId="77777777" w:rsidR="0027023D" w:rsidRPr="00B167FE" w:rsidRDefault="0027023D" w:rsidP="00473B6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2</w:t>
            </w:r>
          </w:p>
          <w:p w14:paraId="302F6FF0" w14:textId="77777777" w:rsidR="0027023D" w:rsidRPr="00B167FE" w:rsidRDefault="0027023D" w:rsidP="00473B6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sz w:val="24"/>
                <w:szCs w:val="24"/>
              </w:rPr>
              <w:lastRenderedPageBreak/>
              <w:t>Czy sala nadzoru ma być w standardzie pop tj. sali pooperacyjnej, gdzie występuje długoczasowe, czasem ponad 8-godzinne wybudzanie pacjenta i czy tam, w przypadkach nagłych mogą być ingerencje operacyjne.</w:t>
            </w:r>
          </w:p>
          <w:p w14:paraId="26E61C76" w14:textId="77777777" w:rsidR="0027023D" w:rsidRPr="00B167FE" w:rsidRDefault="0027023D" w:rsidP="00473B6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167FE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DE9F46" w14:textId="456EB6D1" w:rsidR="0027023D" w:rsidRPr="00C92A8B" w:rsidRDefault="00C92A8B" w:rsidP="00473B6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C92A8B">
              <w:rPr>
                <w:rFonts w:ascii="Arial Narrow" w:hAnsi="Arial Narrow"/>
                <w:b/>
                <w:bCs/>
                <w:sz w:val="22"/>
                <w:szCs w:val="22"/>
              </w:rPr>
              <w:t>Tak, w przypadkach nagłych mogą być ingerencje operacyjne.</w:t>
            </w:r>
          </w:p>
        </w:tc>
      </w:tr>
    </w:tbl>
    <w:p w14:paraId="1D7AC343" w14:textId="77777777" w:rsidR="00BE7BFD" w:rsidRPr="00B167F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9A19126" w14:textId="77777777" w:rsidR="006D4AB3" w:rsidRPr="00C92A8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C92A8B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3AA7836B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C8D6D2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72FA41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4459E7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3FCB53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977043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078F13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CDF00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431A8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2C737C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4E3313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AFF53D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AD185E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047E60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D7864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EAD9954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3075A1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D615FB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D49F9C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833F59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8816A9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00F437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2E8CE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F5198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E9B5CB7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3035A2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7BD636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65E7F3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2736EA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071DDD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AEE0BA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B8C919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0606A2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6D3AE8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D9B8C9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8FA839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4CB49D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51F98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394CBF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85F724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23F751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A0FFBC" w14:textId="77777777" w:rsid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2A3C30" w14:textId="77777777" w:rsidR="00C92A8B" w:rsidRPr="00C92A8B" w:rsidRDefault="00C92A8B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DB51CA6" w14:textId="42682397" w:rsidR="00B167FE" w:rsidRPr="00C92A8B" w:rsidRDefault="00B167FE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C92A8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="00C92A8B" w:rsidRPr="00C92A8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C92A8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1818D6B6" w14:textId="77777777" w:rsidR="00B167FE" w:rsidRPr="00267342" w:rsidRDefault="00B167FE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67342">
        <w:rPr>
          <w:rFonts w:ascii="Arial Narrow" w:hAnsi="Arial Narrow"/>
          <w:sz w:val="18"/>
          <w:szCs w:val="20"/>
        </w:rPr>
        <w:t xml:space="preserve">Egz. 1 – a/a kancelaria  </w:t>
      </w:r>
    </w:p>
    <w:p w14:paraId="0BF1C5C2" w14:textId="77777777" w:rsidR="00B167FE" w:rsidRPr="00267342" w:rsidRDefault="00B167FE" w:rsidP="00B167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267342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267342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267342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267342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267342">
        <w:rPr>
          <w:rFonts w:ascii="Arial Narrow" w:hAnsi="Arial Narrow"/>
          <w:b/>
          <w:bCs/>
          <w:sz w:val="18"/>
          <w:szCs w:val="18"/>
        </w:rPr>
        <w:t>. T2612 B5</w:t>
      </w:r>
    </w:p>
    <w:p w14:paraId="553C5B72" w14:textId="77777777" w:rsidR="00B167FE" w:rsidRPr="000605ED" w:rsidRDefault="00B167FE" w:rsidP="00B167F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164A0DF0" w14:textId="297D91C1" w:rsidR="006D4AB3" w:rsidRPr="00B167FE" w:rsidRDefault="00B167FE" w:rsidP="009E40F9">
      <w:pPr>
        <w:rPr>
          <w:rFonts w:ascii="Arial Narrow" w:hAnsi="Arial Narrow"/>
          <w:sz w:val="24"/>
          <w:szCs w:val="24"/>
        </w:rPr>
      </w:pPr>
      <w:r w:rsidRPr="000605ED">
        <w:rPr>
          <w:rFonts w:ascii="Arial Narrow" w:hAnsi="Arial Narrow"/>
          <w:sz w:val="18"/>
        </w:rPr>
        <w:t>Data:</w:t>
      </w:r>
      <w:r w:rsidR="00C92A8B">
        <w:rPr>
          <w:rFonts w:ascii="Arial Narrow" w:hAnsi="Arial Narrow"/>
          <w:sz w:val="18"/>
        </w:rPr>
        <w:t xml:space="preserve"> 19.04.2024 r.</w:t>
      </w:r>
    </w:p>
    <w:sectPr w:rsidR="006D4AB3" w:rsidRPr="00B167FE" w:rsidSect="00095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E3A54" w14:textId="77777777" w:rsidR="00095739" w:rsidRDefault="00095739">
      <w:r>
        <w:separator/>
      </w:r>
    </w:p>
  </w:endnote>
  <w:endnote w:type="continuationSeparator" w:id="0">
    <w:p w14:paraId="2DA07185" w14:textId="77777777" w:rsidR="00095739" w:rsidRDefault="0009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88F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2C7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CD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C98D9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5E6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FB3C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54E416" w14:textId="77777777" w:rsidR="006D4AB3" w:rsidRDefault="006D4AB3">
    <w:pPr>
      <w:pStyle w:val="Stopka"/>
      <w:tabs>
        <w:tab w:val="clear" w:pos="4536"/>
        <w:tab w:val="left" w:pos="6237"/>
      </w:tabs>
    </w:pPr>
  </w:p>
  <w:p w14:paraId="03BF15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03DBB" w14:textId="77777777" w:rsidR="00095739" w:rsidRDefault="00095739">
      <w:r>
        <w:separator/>
      </w:r>
    </w:p>
  </w:footnote>
  <w:footnote w:type="continuationSeparator" w:id="0">
    <w:p w14:paraId="7DF90B4E" w14:textId="77777777" w:rsidR="00095739" w:rsidRDefault="00095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798D5" w14:textId="77777777" w:rsidR="0027023D" w:rsidRDefault="002702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0949" w14:textId="77777777" w:rsidR="0027023D" w:rsidRDefault="002702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0FCD3" w14:textId="77777777" w:rsidR="0027023D" w:rsidRDefault="002702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0476788">
    <w:abstractNumId w:val="3"/>
  </w:num>
  <w:num w:numId="2" w16cid:durableId="1846164552">
    <w:abstractNumId w:val="6"/>
  </w:num>
  <w:num w:numId="3" w16cid:durableId="1177617842">
    <w:abstractNumId w:val="2"/>
  </w:num>
  <w:num w:numId="4" w16cid:durableId="999193384">
    <w:abstractNumId w:val="5"/>
  </w:num>
  <w:num w:numId="5" w16cid:durableId="2081705787">
    <w:abstractNumId w:val="0"/>
  </w:num>
  <w:num w:numId="6" w16cid:durableId="1578781825">
    <w:abstractNumId w:val="1"/>
  </w:num>
  <w:num w:numId="7" w16cid:durableId="731923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739"/>
    <w:rsid w:val="00031374"/>
    <w:rsid w:val="00095739"/>
    <w:rsid w:val="000A1097"/>
    <w:rsid w:val="000E2A8F"/>
    <w:rsid w:val="0012774F"/>
    <w:rsid w:val="00144B7A"/>
    <w:rsid w:val="00180C6E"/>
    <w:rsid w:val="00267342"/>
    <w:rsid w:val="0027023D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71081"/>
    <w:rsid w:val="008804B6"/>
    <w:rsid w:val="00897AB0"/>
    <w:rsid w:val="008A3553"/>
    <w:rsid w:val="009E40F9"/>
    <w:rsid w:val="00A905AC"/>
    <w:rsid w:val="00B167FE"/>
    <w:rsid w:val="00BA6584"/>
    <w:rsid w:val="00BE7BFD"/>
    <w:rsid w:val="00C370F2"/>
    <w:rsid w:val="00C44EEC"/>
    <w:rsid w:val="00C46732"/>
    <w:rsid w:val="00C92A8B"/>
    <w:rsid w:val="00D22FFA"/>
    <w:rsid w:val="00D6508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8B023"/>
  <w15:chartTrackingRefBased/>
  <w15:docId w15:val="{EE21C360-D23C-4608-8DCF-24CD7BDBC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167F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167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2024-04-19T12:04:00Z</cp:lastPrinted>
  <dcterms:created xsi:type="dcterms:W3CDTF">2024-04-19T12:04:00Z</dcterms:created>
  <dcterms:modified xsi:type="dcterms:W3CDTF">2024-04-19T12:04:00Z</dcterms:modified>
</cp:coreProperties>
</file>