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970BE" w:rsidRPr="00C970BE">
        <w:rPr>
          <w:b/>
        </w:rPr>
        <w:t>NZ/26/D/P/A/2024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970BE" w:rsidRPr="00C970BE">
        <w:rPr>
          <w:rFonts w:ascii="Arial Narrow" w:hAnsi="Arial Narrow"/>
          <w:b/>
        </w:rPr>
        <w:t>Dostawa licencji Oracle Database Standard Edition 2 w formule ASFU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6E3" w:rsidRDefault="003576E3" w:rsidP="0038231F">
      <w:pPr>
        <w:spacing w:after="0" w:line="240" w:lineRule="auto"/>
      </w:pPr>
      <w:r>
        <w:separator/>
      </w:r>
    </w:p>
  </w:endnote>
  <w:endnote w:type="continuationSeparator" w:id="0">
    <w:p w:rsidR="003576E3" w:rsidRDefault="003576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BE" w:rsidRDefault="00C97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70B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70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BE" w:rsidRDefault="00C97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6E3" w:rsidRDefault="003576E3" w:rsidP="0038231F">
      <w:pPr>
        <w:spacing w:after="0" w:line="240" w:lineRule="auto"/>
      </w:pPr>
      <w:r>
        <w:separator/>
      </w:r>
    </w:p>
  </w:footnote>
  <w:footnote w:type="continuationSeparator" w:id="0">
    <w:p w:rsidR="003576E3" w:rsidRDefault="003576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BE" w:rsidRDefault="00C970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BE" w:rsidRDefault="00C970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BE" w:rsidRDefault="00C970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6E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576E3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970BE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E7DC3A-C032-40C8-B73D-54A6F7A2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06619-7DB2-4A6B-925C-D464541E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2024-04-18T09:32:00Z</dcterms:created>
  <dcterms:modified xsi:type="dcterms:W3CDTF">2024-04-18T09:32:00Z</dcterms:modified>
</cp:coreProperties>
</file>