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D7736" w:rsidRPr="004D7736">
        <w:rPr>
          <w:rFonts w:ascii="Arial" w:hAnsi="Arial" w:cs="Arial"/>
          <w:bCs/>
          <w:i w:val="0"/>
          <w:szCs w:val="24"/>
        </w:rPr>
        <w:t>2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4D773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D7736">
        <w:rPr>
          <w:rFonts w:ascii="Arial" w:hAnsi="Arial" w:cs="Arial"/>
        </w:rPr>
        <w:t>Szpital Powiatowy w Limanowej Imienia Miłosierdzia Bożego</w:t>
      </w:r>
    </w:p>
    <w:p w:rsidR="005D05C3" w:rsidRPr="0012157F" w:rsidRDefault="004D773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D7736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4D7736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4D7736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D7736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4D7736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7736" w:rsidRPr="0012157F" w:rsidTr="00133473">
        <w:tc>
          <w:tcPr>
            <w:tcW w:w="9104" w:type="dxa"/>
            <w:shd w:val="clear" w:color="auto" w:fill="D9D9D9"/>
          </w:tcPr>
          <w:p w:rsidR="004D7736" w:rsidRPr="0012157F" w:rsidRDefault="004D7736" w:rsidP="0013347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D7736" w:rsidRPr="00094F76" w:rsidRDefault="004D7736" w:rsidP="0013347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D7736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4D7736" w:rsidRPr="004B5FB1" w:rsidRDefault="004D7736" w:rsidP="00133473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4D773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77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licencji Oracle Database Standard Edition 2 w formule ASFU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D7736" w:rsidRPr="00A2540E" w:rsidTr="00133473">
        <w:tc>
          <w:tcPr>
            <w:tcW w:w="2269" w:type="dxa"/>
            <w:shd w:val="clear" w:color="auto" w:fill="auto"/>
          </w:tcPr>
          <w:p w:rsidR="004D7736" w:rsidRPr="00A2540E" w:rsidRDefault="004D7736" w:rsidP="001334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D7736" w:rsidRPr="00A2540E" w:rsidRDefault="004D7736" w:rsidP="001334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77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NZ/26/D/P/A/2024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D7736" w:rsidRPr="004D7736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</w:t>
      </w:r>
      <w:r w:rsidR="009C4FC1">
        <w:rPr>
          <w:rFonts w:ascii="Arial" w:hAnsi="Arial" w:cs="Arial"/>
          <w:sz w:val="24"/>
          <w:szCs w:val="24"/>
        </w:rPr>
        <w:t xml:space="preserve"> 109</w:t>
      </w:r>
      <w:r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9C4FC1" w:rsidP="009C4FC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9C4FC1">
        <w:rPr>
          <w:rFonts w:ascii="Arial" w:hAnsi="Arial" w:cs="Arial"/>
          <w:bCs/>
          <w:sz w:val="24"/>
          <w:szCs w:val="24"/>
        </w:rPr>
        <w:tab/>
      </w:r>
      <w:r w:rsidRPr="009C4FC1">
        <w:rPr>
          <w:rFonts w:ascii="Arial" w:hAnsi="Arial" w:cs="Arial"/>
          <w:bCs/>
          <w:sz w:val="24"/>
          <w:szCs w:val="24"/>
        </w:rPr>
        <w:tab/>
      </w: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4D773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D773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151" w:rsidRDefault="00C64151" w:rsidP="0038231F">
      <w:pPr>
        <w:spacing w:after="0" w:line="240" w:lineRule="auto"/>
      </w:pPr>
      <w:r>
        <w:separator/>
      </w:r>
    </w:p>
  </w:endnote>
  <w:endnote w:type="continuationSeparator" w:id="0">
    <w:p w:rsidR="00C64151" w:rsidRDefault="00C641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736" w:rsidRDefault="004D77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C4FC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C4FC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736" w:rsidRDefault="004D77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151" w:rsidRDefault="00C64151" w:rsidP="0038231F">
      <w:pPr>
        <w:spacing w:after="0" w:line="240" w:lineRule="auto"/>
      </w:pPr>
      <w:r>
        <w:separator/>
      </w:r>
    </w:p>
  </w:footnote>
  <w:footnote w:type="continuationSeparator" w:id="0">
    <w:p w:rsidR="00C64151" w:rsidRDefault="00C641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736" w:rsidRDefault="004D77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736" w:rsidRDefault="004D77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736" w:rsidRDefault="004D77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415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736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4FC1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64151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31F3665-1E77-41F3-B3B9-3F3F6AF58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C0DCA-562E-4E79-9D69-3B0A60CE0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3</cp:revision>
  <cp:lastPrinted>2016-07-26T10:32:00Z</cp:lastPrinted>
  <dcterms:created xsi:type="dcterms:W3CDTF">2024-04-18T09:34:00Z</dcterms:created>
  <dcterms:modified xsi:type="dcterms:W3CDTF">2024-04-18T09:35:00Z</dcterms:modified>
</cp:coreProperties>
</file>