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3F384F" w:rsidRPr="003F384F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F384F" w:rsidRPr="003F384F">
        <w:rPr>
          <w:b/>
          <w:sz w:val="22"/>
          <w:szCs w:val="22"/>
        </w:rPr>
        <w:t>NZ/26/D/P/A/2024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384F" w:rsidRPr="00110593" w:rsidTr="00133473">
        <w:tc>
          <w:tcPr>
            <w:tcW w:w="9104" w:type="dxa"/>
            <w:shd w:val="clear" w:color="auto" w:fill="D9D9D9"/>
          </w:tcPr>
          <w:p w:rsidR="003F384F" w:rsidRPr="00110593" w:rsidRDefault="003F384F" w:rsidP="0013347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F384F" w:rsidRPr="00110593" w:rsidRDefault="003F384F" w:rsidP="0013347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F384F">
              <w:t>(t.j. Dz. U. z 2023r. poz. 1605)</w:t>
            </w:r>
            <w:r w:rsidRPr="00110593">
              <w:t xml:space="preserve"> (dalej jako: ustawa Pzp), dotyczące:</w:t>
            </w:r>
          </w:p>
          <w:p w:rsidR="003F384F" w:rsidRPr="0043102D" w:rsidRDefault="003F384F" w:rsidP="0013347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F384F" w:rsidRPr="00110593" w:rsidRDefault="003F384F" w:rsidP="0013347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F384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F384F">
        <w:rPr>
          <w:b/>
          <w:sz w:val="22"/>
          <w:szCs w:val="22"/>
        </w:rPr>
        <w:t>Dostawa licencji Oracle Database Standard Edition 2 w formule ASFU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951" w:rsidRDefault="00392951">
      <w:r>
        <w:separator/>
      </w:r>
    </w:p>
  </w:endnote>
  <w:endnote w:type="continuationSeparator" w:id="0">
    <w:p w:rsidR="00392951" w:rsidRDefault="0039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8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8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951" w:rsidRDefault="00392951">
      <w:r>
        <w:separator/>
      </w:r>
    </w:p>
  </w:footnote>
  <w:footnote w:type="continuationSeparator" w:id="0">
    <w:p w:rsidR="00392951" w:rsidRDefault="0039295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95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92951"/>
    <w:rsid w:val="003E5D20"/>
    <w:rsid w:val="003F384F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A28ED1-B86A-4795-929D-80D7D17C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958F3-31E5-42B4-8763-8B2C7F997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2024-04-18T09:37:00Z</dcterms:created>
  <dcterms:modified xsi:type="dcterms:W3CDTF">2024-04-18T09:37:00Z</dcterms:modified>
</cp:coreProperties>
</file>