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2744A" w:rsidRPr="00C2744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2744A" w:rsidRPr="00C2744A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2744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274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licencji Oracle Database Standard Edition 2 w formule ASFU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2744A" w:rsidRPr="00A2540E" w:rsidTr="00133473">
        <w:tc>
          <w:tcPr>
            <w:tcW w:w="2269" w:type="dxa"/>
            <w:shd w:val="clear" w:color="auto" w:fill="auto"/>
          </w:tcPr>
          <w:p w:rsidR="00C2744A" w:rsidRPr="00A2540E" w:rsidRDefault="00C2744A" w:rsidP="001334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744A" w:rsidRPr="00A2540E" w:rsidRDefault="00C2744A" w:rsidP="001334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274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NZ/26/D/P/A/2024</w:t>
            </w:r>
          </w:p>
        </w:tc>
      </w:tr>
    </w:tbl>
    <w:p w:rsidR="00DC652A" w:rsidRPr="00053927" w:rsidRDefault="00C2744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2744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2744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936" w:rsidRDefault="009E6936" w:rsidP="00025386">
      <w:pPr>
        <w:spacing w:after="0" w:line="240" w:lineRule="auto"/>
      </w:pPr>
      <w:r>
        <w:separator/>
      </w:r>
    </w:p>
  </w:endnote>
  <w:endnote w:type="continuationSeparator" w:id="0">
    <w:p w:rsidR="009E6936" w:rsidRDefault="009E693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44A" w:rsidRDefault="00C2744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4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44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44A" w:rsidRDefault="00C274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936" w:rsidRDefault="009E6936" w:rsidP="00025386">
      <w:pPr>
        <w:spacing w:after="0" w:line="240" w:lineRule="auto"/>
      </w:pPr>
      <w:r>
        <w:separator/>
      </w:r>
    </w:p>
  </w:footnote>
  <w:footnote w:type="continuationSeparator" w:id="0">
    <w:p w:rsidR="009E6936" w:rsidRDefault="009E693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44A" w:rsidRDefault="00C274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44A" w:rsidRDefault="00C274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44A" w:rsidRDefault="00C274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693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E6936"/>
    <w:rsid w:val="00A56A6F"/>
    <w:rsid w:val="00A87380"/>
    <w:rsid w:val="00AF4E90"/>
    <w:rsid w:val="00AF7375"/>
    <w:rsid w:val="00B62AD0"/>
    <w:rsid w:val="00B77707"/>
    <w:rsid w:val="00BE3BCE"/>
    <w:rsid w:val="00C2744A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90FAD1C-C29D-4831-98F6-CE1133430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2024-04-18T09:38:00Z</dcterms:created>
  <dcterms:modified xsi:type="dcterms:W3CDTF">2024-04-18T09:38:00Z</dcterms:modified>
</cp:coreProperties>
</file>