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92E99" w14:textId="313A5ED6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F1B3B">
        <w:rPr>
          <w:rFonts w:ascii="Tahoma" w:hAnsi="Tahoma" w:cs="Tahoma"/>
          <w:bCs/>
          <w:sz w:val="20"/>
        </w:rPr>
        <w:t>NZ/26</w:t>
      </w:r>
      <w:r w:rsidR="00CF2DCF">
        <w:rPr>
          <w:rFonts w:ascii="Tahoma" w:hAnsi="Tahoma" w:cs="Tahoma"/>
          <w:bCs/>
          <w:sz w:val="20"/>
        </w:rPr>
        <w:t>/D/P/A</w:t>
      </w:r>
      <w:r w:rsidR="000A0E9E" w:rsidRPr="000A0E9E">
        <w:rPr>
          <w:rFonts w:ascii="Tahoma" w:hAnsi="Tahoma" w:cs="Tahoma"/>
          <w:bCs/>
          <w:sz w:val="20"/>
        </w:rPr>
        <w:t>/2024</w:t>
      </w:r>
    </w:p>
    <w:p w14:paraId="34DD8C55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325D702C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45A512EA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68D3670F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125924E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31996688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  <w:bookmarkStart w:id="0" w:name="_GoBack"/>
      <w:bookmarkEnd w:id="0"/>
    </w:p>
    <w:p w14:paraId="64FF36F6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2DEC671E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613CA504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6E93705A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294A2E19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DD7433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663B1994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0451393B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3B0D4694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075973CF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0DBC9016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15F0653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2671AC3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87A7E6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E4F63B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26B270A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269971F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67B5F7C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4AEE9DF3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F2E5044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6ECA0423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70D9ED6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409355C7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6F4E8B8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334CC5B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234AC6F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06BED8E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6292F49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3ABE68A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5C184B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C0C52B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5FCE1D3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143553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F290C7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34CF801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17715E9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734778F9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17F8D90A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40AB1825" w14:textId="3D52048F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A760E2">
        <w:rPr>
          <w:rFonts w:ascii="Tahoma" w:hAnsi="Tahoma" w:cs="Tahoma"/>
          <w:b/>
          <w:bCs/>
          <w:sz w:val="18"/>
        </w:rPr>
        <w:t xml:space="preserve">na: </w:t>
      </w:r>
      <w:r w:rsidR="007F1B3B">
        <w:rPr>
          <w:rFonts w:ascii="Tahoma" w:hAnsi="Tahoma" w:cs="Tahoma"/>
          <w:b/>
          <w:bCs/>
          <w:sz w:val="18"/>
        </w:rPr>
        <w:t>Dostawa licencji Oracle Database Standard Edition 2 w formule ASFU</w:t>
      </w:r>
      <w:r w:rsidR="000E0ABF">
        <w:rPr>
          <w:rFonts w:ascii="Tahoma" w:hAnsi="Tahoma" w:cs="Tahoma"/>
          <w:b/>
          <w:bCs/>
          <w:sz w:val="18"/>
        </w:rPr>
        <w:t xml:space="preserve"> dla Szpitala Powiatowego w Limanowej</w:t>
      </w:r>
    </w:p>
    <w:p w14:paraId="7ECA102A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8DB1B76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78B94F9C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78301A64" w14:textId="77777777" w:rsidR="000D4867" w:rsidRDefault="000D4867" w:rsidP="00A327A5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4B3279EE" w14:textId="77777777" w:rsidR="00A327A5" w:rsidRDefault="00A327A5" w:rsidP="00A327A5"/>
    <w:p w14:paraId="7B00858B" w14:textId="694E14EC" w:rsidR="00A327A5" w:rsidRDefault="00A327A5" w:rsidP="00A327A5">
      <w:pPr>
        <w:pStyle w:val="Tekstpodstawowy"/>
      </w:pPr>
      <w:r w:rsidRPr="00294E96">
        <w:t>Dostawa licencji Oracle Database Standard Edition 2 w formule ASFU</w:t>
      </w:r>
      <w:r>
        <w:t xml:space="preserve"> </w:t>
      </w:r>
    </w:p>
    <w:p w14:paraId="5E101A88" w14:textId="77777777" w:rsidR="00A327A5" w:rsidRDefault="00A327A5" w:rsidP="00A327A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2AD6C91F" w14:textId="77777777" w:rsidR="00A327A5" w:rsidRDefault="00A327A5" w:rsidP="00A327A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6A7C87C2" w14:textId="0CEE6B74" w:rsidR="00A327A5" w:rsidRDefault="00A327A5" w:rsidP="00A327A5"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251582D6" w14:textId="77777777" w:rsidR="000D4867" w:rsidRDefault="000D4867" w:rsidP="000D4867">
      <w:pPr>
        <w:rPr>
          <w:rFonts w:ascii="Georgia" w:hAnsi="Georgia"/>
          <w:sz w:val="20"/>
        </w:rPr>
      </w:pPr>
    </w:p>
    <w:p w14:paraId="454921AF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219E1D87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9DF8D8C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204614F8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3B9F3128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652D94CF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20B2BBC4" w14:textId="77777777" w:rsidR="000D4867" w:rsidRDefault="000D4867" w:rsidP="000D4867">
      <w:r>
        <w:t>________________________________________________________________________________</w:t>
      </w:r>
    </w:p>
    <w:p w14:paraId="01167C64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8201E6" w14:paraId="2BA5AE36" w14:textId="77777777" w:rsidTr="005D41B8">
        <w:trPr>
          <w:trHeight w:val="360"/>
        </w:trPr>
        <w:tc>
          <w:tcPr>
            <w:tcW w:w="2755" w:type="dxa"/>
          </w:tcPr>
          <w:p w14:paraId="79278424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C055ADA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14:paraId="747B4E1C" w14:textId="77777777" w:rsidR="008201E6" w:rsidRDefault="008201E6" w:rsidP="005D41B8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14:paraId="39707E2F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</w:tr>
      <w:tr w:rsidR="008201E6" w14:paraId="503E01F9" w14:textId="77777777" w:rsidTr="005D41B8">
        <w:trPr>
          <w:trHeight w:val="80"/>
        </w:trPr>
        <w:tc>
          <w:tcPr>
            <w:tcW w:w="2755" w:type="dxa"/>
            <w:hideMark/>
          </w:tcPr>
          <w:p w14:paraId="0E191EFE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14:paraId="74C6B3C9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14:paraId="05EC2B19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</w:tr>
      <w:tr w:rsidR="008201E6" w14:paraId="1AC510A4" w14:textId="77777777" w:rsidTr="005D41B8">
        <w:trPr>
          <w:trHeight w:val="80"/>
        </w:trPr>
        <w:tc>
          <w:tcPr>
            <w:tcW w:w="2755" w:type="dxa"/>
          </w:tcPr>
          <w:p w14:paraId="75DE8785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14:paraId="7501DFE4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14:paraId="63F7214A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</w:tr>
      <w:tr w:rsidR="008201E6" w14:paraId="7428892D" w14:textId="77777777" w:rsidTr="005D41B8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51C279E" w14:textId="77777777" w:rsidR="008201E6" w:rsidRDefault="008201E6" w:rsidP="005D41B8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8201E6" w14:paraId="3327DBD6" w14:textId="77777777" w:rsidTr="005D41B8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22366B4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8201E6" w14:paraId="5F255A4C" w14:textId="77777777" w:rsidTr="005D41B8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96F6B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FA42B13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52B26" w14:textId="4C28C743" w:rsidR="008201E6" w:rsidRDefault="008201E6" w:rsidP="005D41B8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 w:rsidR="003B09C2">
              <w:rPr>
                <w:rFonts w:ascii="Tahoma" w:hAnsi="Tahoma" w:cs="Tahoma"/>
                <w:sz w:val="18"/>
                <w:szCs w:val="18"/>
              </w:rPr>
              <w:t xml:space="preserve">                                  </w:t>
            </w:r>
            <w:r>
              <w:rPr>
                <w:rFonts w:ascii="Tahoma" w:hAnsi="Tahoma" w:cs="Tahoma"/>
                <w:sz w:val="18"/>
                <w:szCs w:val="18"/>
              </w:rPr>
              <w:t xml:space="preserve">Nr telefonu </w:t>
            </w:r>
          </w:p>
        </w:tc>
      </w:tr>
      <w:tr w:rsidR="008201E6" w14:paraId="5BD7E15D" w14:textId="77777777" w:rsidTr="005D41B8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5FB70" w14:textId="77777777" w:rsidR="008201E6" w:rsidRDefault="008201E6" w:rsidP="005D41B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B8BCBC1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4A3AC" w14:textId="77777777" w:rsidR="008201E6" w:rsidRDefault="008201E6" w:rsidP="005D41B8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8201E6" w14:paraId="473E39E8" w14:textId="77777777" w:rsidTr="005D41B8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8B80" w14:textId="77777777" w:rsidR="008201E6" w:rsidRDefault="008201E6" w:rsidP="005D41B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B0D5164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84364" w14:textId="77777777" w:rsidR="008201E6" w:rsidRDefault="008201E6" w:rsidP="005D41B8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14:paraId="56AEC731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21989116" w14:textId="77777777" w:rsidR="008201E6" w:rsidRDefault="008201E6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73D7925" w14:textId="77777777" w:rsidR="004F6B17" w:rsidRDefault="004F6B1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C5D7B40" w14:textId="77777777" w:rsidR="004F6B17" w:rsidRDefault="004F6B1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3DB7B0B" w14:textId="77777777" w:rsidR="008201E6" w:rsidRDefault="008201E6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A1C8BDB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042E0277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42141A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AE0AD3D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5862C384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FF38E4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DA6D04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91F9E2" w14:textId="77777777"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14:paraId="322C19C3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0E50C54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E16DF16" w14:textId="77777777" w:rsidR="000D4867" w:rsidRPr="00965DBB" w:rsidRDefault="000D4867" w:rsidP="000D4867">
      <w:pPr>
        <w:rPr>
          <w:rFonts w:eastAsia="MS Mincho"/>
        </w:rPr>
      </w:pPr>
    </w:p>
    <w:p w14:paraId="4CFF61B6" w14:textId="77777777" w:rsidR="003B09C2" w:rsidRDefault="003B09C2" w:rsidP="003B09C2">
      <w:r>
        <w:t xml:space="preserve">                                                            </w:t>
      </w:r>
    </w:p>
    <w:p w14:paraId="01CCC115" w14:textId="77777777" w:rsidR="003B09C2" w:rsidRDefault="003B09C2" w:rsidP="003B09C2">
      <w:r>
        <w:t xml:space="preserve">                                                               </w:t>
      </w:r>
    </w:p>
    <w:p w14:paraId="5E793066" w14:textId="4818E7B9" w:rsidR="00606FAB" w:rsidRDefault="003B09C2" w:rsidP="003B09C2">
      <w:r>
        <w:t xml:space="preserve">                                                                  ..……………………………………………………………….</w:t>
      </w:r>
    </w:p>
    <w:p w14:paraId="46A3986D" w14:textId="13AD8A26" w:rsidR="003B09C2" w:rsidRDefault="003B09C2" w:rsidP="003B09C2">
      <w:pPr>
        <w:tabs>
          <w:tab w:val="right" w:pos="9072"/>
        </w:tabs>
        <w:jc w:val="center"/>
        <w:rPr>
          <w:rFonts w:ascii="Arial" w:hAnsi="Arial" w:cs="Arial"/>
          <w:iCs/>
          <w:sz w:val="16"/>
          <w:szCs w:val="18"/>
        </w:rPr>
      </w:pPr>
      <w:r>
        <w:rPr>
          <w:rFonts w:ascii="Arial" w:hAnsi="Arial" w:cs="Arial"/>
          <w:iCs/>
          <w:sz w:val="16"/>
          <w:szCs w:val="18"/>
        </w:rPr>
        <w:t xml:space="preserve">                                                                                        (kwalifikowany podpis elektroniczny lub podpis zaufany lub  elektroniczny podpis</w:t>
      </w:r>
    </w:p>
    <w:p w14:paraId="6BA0C72F" w14:textId="556A4417" w:rsidR="003B09C2" w:rsidRDefault="003B09C2" w:rsidP="003B09C2">
      <w:pPr>
        <w:tabs>
          <w:tab w:val="right" w:pos="9072"/>
        </w:tabs>
      </w:pPr>
      <w:r>
        <w:rPr>
          <w:rFonts w:ascii="Arial" w:hAnsi="Arial" w:cs="Arial"/>
          <w:iCs/>
          <w:sz w:val="16"/>
          <w:szCs w:val="18"/>
        </w:rPr>
        <w:t xml:space="preserve">                                                                                             osobisty Wykonawcy/ osoby / osób uprawnionych do reprezentacji Wykonawcy)</w:t>
      </w:r>
    </w:p>
    <w:p w14:paraId="38118885" w14:textId="12063802" w:rsidR="003B09C2" w:rsidRPr="000D4867" w:rsidRDefault="003B09C2" w:rsidP="000D4867"/>
    <w:sectPr w:rsidR="003B09C2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D81C72" w14:textId="77777777" w:rsidR="00C93274" w:rsidRDefault="00C93274">
      <w:r>
        <w:separator/>
      </w:r>
    </w:p>
  </w:endnote>
  <w:endnote w:type="continuationSeparator" w:id="0">
    <w:p w14:paraId="1AFE9E7D" w14:textId="77777777" w:rsidR="00C93274" w:rsidRDefault="00C93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C736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0648D29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C884E1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72A8EB3" w14:textId="04031B94" w:rsidR="00606FAB" w:rsidRDefault="00606FAB">
    <w:pPr>
      <w:pStyle w:val="Stopka"/>
      <w:ind w:right="360"/>
      <w:jc w:val="right"/>
      <w:rPr>
        <w:rFonts w:ascii="Calibri" w:hAnsi="Calibri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06668" w14:textId="77777777" w:rsidR="00C93274" w:rsidRDefault="00C93274">
      <w:r>
        <w:separator/>
      </w:r>
    </w:p>
  </w:footnote>
  <w:footnote w:type="continuationSeparator" w:id="0">
    <w:p w14:paraId="484F8298" w14:textId="77777777" w:rsidR="00C93274" w:rsidRDefault="00C932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98042E" w14:textId="1ACD4A23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42E5352C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6E35B85E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E2E"/>
    <w:rsid w:val="00020F7D"/>
    <w:rsid w:val="00045CFB"/>
    <w:rsid w:val="00061980"/>
    <w:rsid w:val="000867FD"/>
    <w:rsid w:val="000A0E9E"/>
    <w:rsid w:val="000D4867"/>
    <w:rsid w:val="000E0ABF"/>
    <w:rsid w:val="00101BF2"/>
    <w:rsid w:val="00156BE1"/>
    <w:rsid w:val="0016441A"/>
    <w:rsid w:val="00203C73"/>
    <w:rsid w:val="002346CB"/>
    <w:rsid w:val="0024123F"/>
    <w:rsid w:val="002827B1"/>
    <w:rsid w:val="00336871"/>
    <w:rsid w:val="003808F4"/>
    <w:rsid w:val="003B09C2"/>
    <w:rsid w:val="003F5AA9"/>
    <w:rsid w:val="0040186C"/>
    <w:rsid w:val="00446A72"/>
    <w:rsid w:val="00460999"/>
    <w:rsid w:val="004F6B17"/>
    <w:rsid w:val="00606FAB"/>
    <w:rsid w:val="00741AC8"/>
    <w:rsid w:val="007D7505"/>
    <w:rsid w:val="007F1B3B"/>
    <w:rsid w:val="008201E6"/>
    <w:rsid w:val="009200B1"/>
    <w:rsid w:val="00924F03"/>
    <w:rsid w:val="00967E2E"/>
    <w:rsid w:val="009C19AD"/>
    <w:rsid w:val="00A02D66"/>
    <w:rsid w:val="00A327A5"/>
    <w:rsid w:val="00A760E2"/>
    <w:rsid w:val="00B141A4"/>
    <w:rsid w:val="00B61709"/>
    <w:rsid w:val="00C446A2"/>
    <w:rsid w:val="00C8648B"/>
    <w:rsid w:val="00C93274"/>
    <w:rsid w:val="00CD6610"/>
    <w:rsid w:val="00CD6989"/>
    <w:rsid w:val="00CF2DCF"/>
    <w:rsid w:val="00D3160B"/>
    <w:rsid w:val="00EF356C"/>
    <w:rsid w:val="00F00536"/>
    <w:rsid w:val="00F134C6"/>
    <w:rsid w:val="00F6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DDE0CA"/>
  <w15:chartTrackingRefBased/>
  <w15:docId w15:val="{BBD25A70-5014-48DB-8125-27508EA1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327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595</Words>
  <Characters>7230</Characters>
  <Application>Microsoft Office Word</Application>
  <DocSecurity>0</DocSecurity>
  <Lines>60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NZ/15/D/P/A/2024</vt:lpstr>
      <vt:lpstr>    FORMULARZ OFERTOWY</vt:lpstr>
    </vt:vector>
  </TitlesOfParts>
  <Company>Szpital Powiatowy w Limanowej</Company>
  <LinksUpToDate>false</LinksUpToDate>
  <CharactersWithSpaces>7810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Adela Ćwik</cp:lastModifiedBy>
  <cp:revision>14</cp:revision>
  <cp:lastPrinted>2001-01-24T13:21:00Z</cp:lastPrinted>
  <dcterms:created xsi:type="dcterms:W3CDTF">2024-03-12T09:12:00Z</dcterms:created>
  <dcterms:modified xsi:type="dcterms:W3CDTF">2024-04-22T09:13:00Z</dcterms:modified>
</cp:coreProperties>
</file>