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057A2A" w:rsidP="001E6745">
      <w:pPr>
        <w:jc w:val="right"/>
        <w:rPr>
          <w:rFonts w:ascii="Arial" w:hAnsi="Arial" w:cs="Arial"/>
          <w:sz w:val="24"/>
          <w:szCs w:val="24"/>
        </w:rPr>
      </w:pPr>
      <w:r w:rsidRPr="00057A2A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57A2A">
        <w:rPr>
          <w:rFonts w:ascii="Arial" w:hAnsi="Arial" w:cs="Arial"/>
          <w:sz w:val="24"/>
          <w:szCs w:val="24"/>
        </w:rPr>
        <w:t>2024-04-23</w:t>
      </w:r>
    </w:p>
    <w:p w:rsidR="00CF7835" w:rsidRPr="009432A1" w:rsidRDefault="00057A2A" w:rsidP="001E6745">
      <w:pPr>
        <w:rPr>
          <w:rFonts w:ascii="Arial" w:hAnsi="Arial" w:cs="Arial"/>
          <w:b/>
          <w:bCs/>
          <w:sz w:val="24"/>
          <w:szCs w:val="24"/>
        </w:rPr>
      </w:pPr>
      <w:r w:rsidRPr="00057A2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057A2A" w:rsidP="001E6745">
      <w:pPr>
        <w:rPr>
          <w:rFonts w:ascii="Arial" w:hAnsi="Arial" w:cs="Arial"/>
          <w:sz w:val="24"/>
          <w:szCs w:val="24"/>
        </w:rPr>
      </w:pPr>
      <w:r w:rsidRPr="00057A2A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57A2A">
        <w:rPr>
          <w:rFonts w:ascii="Arial" w:hAnsi="Arial" w:cs="Arial"/>
          <w:sz w:val="24"/>
          <w:szCs w:val="24"/>
        </w:rPr>
        <w:t>W-9/110,</w:t>
      </w:r>
    </w:p>
    <w:p w:rsidR="00CF7835" w:rsidRDefault="00057A2A" w:rsidP="001E6745">
      <w:pPr>
        <w:rPr>
          <w:rFonts w:ascii="Arial" w:hAnsi="Arial" w:cs="Arial"/>
          <w:sz w:val="24"/>
          <w:szCs w:val="24"/>
        </w:rPr>
      </w:pPr>
      <w:r w:rsidRPr="00057A2A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57A2A">
        <w:rPr>
          <w:rFonts w:ascii="Arial" w:hAnsi="Arial" w:cs="Arial"/>
          <w:sz w:val="24"/>
          <w:szCs w:val="24"/>
        </w:rPr>
        <w:t>KRAKÓW</w:t>
      </w:r>
    </w:p>
    <w:p w:rsidR="001E6745" w:rsidRPr="009432A1" w:rsidRDefault="001E6745" w:rsidP="001E6745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1E6745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1E6745" w:rsidRDefault="00CF7835" w:rsidP="001E6745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1E6745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382A4A" w:rsidRDefault="00CF7835" w:rsidP="001E674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1E674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1E674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057A2A" w:rsidP="001E674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7A2A">
              <w:rPr>
                <w:rFonts w:ascii="Arial" w:hAnsi="Arial" w:cs="Arial"/>
                <w:bCs/>
                <w:sz w:val="24"/>
                <w:szCs w:val="24"/>
              </w:rPr>
              <w:t>Remont pomieszczenia 101 Działu Kształcenia w budynku W-1(10-20) Politechniki Krakowskiej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57A2A" w:rsidRPr="004E4B64" w:rsidTr="00417690">
        <w:tc>
          <w:tcPr>
            <w:tcW w:w="2269" w:type="dxa"/>
            <w:shd w:val="clear" w:color="auto" w:fill="auto"/>
          </w:tcPr>
          <w:p w:rsidR="00057A2A" w:rsidRPr="004E4B64" w:rsidRDefault="00057A2A" w:rsidP="001E674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57A2A" w:rsidRPr="004E4B64" w:rsidRDefault="00057A2A" w:rsidP="001E674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7A2A">
              <w:rPr>
                <w:rFonts w:ascii="Arial" w:hAnsi="Arial" w:cs="Arial"/>
                <w:bCs/>
                <w:sz w:val="24"/>
                <w:szCs w:val="24"/>
              </w:rPr>
              <w:t>KA-2/025/2024</w:t>
            </w:r>
          </w:p>
        </w:tc>
      </w:tr>
    </w:tbl>
    <w:p w:rsidR="00D665F5" w:rsidRPr="00355C9D" w:rsidRDefault="00D665F5" w:rsidP="001E6745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57A2A" w:rsidRPr="00057A2A">
        <w:rPr>
          <w:rFonts w:ascii="Arial" w:hAnsi="Arial" w:cs="Arial"/>
          <w:sz w:val="24"/>
          <w:szCs w:val="24"/>
        </w:rPr>
        <w:t>(</w:t>
      </w:r>
      <w:proofErr w:type="spellStart"/>
      <w:r w:rsidR="00057A2A" w:rsidRPr="00057A2A">
        <w:rPr>
          <w:rFonts w:ascii="Arial" w:hAnsi="Arial" w:cs="Arial"/>
          <w:sz w:val="24"/>
          <w:szCs w:val="24"/>
        </w:rPr>
        <w:t>t.j</w:t>
      </w:r>
      <w:proofErr w:type="spellEnd"/>
      <w:r w:rsidR="00057A2A" w:rsidRPr="00057A2A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1E6745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57A2A" w:rsidRPr="00057A2A">
        <w:rPr>
          <w:rFonts w:ascii="Arial" w:hAnsi="Arial" w:cs="Arial"/>
          <w:sz w:val="24"/>
          <w:szCs w:val="24"/>
        </w:rPr>
        <w:t>23/04/2024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57A2A" w:rsidRPr="00057A2A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E6745" w:rsidTr="000C1C6D">
        <w:tc>
          <w:tcPr>
            <w:tcW w:w="1276" w:type="dxa"/>
            <w:shd w:val="clear" w:color="auto" w:fill="F2F2F2"/>
            <w:vAlign w:val="center"/>
          </w:tcPr>
          <w:p w:rsidR="00D665F5" w:rsidRPr="001E6745" w:rsidRDefault="00960CEB" w:rsidP="001E6745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O</w:t>
            </w:r>
            <w:r w:rsidR="00D665F5" w:rsidRPr="001E6745">
              <w:rPr>
                <w:rFonts w:ascii="Arial" w:hAnsi="Arial" w:cs="Arial"/>
              </w:rPr>
              <w:t>fert</w:t>
            </w:r>
            <w:r w:rsidRPr="001E6745">
              <w:rPr>
                <w:rFonts w:ascii="Arial" w:hAnsi="Arial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1E6745" w:rsidRDefault="00D665F5" w:rsidP="001E6745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Nazwa</w:t>
            </w:r>
            <w:r w:rsidR="003F57CD"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1E6745" w:rsidRDefault="00D665F5" w:rsidP="001E6745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Cena oferty</w:t>
            </w:r>
          </w:p>
        </w:tc>
      </w:tr>
      <w:tr w:rsidR="00057A2A" w:rsidRPr="001E6745" w:rsidTr="00417690">
        <w:tc>
          <w:tcPr>
            <w:tcW w:w="1276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57A2A" w:rsidRPr="001E6745" w:rsidRDefault="00057A2A" w:rsidP="001E6745">
            <w:pPr>
              <w:spacing w:before="80" w:after="40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 xml:space="preserve">Zakład Remontowo - Budowlany Maciej </w:t>
            </w:r>
            <w:proofErr w:type="spellStart"/>
            <w:r w:rsidRPr="001E6745">
              <w:rPr>
                <w:rFonts w:ascii="Arial" w:hAnsi="Arial" w:cs="Arial"/>
              </w:rPr>
              <w:t>Knutel</w:t>
            </w:r>
            <w:proofErr w:type="spellEnd"/>
          </w:p>
          <w:p w:rsidR="00057A2A" w:rsidRPr="001E6745" w:rsidRDefault="00057A2A" w:rsidP="001E6745">
            <w:pPr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Barbary</w:t>
            </w:r>
            <w:r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14/167</w:t>
            </w:r>
            <w:r w:rsidRPr="001E6745">
              <w:rPr>
                <w:rFonts w:ascii="Arial" w:hAnsi="Arial" w:cs="Arial"/>
              </w:rPr>
              <w:t xml:space="preserve"> </w:t>
            </w:r>
          </w:p>
          <w:p w:rsidR="00057A2A" w:rsidRPr="001E6745" w:rsidRDefault="00057A2A" w:rsidP="001E6745">
            <w:pPr>
              <w:spacing w:after="80"/>
              <w:jc w:val="both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30-838</w:t>
            </w:r>
            <w:r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200 000.00 zł</w:t>
            </w:r>
          </w:p>
        </w:tc>
      </w:tr>
      <w:tr w:rsidR="00057A2A" w:rsidRPr="001E6745" w:rsidTr="00417690">
        <w:tc>
          <w:tcPr>
            <w:tcW w:w="1276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057A2A" w:rsidRPr="001E6745" w:rsidRDefault="00057A2A" w:rsidP="001E6745">
            <w:pPr>
              <w:spacing w:before="80" w:after="40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 xml:space="preserve">Przedsiębiorstwo Remontowo-Budowlane "REMONT" </w:t>
            </w:r>
            <w:r w:rsidR="007A75CA">
              <w:rPr>
                <w:rFonts w:ascii="Arial" w:hAnsi="Arial" w:cs="Arial"/>
              </w:rPr>
              <w:t>Dariusz</w:t>
            </w:r>
            <w:r w:rsidRPr="001E6745">
              <w:rPr>
                <w:rFonts w:ascii="Arial" w:hAnsi="Arial" w:cs="Arial"/>
              </w:rPr>
              <w:t xml:space="preserve"> Pietrzyk, Ireneusz Czuba</w:t>
            </w:r>
          </w:p>
          <w:p w:rsidR="00057A2A" w:rsidRPr="001E6745" w:rsidRDefault="00057A2A" w:rsidP="001E6745">
            <w:pPr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Klimeckiego</w:t>
            </w:r>
            <w:r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14</w:t>
            </w:r>
            <w:r w:rsidRPr="001E6745">
              <w:rPr>
                <w:rFonts w:ascii="Arial" w:hAnsi="Arial" w:cs="Arial"/>
              </w:rPr>
              <w:t xml:space="preserve"> </w:t>
            </w:r>
          </w:p>
          <w:p w:rsidR="00057A2A" w:rsidRPr="001E6745" w:rsidRDefault="00057A2A" w:rsidP="001E6745">
            <w:pPr>
              <w:spacing w:after="80"/>
              <w:jc w:val="both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30-175</w:t>
            </w:r>
            <w:r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185 211.27 zł</w:t>
            </w:r>
          </w:p>
        </w:tc>
      </w:tr>
      <w:tr w:rsidR="00057A2A" w:rsidRPr="001E6745" w:rsidTr="00417690">
        <w:tc>
          <w:tcPr>
            <w:tcW w:w="1276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057A2A" w:rsidRPr="001E6745" w:rsidRDefault="00057A2A" w:rsidP="001E6745">
            <w:pPr>
              <w:spacing w:before="80" w:after="40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F.H.U "BARTEK" ROMAN ŻUREK</w:t>
            </w:r>
          </w:p>
          <w:p w:rsidR="00057A2A" w:rsidRPr="001E6745" w:rsidRDefault="00057A2A" w:rsidP="001E6745">
            <w:pPr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Praska</w:t>
            </w:r>
            <w:r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54/23</w:t>
            </w:r>
            <w:r w:rsidRPr="001E6745">
              <w:rPr>
                <w:rFonts w:ascii="Arial" w:hAnsi="Arial" w:cs="Arial"/>
              </w:rPr>
              <w:t xml:space="preserve"> </w:t>
            </w:r>
          </w:p>
          <w:p w:rsidR="00057A2A" w:rsidRPr="001E6745" w:rsidRDefault="00057A2A" w:rsidP="001E6745">
            <w:pPr>
              <w:spacing w:after="80"/>
              <w:jc w:val="both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30-322</w:t>
            </w:r>
            <w:r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208 505.99 zł</w:t>
            </w:r>
          </w:p>
        </w:tc>
      </w:tr>
      <w:tr w:rsidR="00057A2A" w:rsidRPr="001E6745" w:rsidTr="00417690">
        <w:tc>
          <w:tcPr>
            <w:tcW w:w="1276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057A2A" w:rsidRPr="001E6745" w:rsidRDefault="00057A2A" w:rsidP="001E6745">
            <w:pPr>
              <w:spacing w:before="80" w:after="40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Jerzy Kowal Zakład Remontowo-Budowlany</w:t>
            </w:r>
          </w:p>
          <w:p w:rsidR="00057A2A" w:rsidRPr="001E6745" w:rsidRDefault="00057A2A" w:rsidP="001E6745">
            <w:pPr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Kościuszki</w:t>
            </w:r>
            <w:r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50C</w:t>
            </w:r>
            <w:r w:rsidRPr="001E6745">
              <w:rPr>
                <w:rFonts w:ascii="Arial" w:hAnsi="Arial" w:cs="Arial"/>
              </w:rPr>
              <w:t xml:space="preserve"> </w:t>
            </w:r>
          </w:p>
          <w:p w:rsidR="00057A2A" w:rsidRPr="001E6745" w:rsidRDefault="00057A2A" w:rsidP="001E6745">
            <w:pPr>
              <w:spacing w:after="80"/>
              <w:jc w:val="both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32-090</w:t>
            </w:r>
            <w:r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Słomniki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199 973.99 zł</w:t>
            </w:r>
          </w:p>
        </w:tc>
      </w:tr>
      <w:tr w:rsidR="00057A2A" w:rsidRPr="001E6745" w:rsidTr="00417690">
        <w:tc>
          <w:tcPr>
            <w:tcW w:w="1276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057A2A" w:rsidRPr="001E6745" w:rsidRDefault="00057A2A" w:rsidP="001E6745">
            <w:pPr>
              <w:spacing w:before="80" w:after="40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DOMAR Krystian Góra</w:t>
            </w:r>
          </w:p>
          <w:p w:rsidR="00057A2A" w:rsidRPr="001E6745" w:rsidRDefault="00B82DF4" w:rsidP="001E674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Komorowicka</w:t>
            </w:r>
            <w:proofErr w:type="spellEnd"/>
            <w:r>
              <w:rPr>
                <w:rFonts w:ascii="Arial" w:hAnsi="Arial" w:cs="Arial"/>
              </w:rPr>
              <w:t xml:space="preserve"> 17/3</w:t>
            </w:r>
          </w:p>
          <w:p w:rsidR="00057A2A" w:rsidRPr="001E6745" w:rsidRDefault="00057A2A" w:rsidP="001E6745">
            <w:pPr>
              <w:spacing w:after="80"/>
              <w:jc w:val="both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43-3</w:t>
            </w:r>
            <w:r w:rsidR="00B82DF4">
              <w:rPr>
                <w:rFonts w:ascii="Arial" w:hAnsi="Arial" w:cs="Arial"/>
              </w:rPr>
              <w:t>00</w:t>
            </w:r>
            <w:r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223 897.16 zł</w:t>
            </w:r>
          </w:p>
        </w:tc>
      </w:tr>
      <w:tr w:rsidR="00057A2A" w:rsidRPr="001E6745" w:rsidTr="00417690">
        <w:tc>
          <w:tcPr>
            <w:tcW w:w="1276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9E2A30" w:rsidRDefault="00057A2A" w:rsidP="001E6745">
            <w:pPr>
              <w:spacing w:before="80" w:after="40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 xml:space="preserve">Zakład Budowlano-Ślusarski TOMBUDOS </w:t>
            </w:r>
          </w:p>
          <w:p w:rsidR="00057A2A" w:rsidRPr="001E6745" w:rsidRDefault="00057A2A" w:rsidP="001E6745">
            <w:pPr>
              <w:spacing w:before="80" w:after="40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Kazimierz Tomczyk</w:t>
            </w:r>
          </w:p>
          <w:p w:rsidR="00057A2A" w:rsidRPr="001E6745" w:rsidRDefault="00057A2A" w:rsidP="001E6745">
            <w:pPr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Zręczyce</w:t>
            </w:r>
            <w:r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60</w:t>
            </w:r>
            <w:r w:rsidRPr="001E6745">
              <w:rPr>
                <w:rFonts w:ascii="Arial" w:hAnsi="Arial" w:cs="Arial"/>
              </w:rPr>
              <w:t xml:space="preserve"> </w:t>
            </w:r>
          </w:p>
          <w:p w:rsidR="00057A2A" w:rsidRPr="001E6745" w:rsidRDefault="00057A2A" w:rsidP="001E6745">
            <w:pPr>
              <w:spacing w:after="80"/>
              <w:jc w:val="both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32-420</w:t>
            </w:r>
            <w:r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180 433.08 zł</w:t>
            </w:r>
          </w:p>
        </w:tc>
      </w:tr>
      <w:tr w:rsidR="00057A2A" w:rsidRPr="001E6745" w:rsidTr="00417690">
        <w:tc>
          <w:tcPr>
            <w:tcW w:w="1276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057A2A" w:rsidRPr="001E6745" w:rsidRDefault="00057A2A" w:rsidP="001E6745">
            <w:pPr>
              <w:spacing w:before="80" w:after="40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P.M. ELEKTRO-MAX PIOTR MOROŃSKI</w:t>
            </w:r>
          </w:p>
          <w:p w:rsidR="00057A2A" w:rsidRPr="001E6745" w:rsidRDefault="00057A2A" w:rsidP="001E6745">
            <w:pPr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Pod Akacjami</w:t>
            </w:r>
            <w:r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6</w:t>
            </w:r>
            <w:r w:rsidRPr="001E6745">
              <w:rPr>
                <w:rFonts w:ascii="Arial" w:hAnsi="Arial" w:cs="Arial"/>
              </w:rPr>
              <w:t xml:space="preserve"> </w:t>
            </w:r>
          </w:p>
          <w:p w:rsidR="00057A2A" w:rsidRPr="001E6745" w:rsidRDefault="00057A2A" w:rsidP="001E6745">
            <w:pPr>
              <w:spacing w:after="80"/>
              <w:jc w:val="both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32-091</w:t>
            </w:r>
            <w:r w:rsidRPr="001E6745">
              <w:rPr>
                <w:rFonts w:ascii="Arial" w:hAnsi="Arial" w:cs="Arial"/>
              </w:rPr>
              <w:t xml:space="preserve"> </w:t>
            </w:r>
            <w:r w:rsidR="00AA5912">
              <w:rPr>
                <w:rFonts w:ascii="Arial" w:hAnsi="Arial" w:cs="Arial"/>
              </w:rPr>
              <w:t>Raciborowice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244 416.89 zł</w:t>
            </w:r>
          </w:p>
        </w:tc>
      </w:tr>
      <w:tr w:rsidR="00057A2A" w:rsidRPr="001E6745" w:rsidTr="00417690">
        <w:tc>
          <w:tcPr>
            <w:tcW w:w="1276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057A2A" w:rsidRPr="001E6745" w:rsidRDefault="00057A2A" w:rsidP="001E6745">
            <w:pPr>
              <w:spacing w:before="80" w:after="40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PRZEDSIĘBIORSTWO USŁUGOWO- PRODUKCYJNE "UNIBUD" SP. Z O.O.</w:t>
            </w:r>
          </w:p>
          <w:p w:rsidR="00057A2A" w:rsidRPr="001E6745" w:rsidRDefault="00057A2A" w:rsidP="001E6745">
            <w:pPr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JANA PAWŁA II</w:t>
            </w:r>
            <w:r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42</w:t>
            </w:r>
            <w:r w:rsidRPr="001E6745">
              <w:rPr>
                <w:rFonts w:ascii="Arial" w:hAnsi="Arial" w:cs="Arial"/>
              </w:rPr>
              <w:t xml:space="preserve"> </w:t>
            </w:r>
          </w:p>
          <w:p w:rsidR="00057A2A" w:rsidRPr="001E6745" w:rsidRDefault="00057A2A" w:rsidP="001E6745">
            <w:pPr>
              <w:spacing w:after="80"/>
              <w:jc w:val="both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34-600</w:t>
            </w:r>
            <w:r w:rsidRPr="001E6745">
              <w:rPr>
                <w:rFonts w:ascii="Arial" w:hAnsi="Arial" w:cs="Arial"/>
              </w:rPr>
              <w:t xml:space="preserve"> </w:t>
            </w:r>
            <w:r w:rsidRPr="001E6745">
              <w:rPr>
                <w:rFonts w:ascii="Arial" w:hAnsi="Arial" w:cs="Arial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57A2A" w:rsidRPr="001E6745" w:rsidRDefault="00057A2A" w:rsidP="001E67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6745">
              <w:rPr>
                <w:rFonts w:ascii="Arial" w:hAnsi="Arial" w:cs="Arial"/>
              </w:rPr>
              <w:t>197 605.90 zł</w:t>
            </w:r>
          </w:p>
        </w:tc>
      </w:tr>
    </w:tbl>
    <w:p w:rsidR="0069085C" w:rsidRPr="00355C9D" w:rsidRDefault="0069085C" w:rsidP="001E6745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1E6745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1E67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851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2A9" w:rsidRDefault="009442A9">
      <w:r>
        <w:separator/>
      </w:r>
    </w:p>
  </w:endnote>
  <w:endnote w:type="continuationSeparator" w:id="0">
    <w:p w:rsidR="009442A9" w:rsidRDefault="00944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1E6745" w:rsidRDefault="009F189D" w:rsidP="001E6745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2A9" w:rsidRDefault="009442A9">
      <w:r>
        <w:separator/>
      </w:r>
    </w:p>
  </w:footnote>
  <w:footnote w:type="continuationSeparator" w:id="0">
    <w:p w:rsidR="009442A9" w:rsidRDefault="00944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A2A" w:rsidRDefault="00057A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A2A" w:rsidRDefault="00057A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A2A" w:rsidRDefault="00057A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2A9"/>
    <w:rsid w:val="00007727"/>
    <w:rsid w:val="00017720"/>
    <w:rsid w:val="00035488"/>
    <w:rsid w:val="00057A2A"/>
    <w:rsid w:val="000C1C6D"/>
    <w:rsid w:val="000D7F25"/>
    <w:rsid w:val="000E00E5"/>
    <w:rsid w:val="001146A4"/>
    <w:rsid w:val="00173B20"/>
    <w:rsid w:val="001C69FF"/>
    <w:rsid w:val="001E6745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2B5E"/>
    <w:rsid w:val="007A75CA"/>
    <w:rsid w:val="00843263"/>
    <w:rsid w:val="00861E75"/>
    <w:rsid w:val="008A26A5"/>
    <w:rsid w:val="008F318B"/>
    <w:rsid w:val="009442A9"/>
    <w:rsid w:val="00960CEB"/>
    <w:rsid w:val="009D19BD"/>
    <w:rsid w:val="009E2A30"/>
    <w:rsid w:val="009F189D"/>
    <w:rsid w:val="00A80738"/>
    <w:rsid w:val="00AA5912"/>
    <w:rsid w:val="00B82DF4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B2DFFFF"/>
  <w15:chartTrackingRefBased/>
  <w15:docId w15:val="{EE7DF613-46D9-4C53-ADF8-A84E6E7F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8</cp:revision>
  <dcterms:created xsi:type="dcterms:W3CDTF">2024-04-23T08:40:00Z</dcterms:created>
  <dcterms:modified xsi:type="dcterms:W3CDTF">2024-04-23T08:44:00Z</dcterms:modified>
</cp:coreProperties>
</file>