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5B5E4" w14:textId="4E6C5818" w:rsidR="00025386" w:rsidRPr="004D57A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4D57A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D57A9" w:rsidRPr="004D57A9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4D57A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D57A9" w14:paraId="24D149F5" w14:textId="77777777" w:rsidTr="00467CA2">
        <w:tc>
          <w:tcPr>
            <w:tcW w:w="2800" w:type="dxa"/>
            <w:shd w:val="clear" w:color="auto" w:fill="auto"/>
          </w:tcPr>
          <w:p w14:paraId="6A5FA4D9" w14:textId="77777777" w:rsidR="00D520D3" w:rsidRPr="004D57A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57A9">
              <w:rPr>
                <w:rFonts w:ascii="Arial Narrow" w:hAnsi="Arial Narrow" w:cs="Arial"/>
                <w:b/>
              </w:rPr>
              <w:t>Podmiot</w:t>
            </w:r>
            <w:r w:rsidRPr="004D57A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43FB70" w14:textId="77777777" w:rsidR="00D520D3" w:rsidRPr="004D57A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11DE7D" w14:textId="77777777" w:rsidR="00D520D3" w:rsidRPr="004D57A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914358" w14:textId="77777777" w:rsidR="00D520D3" w:rsidRPr="004D57A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D57A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D57A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D57A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4D57A9" w14:paraId="5026E22D" w14:textId="77777777" w:rsidTr="00467CA2">
        <w:tc>
          <w:tcPr>
            <w:tcW w:w="2800" w:type="dxa"/>
            <w:shd w:val="clear" w:color="auto" w:fill="auto"/>
          </w:tcPr>
          <w:p w14:paraId="0C0EFE52" w14:textId="77777777" w:rsidR="00D520D3" w:rsidRPr="004D57A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57A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3F39C0" w14:textId="77777777" w:rsidR="00D520D3" w:rsidRPr="004D57A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29749CD" w14:textId="77777777" w:rsidR="00D520D3" w:rsidRPr="004D57A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F70926" w14:textId="77777777" w:rsidR="00D520D3" w:rsidRPr="004D57A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D57A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D57A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4D57A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EBFBD6C" w14:textId="77777777" w:rsidR="00B62AD0" w:rsidRPr="004D57A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D57A9" w14:paraId="1F6834F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D2D9B7" w14:textId="77777777" w:rsidR="00053927" w:rsidRPr="004D57A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57A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FF6F029" w14:textId="77777777" w:rsidR="00053927" w:rsidRPr="004D57A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4D57A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4D57A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4D57A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C4493B" w14:textId="77777777" w:rsidR="0071340C" w:rsidRPr="004D57A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4D57A9">
        <w:rPr>
          <w:rFonts w:ascii="Arial Narrow" w:eastAsia="Times New Roman" w:hAnsi="Arial Narrow" w:cs="Arial"/>
          <w:lang w:eastAsia="pl-PL"/>
        </w:rPr>
        <w:t xml:space="preserve">, </w:t>
      </w:r>
      <w:r w:rsidRPr="004D57A9">
        <w:rPr>
          <w:rFonts w:ascii="Arial Narrow" w:eastAsia="Times New Roman" w:hAnsi="Arial Narrow" w:cs="Arial"/>
          <w:lang w:eastAsia="pl-PL"/>
        </w:rPr>
        <w:t>w oparciu o</w:t>
      </w:r>
      <w:r w:rsidR="00EF3368" w:rsidRPr="004D57A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4D57A9">
        <w:rPr>
          <w:rFonts w:ascii="Arial Narrow" w:hAnsi="Arial Narrow" w:cs="Arial"/>
        </w:rPr>
        <w:t xml:space="preserve"> ustawy </w:t>
      </w:r>
      <w:r w:rsidR="00EF3368" w:rsidRPr="004D57A9">
        <w:rPr>
          <w:rFonts w:ascii="Arial Narrow" w:hAnsi="Arial Narrow" w:cs="Arial"/>
        </w:rPr>
        <w:t xml:space="preserve">z dnia 11 września 2019r. Prawo zamówień publicznych </w:t>
      </w:r>
      <w:r w:rsidR="001548E7" w:rsidRPr="004D57A9">
        <w:rPr>
          <w:rFonts w:ascii="Arial Narrow" w:hAnsi="Arial Narrow" w:cs="Arial"/>
        </w:rPr>
        <w:t>(</w:t>
      </w:r>
      <w:proofErr w:type="spellStart"/>
      <w:r w:rsidR="001548E7" w:rsidRPr="004D57A9">
        <w:rPr>
          <w:rFonts w:ascii="Arial Narrow" w:hAnsi="Arial Narrow" w:cs="Arial"/>
        </w:rPr>
        <w:t>t.j</w:t>
      </w:r>
      <w:proofErr w:type="spellEnd"/>
      <w:r w:rsidR="001548E7" w:rsidRPr="004D57A9">
        <w:rPr>
          <w:rFonts w:ascii="Arial Narrow" w:hAnsi="Arial Narrow" w:cs="Arial"/>
        </w:rPr>
        <w:t>. Dz. U. z 2023r. poz. 1605)</w:t>
      </w:r>
      <w:r w:rsidR="00E27ABB" w:rsidRPr="004D57A9">
        <w:rPr>
          <w:rFonts w:ascii="Arial Narrow" w:eastAsia="Times New Roman" w:hAnsi="Arial Narrow" w:cs="Arial"/>
          <w:lang w:eastAsia="pl-PL"/>
        </w:rPr>
        <w:t xml:space="preserve">, </w:t>
      </w:r>
      <w:r w:rsidRPr="004D57A9">
        <w:rPr>
          <w:rFonts w:ascii="Arial Narrow" w:eastAsia="Times New Roman" w:hAnsi="Arial Narrow" w:cs="Arial"/>
          <w:lang w:eastAsia="pl-PL"/>
        </w:rPr>
        <w:t xml:space="preserve">że </w:t>
      </w:r>
      <w:r w:rsidRPr="004D57A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4D57A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4D57A9">
        <w:rPr>
          <w:rFonts w:ascii="Arial Narrow" w:eastAsia="Times New Roman" w:hAnsi="Arial Narrow" w:cs="Arial"/>
          <w:lang w:eastAsia="pl-PL"/>
        </w:rPr>
        <w:t xml:space="preserve">do </w:t>
      </w:r>
      <w:r w:rsidRPr="004D57A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D57A9" w14:paraId="2AD5EDCF" w14:textId="77777777" w:rsidTr="00467CA2">
        <w:tc>
          <w:tcPr>
            <w:tcW w:w="2269" w:type="dxa"/>
            <w:shd w:val="clear" w:color="auto" w:fill="auto"/>
          </w:tcPr>
          <w:p w14:paraId="343A5F69" w14:textId="77777777" w:rsidR="00D520D3" w:rsidRPr="004D57A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6B061A" w14:textId="77777777" w:rsidR="00D520D3" w:rsidRPr="004D57A9" w:rsidRDefault="001548E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bCs/>
                <w:lang w:eastAsia="pl-PL"/>
              </w:rPr>
              <w:t>Dostawy sukcesywne produktów leczniczych na 24 miesiące</w:t>
            </w:r>
            <w:r w:rsidR="00D520D3" w:rsidRPr="004D57A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548E7" w:rsidRPr="004D57A9" w14:paraId="63FD1772" w14:textId="77777777" w:rsidTr="00995EA4">
        <w:tc>
          <w:tcPr>
            <w:tcW w:w="2269" w:type="dxa"/>
            <w:shd w:val="clear" w:color="auto" w:fill="auto"/>
          </w:tcPr>
          <w:p w14:paraId="6C10FA49" w14:textId="77777777" w:rsidR="001548E7" w:rsidRPr="004D57A9" w:rsidRDefault="001548E7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EA56C" w14:textId="77777777" w:rsidR="001548E7" w:rsidRPr="004D57A9" w:rsidRDefault="001548E7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bCs/>
                <w:lang w:eastAsia="pl-PL"/>
              </w:rPr>
              <w:t>49/2024</w:t>
            </w:r>
          </w:p>
        </w:tc>
      </w:tr>
    </w:tbl>
    <w:p w14:paraId="7F7949E0" w14:textId="77777777" w:rsidR="00DC652A" w:rsidRPr="004D57A9" w:rsidRDefault="001548E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4D57A9">
        <w:rPr>
          <w:rFonts w:ascii="Arial Narrow" w:eastAsia="Times New Roman" w:hAnsi="Arial Narrow" w:cs="Arial"/>
          <w:lang w:eastAsia="pl-PL"/>
        </w:rPr>
        <w:t>do dyspozycji Wykonawcy:</w:t>
      </w:r>
    </w:p>
    <w:p w14:paraId="6B1411EE" w14:textId="77777777" w:rsidR="00DC652A" w:rsidRPr="004D57A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C00C587" w14:textId="77777777" w:rsidR="0071340C" w:rsidRPr="004D57A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D57A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4D57A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4D57A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4A6C5CD" w14:textId="77777777" w:rsidR="0071340C" w:rsidRPr="004D57A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CFF29C1" w14:textId="77777777" w:rsidR="0071340C" w:rsidRPr="004D57A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>nw. zasobów:</w:t>
      </w:r>
    </w:p>
    <w:p w14:paraId="73F1BA9C" w14:textId="77777777" w:rsidR="0071340C" w:rsidRPr="004D57A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B90E949" w14:textId="77777777" w:rsidR="0071340C" w:rsidRPr="004D57A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4D57A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4D57A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4D57A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1525DAD" w14:textId="77777777" w:rsidR="0071340C" w:rsidRPr="004D57A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FE08C9D" w14:textId="77777777" w:rsidR="0071340C" w:rsidRPr="004D57A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147F49EA" w14:textId="77777777" w:rsidR="00DC652A" w:rsidRPr="004D57A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4D57A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4D57A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4D57A9">
        <w:rPr>
          <w:rFonts w:ascii="Arial Narrow" w:eastAsia="Times New Roman" w:hAnsi="Arial Narrow" w:cs="Arial"/>
          <w:lang w:eastAsia="pl-PL"/>
        </w:rPr>
        <w:t>:</w:t>
      </w:r>
    </w:p>
    <w:p w14:paraId="7243589E" w14:textId="77777777" w:rsidR="00DC652A" w:rsidRPr="004D57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>u</w:t>
      </w:r>
      <w:r w:rsidR="00DC652A" w:rsidRPr="004D57A9">
        <w:rPr>
          <w:rFonts w:ascii="Arial Narrow" w:eastAsia="Times New Roman" w:hAnsi="Arial Narrow" w:cs="Arial"/>
          <w:lang w:eastAsia="pl-PL"/>
        </w:rPr>
        <w:t>dostę</w:t>
      </w:r>
      <w:r w:rsidRPr="004D57A9">
        <w:rPr>
          <w:rFonts w:ascii="Arial Narrow" w:eastAsia="Times New Roman" w:hAnsi="Arial Narrow" w:cs="Arial"/>
          <w:lang w:eastAsia="pl-PL"/>
        </w:rPr>
        <w:t>p</w:t>
      </w:r>
      <w:r w:rsidR="00DC652A" w:rsidRPr="004D57A9">
        <w:rPr>
          <w:rFonts w:ascii="Arial Narrow" w:eastAsia="Times New Roman" w:hAnsi="Arial Narrow" w:cs="Arial"/>
          <w:lang w:eastAsia="pl-PL"/>
        </w:rPr>
        <w:t>ni</w:t>
      </w:r>
      <w:r w:rsidRPr="004D57A9">
        <w:rPr>
          <w:rFonts w:ascii="Arial Narrow" w:eastAsia="Times New Roman" w:hAnsi="Arial Narrow" w:cs="Arial"/>
          <w:lang w:eastAsia="pl-PL"/>
        </w:rPr>
        <w:t>ę</w:t>
      </w:r>
      <w:r w:rsidR="00DC652A" w:rsidRPr="004D57A9">
        <w:rPr>
          <w:rFonts w:ascii="Arial Narrow" w:eastAsia="Times New Roman" w:hAnsi="Arial Narrow" w:cs="Arial"/>
          <w:lang w:eastAsia="pl-PL"/>
        </w:rPr>
        <w:t xml:space="preserve"> </w:t>
      </w:r>
      <w:r w:rsidRPr="004D57A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CAB9199" w14:textId="77777777" w:rsidR="0093388F" w:rsidRPr="004D57A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CFD5925" w14:textId="77777777" w:rsidR="0093388F" w:rsidRPr="004D57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E51D3FC" w14:textId="77777777" w:rsidR="0093388F" w:rsidRPr="004D57A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43E219F" w14:textId="77777777" w:rsidR="00CB29AC" w:rsidRPr="004D57A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1E9C97A5" w14:textId="77777777" w:rsidR="00CB29AC" w:rsidRPr="004D57A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8726855" w14:textId="77777777" w:rsidR="00830970" w:rsidRPr="004D57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D57A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4D57A9">
        <w:rPr>
          <w:rFonts w:ascii="Arial Narrow" w:eastAsia="Times New Roman" w:hAnsi="Arial Narrow" w:cs="Arial"/>
          <w:lang w:eastAsia="pl-PL"/>
        </w:rPr>
        <w:t xml:space="preserve">mojego </w:t>
      </w:r>
      <w:r w:rsidRPr="004D57A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4D57A9">
        <w:rPr>
          <w:rFonts w:ascii="Arial Narrow" w:eastAsia="Times New Roman" w:hAnsi="Arial Narrow" w:cs="Arial"/>
          <w:lang w:eastAsia="pl-PL"/>
        </w:rPr>
        <w:t>będzie następujący:</w:t>
      </w:r>
    </w:p>
    <w:p w14:paraId="58198B73" w14:textId="77777777" w:rsidR="00E27ABB" w:rsidRPr="004D57A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D57A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D57A9" w14:paraId="47CDFDBE" w14:textId="77777777" w:rsidTr="00467CA2">
        <w:tc>
          <w:tcPr>
            <w:tcW w:w="2660" w:type="dxa"/>
            <w:shd w:val="clear" w:color="auto" w:fill="auto"/>
          </w:tcPr>
          <w:p w14:paraId="67079D4E" w14:textId="77777777" w:rsidR="00D520D3" w:rsidRPr="004D57A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A2AB412" w14:textId="77777777" w:rsidR="00D520D3" w:rsidRPr="004D57A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34ADE3F" w14:textId="77777777" w:rsidR="00D520D3" w:rsidRPr="004D57A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3CEA35" w14:textId="77777777" w:rsidR="00D520D3" w:rsidRPr="004D57A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F1CC7D" w14:textId="77777777" w:rsidR="00D520D3" w:rsidRPr="004D57A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3EE46D" w14:textId="77777777" w:rsidR="00D520D3" w:rsidRPr="004D57A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548E7"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4D57A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448C3B30" w14:textId="77777777" w:rsidR="00E27ABB" w:rsidRPr="004D57A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4D57A9" w:rsidSect="00E91D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A3E2B" w14:textId="77777777" w:rsidR="00E91DDD" w:rsidRDefault="00E91DDD" w:rsidP="00025386">
      <w:pPr>
        <w:spacing w:after="0" w:line="240" w:lineRule="auto"/>
      </w:pPr>
      <w:r>
        <w:separator/>
      </w:r>
    </w:p>
  </w:endnote>
  <w:endnote w:type="continuationSeparator" w:id="0">
    <w:p w14:paraId="6E373BC3" w14:textId="77777777" w:rsidR="00E91DDD" w:rsidRDefault="00E91D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72FC9" w14:textId="77777777" w:rsidR="001548E7" w:rsidRDefault="001548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6DF5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CD4263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F37BD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AE3334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54F8F" w14:textId="77777777" w:rsidR="001548E7" w:rsidRDefault="001548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EAF70" w14:textId="77777777" w:rsidR="00E91DDD" w:rsidRDefault="00E91DDD" w:rsidP="00025386">
      <w:pPr>
        <w:spacing w:after="0" w:line="240" w:lineRule="auto"/>
      </w:pPr>
      <w:r>
        <w:separator/>
      </w:r>
    </w:p>
  </w:footnote>
  <w:footnote w:type="continuationSeparator" w:id="0">
    <w:p w14:paraId="144FCE3C" w14:textId="77777777" w:rsidR="00E91DDD" w:rsidRDefault="00E91D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80CAE" w14:textId="77777777" w:rsidR="001548E7" w:rsidRDefault="00154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D316E" w14:textId="77777777" w:rsidR="001548E7" w:rsidRDefault="00154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CC9E9" w14:textId="77777777" w:rsidR="001548E7" w:rsidRDefault="00154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686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DDD"/>
    <w:rsid w:val="00025386"/>
    <w:rsid w:val="000423B9"/>
    <w:rsid w:val="00053927"/>
    <w:rsid w:val="00066C44"/>
    <w:rsid w:val="00071D4C"/>
    <w:rsid w:val="00084786"/>
    <w:rsid w:val="001548E7"/>
    <w:rsid w:val="0016158F"/>
    <w:rsid w:val="001C2314"/>
    <w:rsid w:val="00213980"/>
    <w:rsid w:val="004374F2"/>
    <w:rsid w:val="00460705"/>
    <w:rsid w:val="00467CA2"/>
    <w:rsid w:val="00485239"/>
    <w:rsid w:val="004D57A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1DDD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1C983"/>
  <w15:chartTrackingRefBased/>
  <w15:docId w15:val="{E4ECB430-1E8B-48CC-87A2-21ED3845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2024-04-22T08:25:00Z</cp:lastPrinted>
  <dcterms:created xsi:type="dcterms:W3CDTF">2024-04-22T08:26:00Z</dcterms:created>
  <dcterms:modified xsi:type="dcterms:W3CDTF">2024-04-22T08:26:00Z</dcterms:modified>
</cp:coreProperties>
</file>