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7D3FDF" w14:textId="4913205B" w:rsidR="00D62E6E" w:rsidRPr="003155AF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3155AF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3155AF" w:rsidRPr="003155AF">
        <w:rPr>
          <w:rFonts w:ascii="Arial Narrow" w:eastAsia="Times New Roman" w:hAnsi="Arial Narrow" w:cs="Arial"/>
          <w:bCs/>
          <w:szCs w:val="18"/>
          <w:lang w:eastAsia="pl-PL"/>
        </w:rPr>
        <w:t>7</w:t>
      </w:r>
      <w:r w:rsidRPr="003155AF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3155AF" w14:paraId="546C509B" w14:textId="77777777" w:rsidTr="00D62E6E">
        <w:tc>
          <w:tcPr>
            <w:tcW w:w="2800" w:type="dxa"/>
            <w:shd w:val="clear" w:color="auto" w:fill="auto"/>
          </w:tcPr>
          <w:p w14:paraId="1408259B" w14:textId="77777777" w:rsidR="00D62E6E" w:rsidRPr="003155AF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155AF">
              <w:rPr>
                <w:rFonts w:ascii="Arial Narrow" w:hAnsi="Arial Narrow" w:cs="Arial"/>
                <w:b/>
              </w:rPr>
              <w:t>Wykonawca</w:t>
            </w:r>
            <w:r w:rsidRPr="003155AF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7976BC0" w14:textId="77777777" w:rsidR="00D62E6E" w:rsidRPr="003155A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70D6052" w14:textId="77777777" w:rsidR="00D62E6E" w:rsidRPr="003155A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155A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34ECC6" w14:textId="77777777" w:rsidR="00D62E6E" w:rsidRPr="003155AF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3155A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3155AF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3155A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3155AF" w14:paraId="3DDF43DC" w14:textId="77777777" w:rsidTr="00D62E6E">
        <w:tc>
          <w:tcPr>
            <w:tcW w:w="2800" w:type="dxa"/>
            <w:shd w:val="clear" w:color="auto" w:fill="auto"/>
          </w:tcPr>
          <w:p w14:paraId="5A5D1AA1" w14:textId="77777777" w:rsidR="00D62E6E" w:rsidRPr="003155AF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155AF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0D387E7" w14:textId="77777777" w:rsidR="00D62E6E" w:rsidRPr="003155A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E117499" w14:textId="77777777" w:rsidR="00D62E6E" w:rsidRPr="003155A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155A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B2D697" w14:textId="77777777" w:rsidR="00D62E6E" w:rsidRPr="003155AF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3155A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3155AF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3155A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393B2311" w14:textId="77777777" w:rsidR="00BC121E" w:rsidRPr="003155A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53F7F" w:rsidRPr="003155AF" w14:paraId="043E08B9" w14:textId="77777777" w:rsidTr="00995EA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CBD1C58" w14:textId="77777777" w:rsidR="00F53F7F" w:rsidRPr="003155AF" w:rsidRDefault="00F53F7F" w:rsidP="00995EA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3155AF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6DF51549" w14:textId="77777777" w:rsidR="00F53F7F" w:rsidRPr="003155AF" w:rsidRDefault="00F53F7F" w:rsidP="00995EA4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3155A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3155A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2023r. poz. 1605)</w:t>
            </w:r>
            <w:r w:rsidRPr="003155A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14:paraId="6E3E8FFF" w14:textId="77777777" w:rsidR="00F53F7F" w:rsidRPr="003155AF" w:rsidRDefault="00F53F7F" w:rsidP="00995EA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155AF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71271ADA" w14:textId="77777777" w:rsidR="00F53F7F" w:rsidRPr="003155AF" w:rsidRDefault="00F53F7F" w:rsidP="00995EA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5AE1477E" w14:textId="77777777" w:rsidR="00BC121E" w:rsidRPr="003155AF" w:rsidRDefault="00F53F7F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155AF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3155AF">
        <w:rPr>
          <w:rFonts w:ascii="Arial Narrow" w:eastAsia="Times New Roman" w:hAnsi="Arial Narrow" w:cs="Arial"/>
          <w:lang w:eastAsia="pl-PL"/>
        </w:rPr>
        <w:t>N</w:t>
      </w:r>
      <w:r w:rsidR="00BC121E" w:rsidRPr="003155AF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3155AF" w14:paraId="62827754" w14:textId="77777777" w:rsidTr="00D62E6E">
        <w:tc>
          <w:tcPr>
            <w:tcW w:w="2269" w:type="dxa"/>
            <w:shd w:val="clear" w:color="auto" w:fill="auto"/>
          </w:tcPr>
          <w:p w14:paraId="0F80A603" w14:textId="77777777" w:rsidR="00D62E6E" w:rsidRPr="003155AF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155AF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56D7085" w14:textId="77777777" w:rsidR="00D62E6E" w:rsidRPr="003155AF" w:rsidRDefault="00F53F7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155AF">
              <w:rPr>
                <w:rFonts w:ascii="Arial Narrow" w:eastAsia="Times New Roman" w:hAnsi="Arial Narrow" w:cs="Arial"/>
                <w:b/>
                <w:lang w:eastAsia="pl-PL"/>
              </w:rPr>
              <w:t>Dostawy sukcesywne produktów leczniczych na 24 miesiące</w:t>
            </w:r>
            <w:r w:rsidR="00D62E6E" w:rsidRPr="003155AF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F53F7F" w:rsidRPr="003155AF" w14:paraId="75496226" w14:textId="77777777" w:rsidTr="00995EA4">
        <w:tc>
          <w:tcPr>
            <w:tcW w:w="2269" w:type="dxa"/>
            <w:shd w:val="clear" w:color="auto" w:fill="auto"/>
          </w:tcPr>
          <w:p w14:paraId="4228C9A0" w14:textId="77777777" w:rsidR="00F53F7F" w:rsidRPr="003155AF" w:rsidRDefault="00F53F7F" w:rsidP="00995E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155AF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1CBDF7C" w14:textId="77777777" w:rsidR="00F53F7F" w:rsidRPr="003155AF" w:rsidRDefault="00F53F7F" w:rsidP="00995E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155AF">
              <w:rPr>
                <w:rFonts w:ascii="Arial Narrow" w:eastAsia="Times New Roman" w:hAnsi="Arial Narrow" w:cs="Arial"/>
                <w:b/>
                <w:lang w:eastAsia="pl-PL"/>
              </w:rPr>
              <w:t>49/2024</w:t>
            </w:r>
          </w:p>
        </w:tc>
      </w:tr>
    </w:tbl>
    <w:p w14:paraId="1B473E4C" w14:textId="77777777" w:rsidR="00BC121E" w:rsidRPr="003155AF" w:rsidRDefault="00F53F7F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3155AF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3155AF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3155AF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3155AF">
        <w:rPr>
          <w:rFonts w:ascii="Arial Narrow" w:eastAsia="Times New Roman" w:hAnsi="Arial Narrow" w:cs="Arial"/>
          <w:b/>
          <w:lang w:eastAsia="pl-PL"/>
        </w:rPr>
        <w:t>,</w:t>
      </w:r>
      <w:r w:rsidR="00BC121E" w:rsidRPr="003155AF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3155AF">
        <w:rPr>
          <w:rFonts w:ascii="Arial Narrow" w:eastAsia="Times New Roman" w:hAnsi="Arial Narrow" w:cs="Arial"/>
          <w:bCs/>
          <w:lang w:eastAsia="pl-PL"/>
        </w:rPr>
        <w:t>, że:</w:t>
      </w:r>
    </w:p>
    <w:p w14:paraId="172DB211" w14:textId="731A9BC0" w:rsidR="00BC121E" w:rsidRPr="003155AF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3155AF">
        <w:rPr>
          <w:rFonts w:ascii="Arial Narrow" w:eastAsia="Times New Roman" w:hAnsi="Arial Narrow" w:cs="Arial"/>
          <w:b/>
          <w:bCs/>
        </w:rPr>
        <w:object w:dxaOrig="0" w:dyaOrig="0" w14:anchorId="2424BF4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3" type="#_x0000_t75" style="width:453pt;height:17.5pt" o:ole="">
            <v:imagedata r:id="rId8" o:title=""/>
          </v:shape>
          <w:control r:id="rId9" w:name="OptionButton211" w:shapeid="_x0000_i1043"/>
        </w:object>
      </w:r>
      <w:r w:rsidR="00BC121E" w:rsidRPr="003155AF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3155AF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3155AF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3155AF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3155AF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3155AF">
        <w:rPr>
          <w:rFonts w:ascii="Arial Narrow" w:eastAsia="Times New Roman" w:hAnsi="Arial Narrow" w:cs="Arial"/>
          <w:lang w:eastAsia="pl-PL"/>
        </w:rPr>
        <w:t>.</w:t>
      </w:r>
    </w:p>
    <w:p w14:paraId="4F150274" w14:textId="77777777" w:rsidR="00BC121E" w:rsidRPr="003155AF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155AF">
        <w:rPr>
          <w:rFonts w:ascii="Arial Narrow" w:eastAsia="Times New Roman" w:hAnsi="Arial Narrow" w:cs="Arial"/>
          <w:b/>
          <w:bCs/>
        </w:rPr>
        <w:object w:dxaOrig="0" w:dyaOrig="0" w14:anchorId="30CC08C0">
          <v:shape id="_x0000_i1030" type="#_x0000_t75" style="width:453pt;height:17.5pt" o:ole="">
            <v:imagedata r:id="rId10" o:title=""/>
          </v:shape>
          <w:control r:id="rId11" w:name="OptionButton21" w:shapeid="_x0000_i1030"/>
        </w:object>
      </w:r>
      <w:r w:rsidRPr="003155AF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3155AF">
        <w:rPr>
          <w:rFonts w:ascii="Arial Narrow" w:eastAsia="Times New Roman" w:hAnsi="Arial Narrow" w:cs="Arial"/>
          <w:lang w:eastAsia="pl-PL"/>
        </w:rPr>
        <w:t xml:space="preserve">            </w:t>
      </w:r>
      <w:r w:rsidRPr="003155AF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3155AF">
        <w:rPr>
          <w:rFonts w:ascii="Arial Narrow" w:eastAsia="Times New Roman" w:hAnsi="Arial Narrow" w:cs="Arial"/>
          <w:lang w:eastAsia="pl-PL"/>
        </w:rPr>
        <w:t>t.j. Dz.U. z 2023r. poz. 1689</w:t>
      </w:r>
      <w:r w:rsidRPr="003155AF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740BF288" w14:textId="77777777" w:rsidR="00BF69A4" w:rsidRPr="003155AF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155AF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3155AF" w14:paraId="42096AA4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435CF" w14:textId="77777777" w:rsidR="00BC121E" w:rsidRPr="003155A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155AF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0F6FA" w14:textId="77777777" w:rsidR="00BC121E" w:rsidRPr="003155A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155AF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FB82C" w14:textId="77777777" w:rsidR="00BC121E" w:rsidRPr="003155A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155AF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3155AF" w14:paraId="09B0D47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CFCAD" w14:textId="77777777" w:rsidR="00BC121E" w:rsidRPr="003155A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155AF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676A6" w14:textId="77777777" w:rsidR="00BC121E" w:rsidRPr="003155A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2BD9C" w14:textId="77777777" w:rsidR="00BC121E" w:rsidRPr="003155A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3155AF" w14:paraId="7ADEA87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32441" w14:textId="77777777" w:rsidR="00BC121E" w:rsidRPr="003155A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3155AF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2C1B5" w14:textId="77777777" w:rsidR="00BC121E" w:rsidRPr="003155A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E0C67" w14:textId="77777777" w:rsidR="00BC121E" w:rsidRPr="003155A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4AF24116" w14:textId="77777777" w:rsidR="00BC121E" w:rsidRPr="003155AF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3155AF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4AB7D111" w14:textId="77777777" w:rsidR="00BC121E" w:rsidRPr="003155AF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3155AF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8DC5E7C" w14:textId="77777777" w:rsidR="00067B62" w:rsidRPr="003155A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3155AF">
        <w:rPr>
          <w:rFonts w:ascii="Arial Narrow" w:eastAsia="Times New Roman" w:hAnsi="Arial Narrow" w:cs="Arial"/>
          <w:color w:val="0070C0"/>
          <w:lang w:eastAsia="pl-PL"/>
        </w:rPr>
        <w:lastRenderedPageBreak/>
        <w:t>*</w:t>
      </w:r>
      <w:r w:rsidRPr="003155AF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3155AF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09215E57" w14:textId="77777777" w:rsidR="00067B62" w:rsidRPr="003155AF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3155AF" w14:paraId="4E8FB115" w14:textId="77777777" w:rsidTr="00620E37">
        <w:tc>
          <w:tcPr>
            <w:tcW w:w="2660" w:type="dxa"/>
            <w:shd w:val="clear" w:color="auto" w:fill="auto"/>
          </w:tcPr>
          <w:p w14:paraId="602CF849" w14:textId="77777777" w:rsidR="00BC121E" w:rsidRPr="003155A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83DE9B4" w14:textId="77777777" w:rsidR="00BC121E" w:rsidRPr="003155AF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3155A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3A3B686C" w14:textId="77777777" w:rsidR="00BC121E" w:rsidRPr="003155AF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155A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3155A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3155A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1421BC65" w14:textId="77777777" w:rsidR="00BC121E" w:rsidRPr="003155A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D453B44" w14:textId="77777777" w:rsidR="00BC121E" w:rsidRPr="003155A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3155A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3FF91F9" w14:textId="77777777" w:rsidR="00BC121E" w:rsidRPr="003155AF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155A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F53F7F" w:rsidRPr="003155A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3155A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3155A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7989523C" w14:textId="77777777" w:rsidR="00106AC7" w:rsidRPr="003155AF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3155AF" w:rsidSect="00DE437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E3FC7F" w14:textId="77777777" w:rsidR="00DE4370" w:rsidRDefault="00DE4370">
      <w:r>
        <w:separator/>
      </w:r>
    </w:p>
  </w:endnote>
  <w:endnote w:type="continuationSeparator" w:id="0">
    <w:p w14:paraId="1D5D0DFC" w14:textId="77777777" w:rsidR="00DE4370" w:rsidRDefault="00DE4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84452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5CCE4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96348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A6A6467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9FD1A72">
        <v:line id="_x0000_s1025" style="position:absolute;left:0;text-align:left;z-index:251657728" from="-3.85pt,8.7pt" to="455.15pt,8.7pt"/>
      </w:pict>
    </w:r>
  </w:p>
  <w:p w14:paraId="6E9AAE30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1260F9" w14:textId="77777777" w:rsidR="00F53F7F" w:rsidRDefault="00F53F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66D5BD" w14:textId="77777777" w:rsidR="00DE4370" w:rsidRDefault="00DE4370">
      <w:r>
        <w:separator/>
      </w:r>
    </w:p>
  </w:footnote>
  <w:footnote w:type="continuationSeparator" w:id="0">
    <w:p w14:paraId="52755866" w14:textId="77777777" w:rsidR="00DE4370" w:rsidRDefault="00DE43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5EEBBB" w14:textId="77777777" w:rsidR="00F53F7F" w:rsidRDefault="00F53F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5975B5" w14:textId="77777777" w:rsidR="00F53F7F" w:rsidRDefault="00F53F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B3AFC" w14:textId="77777777" w:rsidR="00F53F7F" w:rsidRDefault="00F53F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0392019">
    <w:abstractNumId w:val="13"/>
  </w:num>
  <w:num w:numId="2" w16cid:durableId="55518274">
    <w:abstractNumId w:val="0"/>
  </w:num>
  <w:num w:numId="3" w16cid:durableId="584806278">
    <w:abstractNumId w:val="11"/>
  </w:num>
  <w:num w:numId="4" w16cid:durableId="611403077">
    <w:abstractNumId w:val="8"/>
  </w:num>
  <w:num w:numId="5" w16cid:durableId="783766631">
    <w:abstractNumId w:val="7"/>
  </w:num>
  <w:num w:numId="6" w16cid:durableId="805928256">
    <w:abstractNumId w:val="1"/>
  </w:num>
  <w:num w:numId="7" w16cid:durableId="1673291441">
    <w:abstractNumId w:val="6"/>
  </w:num>
  <w:num w:numId="8" w16cid:durableId="1625959135">
    <w:abstractNumId w:val="3"/>
  </w:num>
  <w:num w:numId="9" w16cid:durableId="1802921733">
    <w:abstractNumId w:val="2"/>
  </w:num>
  <w:num w:numId="10" w16cid:durableId="134301368">
    <w:abstractNumId w:val="5"/>
  </w:num>
  <w:num w:numId="11" w16cid:durableId="1090733084">
    <w:abstractNumId w:val="10"/>
  </w:num>
  <w:num w:numId="12" w16cid:durableId="877663276">
    <w:abstractNumId w:val="4"/>
  </w:num>
  <w:num w:numId="13" w16cid:durableId="2556781">
    <w:abstractNumId w:val="9"/>
  </w:num>
  <w:num w:numId="14" w16cid:durableId="23169806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4370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155AF"/>
    <w:rsid w:val="00336EEB"/>
    <w:rsid w:val="00360BC3"/>
    <w:rsid w:val="003E5D20"/>
    <w:rsid w:val="003F3F1E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DE4370"/>
    <w:rsid w:val="00E0229C"/>
    <w:rsid w:val="00E37A20"/>
    <w:rsid w:val="00EB5766"/>
    <w:rsid w:val="00EC667E"/>
    <w:rsid w:val="00F46593"/>
    <w:rsid w:val="00F53F7F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D8044C"/>
  <w15:chartTrackingRefBased/>
  <w15:docId w15:val="{EC5840EB-06A3-4594-964D-EEB9D91E9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2024-04-22T08:27:00Z</cp:lastPrinted>
  <dcterms:created xsi:type="dcterms:W3CDTF">2024-04-22T08:27:00Z</dcterms:created>
  <dcterms:modified xsi:type="dcterms:W3CDTF">2024-04-22T08:27:00Z</dcterms:modified>
</cp:coreProperties>
</file>