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780571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794E71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1A0B051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 xml:space="preserve">przetargu </w:t>
      </w:r>
      <w:r w:rsidR="00FD0325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72D3A787" w14:textId="0A372C1C" w:rsidR="00281DC6" w:rsidRPr="00281DC6" w:rsidRDefault="00B21297" w:rsidP="00281DC6">
      <w:pPr>
        <w:spacing w:line="276" w:lineRule="auto"/>
        <w:jc w:val="center"/>
        <w:rPr>
          <w:b/>
          <w:sz w:val="22"/>
          <w:szCs w:val="22"/>
        </w:rPr>
      </w:pPr>
      <w:r w:rsidRPr="00B21297">
        <w:rPr>
          <w:b/>
          <w:bCs/>
        </w:rPr>
        <w:t>„</w:t>
      </w:r>
      <w:r w:rsidR="00DF4DCB" w:rsidRPr="00DF4DCB">
        <w:rPr>
          <w:b/>
          <w:sz w:val="22"/>
          <w:szCs w:val="22"/>
        </w:rPr>
        <w:t>Zakup środków higienicznych  i środków czystości na potrzeby Szpitala Wojewódzkiego w Poznaniu</w:t>
      </w:r>
      <w:r>
        <w:rPr>
          <w:b/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1495F95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FD0325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F44EBCD" w14:textId="77777777" w:rsidR="00DF4DCB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115774927"/>
    </w:p>
    <w:p w14:paraId="3DA0BF95" w14:textId="56239CD8" w:rsidR="00DF4DCB" w:rsidRPr="00281DC6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</w:p>
    <w:p w14:paraId="5AE27BFD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4" w:name="_Hlk92958141"/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BB6FFA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AC3A635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ECC17AC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16B4E1DA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4491CCC" w14:textId="514B13F9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max 5 dni roboczych od chwili złożenia zamówienia </w:t>
      </w:r>
    </w:p>
    <w:p w14:paraId="73E28537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4"/>
    <w:p w14:paraId="78BC86AC" w14:textId="77777777" w:rsidR="00DF4DCB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6D13B6F" w14:textId="387384C5" w:rsidR="00DF4DCB" w:rsidRPr="00281DC6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73E1BCDB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6170BDB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2E926C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EB4061C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B5B47F3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7E3FEC8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max 5 dni roboczych od chwili złożenia zamówienia </w:t>
      </w:r>
    </w:p>
    <w:p w14:paraId="10B21FC4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38F35B" w14:textId="77777777" w:rsidR="00DF4DCB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C796544" w14:textId="5B1D8A50" w:rsidR="00DF4DCB" w:rsidRPr="00281DC6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782EAAFB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16251C0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E70240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04E205F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03CD586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8D836A5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max 5 dni roboczych od chwili złożenia zamówienia </w:t>
      </w:r>
    </w:p>
    <w:p w14:paraId="59B51DED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A49C9B" w14:textId="77777777" w:rsidR="00DF4DCB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449E7FD" w14:textId="61A6E95D" w:rsidR="00DF4DCB" w:rsidRPr="00281DC6" w:rsidRDefault="00DF4DCB" w:rsidP="00DF4D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7255950C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843D9C8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E06A134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630FAD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365D13C6" w14:textId="77777777" w:rsidR="00DF4DCB" w:rsidRPr="000F47FD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F47FD">
        <w:rPr>
          <w:bCs/>
          <w:sz w:val="22"/>
        </w:rPr>
        <w:t>Termin wykonania umowy: 12 miesięcy od daty zawarcia umowy</w:t>
      </w:r>
    </w:p>
    <w:p w14:paraId="2BCC680D" w14:textId="77777777" w:rsidR="00DF4DCB" w:rsidRPr="00281DC6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0F47FD">
        <w:rPr>
          <w:bCs/>
          <w:sz w:val="22"/>
        </w:rPr>
        <w:t>Realizacja dostaw: max 5 dni roboczych od chwili złożenia zamówienia</w:t>
      </w:r>
      <w:r>
        <w:rPr>
          <w:bCs/>
          <w:sz w:val="22"/>
        </w:rPr>
        <w:t xml:space="preserve"> </w:t>
      </w:r>
    </w:p>
    <w:p w14:paraId="5BC07B62" w14:textId="77777777" w:rsidR="00DF4DCB" w:rsidRDefault="00DF4DCB" w:rsidP="00DF4DC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86FB294" w14:textId="77777777" w:rsidR="00FD0325" w:rsidRDefault="00FD0325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705B1205" w:rsidR="00D74BC1" w:rsidRDefault="00281DC6">
    <w:pPr>
      <w:pStyle w:val="Nagwek"/>
    </w:pPr>
    <w:r>
      <w:t>Znak sprawy: SZW/DZP/</w:t>
    </w:r>
    <w:r w:rsidR="00DF4DCB">
      <w:t>28</w:t>
    </w:r>
    <w:r>
      <w:t>/202</w:t>
    </w:r>
    <w:r w:rsidR="00FC0C5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0F47FD"/>
    <w:rsid w:val="0018410E"/>
    <w:rsid w:val="00195E99"/>
    <w:rsid w:val="001F5C81"/>
    <w:rsid w:val="00202C4D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94E71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1297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F2E66"/>
    <w:rsid w:val="00DF4DCB"/>
    <w:rsid w:val="00E14977"/>
    <w:rsid w:val="00E57579"/>
    <w:rsid w:val="00E67A95"/>
    <w:rsid w:val="00E93CBB"/>
    <w:rsid w:val="00F2537A"/>
    <w:rsid w:val="00F67712"/>
    <w:rsid w:val="00FA46AF"/>
    <w:rsid w:val="00FB4850"/>
    <w:rsid w:val="00FC0C5C"/>
    <w:rsid w:val="00FD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4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37</cp:revision>
  <cp:lastPrinted>2007-10-05T06:59:00Z</cp:lastPrinted>
  <dcterms:created xsi:type="dcterms:W3CDTF">2022-10-05T12:38:00Z</dcterms:created>
  <dcterms:modified xsi:type="dcterms:W3CDTF">2024-04-19T08:08:00Z</dcterms:modified>
</cp:coreProperties>
</file>