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AE2C6" w14:textId="77777777" w:rsidR="009432A1" w:rsidRPr="002A3A14" w:rsidRDefault="009637A8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A3A14">
        <w:rPr>
          <w:rFonts w:ascii="Arial Narrow" w:hAnsi="Arial Narrow" w:cs="Arial"/>
          <w:sz w:val="24"/>
          <w:szCs w:val="24"/>
        </w:rPr>
        <w:t>Bydgoszcz</w:t>
      </w:r>
      <w:r w:rsidR="009432A1" w:rsidRPr="002A3A14">
        <w:rPr>
          <w:rFonts w:ascii="Arial Narrow" w:hAnsi="Arial Narrow" w:cs="Arial"/>
          <w:sz w:val="24"/>
          <w:szCs w:val="24"/>
        </w:rPr>
        <w:t xml:space="preserve"> dnia: </w:t>
      </w:r>
      <w:r w:rsidRPr="002A3A14">
        <w:rPr>
          <w:rFonts w:ascii="Arial Narrow" w:hAnsi="Arial Narrow" w:cs="Arial"/>
          <w:sz w:val="24"/>
          <w:szCs w:val="24"/>
        </w:rPr>
        <w:t>2024-04-24</w:t>
      </w:r>
    </w:p>
    <w:p w14:paraId="7C5AC455" w14:textId="77777777" w:rsidR="009432A1" w:rsidRPr="002A3A14" w:rsidRDefault="009637A8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A3A1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2ADB21" w14:textId="77777777" w:rsidR="009432A1" w:rsidRPr="002A3A14" w:rsidRDefault="009637A8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A3A14">
        <w:rPr>
          <w:rFonts w:ascii="Arial Narrow" w:hAnsi="Arial Narrow" w:cs="Arial"/>
          <w:sz w:val="24"/>
          <w:szCs w:val="24"/>
        </w:rPr>
        <w:t>Powstańców Warszawy</w:t>
      </w:r>
      <w:r w:rsidR="009432A1" w:rsidRPr="002A3A14">
        <w:rPr>
          <w:rFonts w:ascii="Arial Narrow" w:hAnsi="Arial Narrow" w:cs="Arial"/>
          <w:sz w:val="24"/>
          <w:szCs w:val="24"/>
        </w:rPr>
        <w:t xml:space="preserve"> </w:t>
      </w:r>
      <w:r w:rsidRPr="002A3A14">
        <w:rPr>
          <w:rFonts w:ascii="Arial Narrow" w:hAnsi="Arial Narrow" w:cs="Arial"/>
          <w:sz w:val="24"/>
          <w:szCs w:val="24"/>
        </w:rPr>
        <w:t>5</w:t>
      </w:r>
    </w:p>
    <w:p w14:paraId="24254A58" w14:textId="77777777" w:rsidR="009432A1" w:rsidRPr="002A3A14" w:rsidRDefault="009637A8" w:rsidP="009432A1">
      <w:pPr>
        <w:rPr>
          <w:rFonts w:ascii="Arial Narrow" w:hAnsi="Arial Narrow" w:cs="Arial"/>
          <w:sz w:val="24"/>
          <w:szCs w:val="24"/>
        </w:rPr>
      </w:pPr>
      <w:r w:rsidRPr="002A3A14">
        <w:rPr>
          <w:rFonts w:ascii="Arial Narrow" w:hAnsi="Arial Narrow" w:cs="Arial"/>
          <w:sz w:val="24"/>
          <w:szCs w:val="24"/>
        </w:rPr>
        <w:t>85-681</w:t>
      </w:r>
      <w:r w:rsidR="009432A1" w:rsidRPr="002A3A14">
        <w:rPr>
          <w:rFonts w:ascii="Arial Narrow" w:hAnsi="Arial Narrow" w:cs="Arial"/>
          <w:sz w:val="24"/>
          <w:szCs w:val="24"/>
        </w:rPr>
        <w:t xml:space="preserve"> </w:t>
      </w:r>
      <w:r w:rsidRPr="002A3A14">
        <w:rPr>
          <w:rFonts w:ascii="Arial Narrow" w:hAnsi="Arial Narrow" w:cs="Arial"/>
          <w:sz w:val="24"/>
          <w:szCs w:val="24"/>
        </w:rPr>
        <w:t>Bydgoszcz</w:t>
      </w:r>
    </w:p>
    <w:p w14:paraId="45A1E524" w14:textId="77777777" w:rsidR="009432A1" w:rsidRPr="002A3A1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2A3A1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E06161" w14:textId="77777777" w:rsidR="009432A1" w:rsidRPr="002A3A1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A3A1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A3A14" w14:paraId="1ADB3BD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04B522" w14:textId="77777777" w:rsidR="009432A1" w:rsidRPr="002A3A1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A3A1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CA5AC99" w14:textId="77777777" w:rsidR="009432A1" w:rsidRPr="002A3A1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A3A1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79404F7" w14:textId="77777777" w:rsidR="00A80738" w:rsidRPr="002A3A1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A3A1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48F71B7" w14:textId="77777777" w:rsidR="009432A1" w:rsidRPr="002A3A1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A3A1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A3A1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A3A1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A3A14" w14:paraId="6EEC4A96" w14:textId="77777777" w:rsidTr="00A652DF">
        <w:tc>
          <w:tcPr>
            <w:tcW w:w="2269" w:type="dxa"/>
            <w:shd w:val="clear" w:color="auto" w:fill="auto"/>
          </w:tcPr>
          <w:p w14:paraId="7E0A483A" w14:textId="77777777" w:rsidR="009432A1" w:rsidRPr="002A3A1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3A1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81D599" w14:textId="77777777" w:rsidR="009432A1" w:rsidRPr="002A3A14" w:rsidRDefault="009637A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A3A14">
              <w:rPr>
                <w:rFonts w:ascii="Arial Narrow" w:hAnsi="Arial Narrow" w:cs="Arial"/>
                <w:bCs/>
                <w:sz w:val="24"/>
                <w:szCs w:val="24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9432A1" w:rsidRPr="002A3A1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637A8" w:rsidRPr="002A3A14" w14:paraId="2F9A8C02" w14:textId="77777777" w:rsidTr="00B722D8">
        <w:tc>
          <w:tcPr>
            <w:tcW w:w="2269" w:type="dxa"/>
            <w:shd w:val="clear" w:color="auto" w:fill="auto"/>
          </w:tcPr>
          <w:p w14:paraId="79F64E01" w14:textId="77777777" w:rsidR="009637A8" w:rsidRPr="002A3A14" w:rsidRDefault="009637A8" w:rsidP="00B722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A3A1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1B83C1" w14:textId="77777777" w:rsidR="009637A8" w:rsidRPr="002A3A14" w:rsidRDefault="009637A8" w:rsidP="00B722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A3A14">
              <w:rPr>
                <w:rFonts w:ascii="Arial Narrow" w:hAnsi="Arial Narrow" w:cs="Arial"/>
                <w:bCs/>
                <w:sz w:val="24"/>
                <w:szCs w:val="24"/>
              </w:rPr>
              <w:t>52/2024</w:t>
            </w:r>
          </w:p>
        </w:tc>
      </w:tr>
    </w:tbl>
    <w:p w14:paraId="56F9FD2B" w14:textId="77777777" w:rsidR="00890B92" w:rsidRPr="002A3A1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A3A1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A3A14">
        <w:rPr>
          <w:rFonts w:ascii="Arial Narrow" w:hAnsi="Arial Narrow" w:cs="Arial"/>
          <w:sz w:val="24"/>
          <w:szCs w:val="24"/>
        </w:rPr>
        <w:t>22</w:t>
      </w:r>
      <w:r w:rsidR="0043158A" w:rsidRPr="002A3A14">
        <w:rPr>
          <w:rFonts w:ascii="Arial Narrow" w:hAnsi="Arial Narrow" w:cs="Arial"/>
          <w:sz w:val="24"/>
          <w:szCs w:val="24"/>
        </w:rPr>
        <w:t>2</w:t>
      </w:r>
      <w:r w:rsidRPr="002A3A1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A3A14">
        <w:rPr>
          <w:rFonts w:ascii="Arial Narrow" w:hAnsi="Arial Narrow" w:cs="Arial"/>
          <w:sz w:val="24"/>
          <w:szCs w:val="24"/>
        </w:rPr>
        <w:t>4</w:t>
      </w:r>
      <w:r w:rsidRPr="002A3A14">
        <w:rPr>
          <w:rFonts w:ascii="Arial Narrow" w:hAnsi="Arial Narrow" w:cs="Arial"/>
          <w:sz w:val="24"/>
          <w:szCs w:val="24"/>
        </w:rPr>
        <w:t xml:space="preserve"> </w:t>
      </w:r>
      <w:r w:rsidR="00890B92" w:rsidRPr="002A3A1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A3A14">
        <w:rPr>
          <w:rFonts w:ascii="Arial Narrow" w:hAnsi="Arial Narrow" w:cs="Arial"/>
          <w:sz w:val="24"/>
          <w:szCs w:val="24"/>
        </w:rPr>
        <w:t xml:space="preserve"> </w:t>
      </w:r>
      <w:r w:rsidR="009637A8" w:rsidRPr="002A3A14">
        <w:rPr>
          <w:rFonts w:ascii="Arial Narrow" w:hAnsi="Arial Narrow" w:cs="Arial"/>
          <w:sz w:val="24"/>
          <w:szCs w:val="24"/>
        </w:rPr>
        <w:t>(</w:t>
      </w:r>
      <w:proofErr w:type="spellStart"/>
      <w:r w:rsidR="009637A8" w:rsidRPr="002A3A14">
        <w:rPr>
          <w:rFonts w:ascii="Arial Narrow" w:hAnsi="Arial Narrow" w:cs="Arial"/>
          <w:sz w:val="24"/>
          <w:szCs w:val="24"/>
        </w:rPr>
        <w:t>t.j</w:t>
      </w:r>
      <w:proofErr w:type="spellEnd"/>
      <w:r w:rsidR="009637A8" w:rsidRPr="002A3A14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A3A14">
        <w:rPr>
          <w:rFonts w:ascii="Arial Narrow" w:hAnsi="Arial Narrow" w:cs="Arial"/>
          <w:sz w:val="24"/>
          <w:szCs w:val="24"/>
        </w:rPr>
        <w:t xml:space="preserve"> </w:t>
      </w:r>
      <w:r w:rsidR="00890B92" w:rsidRPr="002A3A1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4F724FA9" w14:textId="77777777" w:rsidR="0069085C" w:rsidRPr="002A3A14" w:rsidRDefault="009637A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A3A14">
        <w:rPr>
          <w:rFonts w:ascii="Arial Narrow" w:hAnsi="Arial Narrow" w:cs="Arial"/>
          <w:b/>
          <w:sz w:val="24"/>
          <w:szCs w:val="24"/>
        </w:rPr>
        <w:t>260 000.00</w:t>
      </w:r>
      <w:r w:rsidR="00890B92" w:rsidRPr="002A3A14">
        <w:rPr>
          <w:rFonts w:ascii="Arial Narrow" w:hAnsi="Arial Narrow" w:cs="Arial"/>
          <w:sz w:val="24"/>
          <w:szCs w:val="24"/>
        </w:rPr>
        <w:t xml:space="preserve"> zł brutto.</w:t>
      </w:r>
    </w:p>
    <w:p w14:paraId="6F66D597" w14:textId="77777777" w:rsidR="00890B92" w:rsidRPr="002A3A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EDC2B83" w14:textId="77777777" w:rsidR="00890B92" w:rsidRPr="002A3A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F7DFFFB" w14:textId="77777777" w:rsidR="00A80738" w:rsidRPr="002A3A14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A3A14">
        <w:rPr>
          <w:rFonts w:ascii="Arial Narrow" w:hAnsi="Arial Narrow" w:cs="Arial"/>
          <w:i/>
          <w:szCs w:val="24"/>
        </w:rPr>
        <w:t>Zamawiający</w:t>
      </w:r>
    </w:p>
    <w:p w14:paraId="3160229B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A6DCE9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F239D1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7BDBAC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8E3CDD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C87F48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CE25F5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A66E0C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71B345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1FC5D5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898493" w14:textId="77777777" w:rsidR="002A3A14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A080DFE" w14:textId="27F54CA1" w:rsidR="002A3A14" w:rsidRPr="000605ED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0D7F38" w14:textId="77777777" w:rsidR="002A3A14" w:rsidRPr="000605ED" w:rsidRDefault="002A3A14" w:rsidP="002A3A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AD67F28" w14:textId="77777777" w:rsidR="002A3A14" w:rsidRPr="000605ED" w:rsidRDefault="002A3A14" w:rsidP="002A3A1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0FD20D4A" w14:textId="1EAFA4D7" w:rsidR="00C236D3" w:rsidRPr="002A3A14" w:rsidRDefault="002A3A14" w:rsidP="002A3A14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24.04.2024 r.</w:t>
      </w:r>
    </w:p>
    <w:sectPr w:rsidR="00C236D3" w:rsidRPr="002A3A14" w:rsidSect="003309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96F47" w14:textId="77777777" w:rsidR="0033094B" w:rsidRDefault="0033094B">
      <w:r>
        <w:separator/>
      </w:r>
    </w:p>
  </w:endnote>
  <w:endnote w:type="continuationSeparator" w:id="0">
    <w:p w14:paraId="3E425DEB" w14:textId="77777777" w:rsidR="0033094B" w:rsidRDefault="00330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AC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2B2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5DFE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0A945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CA1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AC492B" w14:textId="77777777" w:rsidR="009F189D" w:rsidRDefault="009F189D">
    <w:pPr>
      <w:pStyle w:val="Stopka"/>
      <w:tabs>
        <w:tab w:val="clear" w:pos="4536"/>
      </w:tabs>
      <w:jc w:val="center"/>
    </w:pPr>
  </w:p>
  <w:p w14:paraId="627FF42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2D892" w14:textId="77777777" w:rsidR="0033094B" w:rsidRDefault="0033094B">
      <w:r>
        <w:separator/>
      </w:r>
    </w:p>
  </w:footnote>
  <w:footnote w:type="continuationSeparator" w:id="0">
    <w:p w14:paraId="41B25FAF" w14:textId="77777777" w:rsidR="0033094B" w:rsidRDefault="00330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D8F64" w14:textId="77777777" w:rsidR="009637A8" w:rsidRDefault="00963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814E" w14:textId="77777777" w:rsidR="009637A8" w:rsidRDefault="00963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D3B67" w14:textId="77777777" w:rsidR="009637A8" w:rsidRDefault="009637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94B"/>
    <w:rsid w:val="00007727"/>
    <w:rsid w:val="00017720"/>
    <w:rsid w:val="00035488"/>
    <w:rsid w:val="000D7F25"/>
    <w:rsid w:val="000E00E5"/>
    <w:rsid w:val="00173B20"/>
    <w:rsid w:val="001C69FF"/>
    <w:rsid w:val="0023318D"/>
    <w:rsid w:val="002A3A14"/>
    <w:rsid w:val="0033094B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637A8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FD915"/>
  <w15:chartTrackingRefBased/>
  <w15:docId w15:val="{7478E5A5-8C83-42F2-9CE5-D460E249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A3A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A3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2024-04-24T04:55:00Z</dcterms:created>
  <dcterms:modified xsi:type="dcterms:W3CDTF">2024-04-24T04:55:00Z</dcterms:modified>
</cp:coreProperties>
</file>