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920EF2" w14:textId="77777777" w:rsidR="009432A1" w:rsidRPr="00FE60B3" w:rsidRDefault="00D10463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FE60B3">
        <w:rPr>
          <w:rFonts w:ascii="Arial Narrow" w:hAnsi="Arial Narrow" w:cs="Arial"/>
          <w:sz w:val="24"/>
          <w:szCs w:val="24"/>
        </w:rPr>
        <w:t>Bydgoszcz</w:t>
      </w:r>
      <w:r w:rsidR="009432A1" w:rsidRPr="00FE60B3">
        <w:rPr>
          <w:rFonts w:ascii="Arial Narrow" w:hAnsi="Arial Narrow" w:cs="Arial"/>
          <w:sz w:val="24"/>
          <w:szCs w:val="24"/>
        </w:rPr>
        <w:t xml:space="preserve"> dnia: </w:t>
      </w:r>
      <w:r w:rsidRPr="00FE60B3">
        <w:rPr>
          <w:rFonts w:ascii="Arial Narrow" w:hAnsi="Arial Narrow" w:cs="Arial"/>
          <w:sz w:val="24"/>
          <w:szCs w:val="24"/>
        </w:rPr>
        <w:t>2024-04-24</w:t>
      </w:r>
    </w:p>
    <w:p w14:paraId="1D5435AB" w14:textId="77777777" w:rsidR="009432A1" w:rsidRPr="00FE60B3" w:rsidRDefault="00D10463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FE60B3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429B917D" w14:textId="77777777" w:rsidR="009432A1" w:rsidRPr="00FE60B3" w:rsidRDefault="00D10463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FE60B3">
        <w:rPr>
          <w:rFonts w:ascii="Arial Narrow" w:hAnsi="Arial Narrow" w:cs="Arial"/>
          <w:sz w:val="24"/>
          <w:szCs w:val="24"/>
        </w:rPr>
        <w:t>Powstańców Warszawy</w:t>
      </w:r>
      <w:r w:rsidR="009432A1" w:rsidRPr="00FE60B3">
        <w:rPr>
          <w:rFonts w:ascii="Arial Narrow" w:hAnsi="Arial Narrow" w:cs="Arial"/>
          <w:sz w:val="24"/>
          <w:szCs w:val="24"/>
        </w:rPr>
        <w:t xml:space="preserve"> </w:t>
      </w:r>
      <w:r w:rsidRPr="00FE60B3">
        <w:rPr>
          <w:rFonts w:ascii="Arial Narrow" w:hAnsi="Arial Narrow" w:cs="Arial"/>
          <w:sz w:val="24"/>
          <w:szCs w:val="24"/>
        </w:rPr>
        <w:t>5</w:t>
      </w:r>
    </w:p>
    <w:p w14:paraId="6529389E" w14:textId="77777777" w:rsidR="009432A1" w:rsidRPr="00FE60B3" w:rsidRDefault="00D10463" w:rsidP="009432A1">
      <w:pPr>
        <w:rPr>
          <w:rFonts w:ascii="Arial Narrow" w:hAnsi="Arial Narrow" w:cs="Arial"/>
          <w:sz w:val="24"/>
          <w:szCs w:val="24"/>
        </w:rPr>
      </w:pPr>
      <w:r w:rsidRPr="00FE60B3">
        <w:rPr>
          <w:rFonts w:ascii="Arial Narrow" w:hAnsi="Arial Narrow" w:cs="Arial"/>
          <w:sz w:val="24"/>
          <w:szCs w:val="24"/>
        </w:rPr>
        <w:t>85-681</w:t>
      </w:r>
      <w:r w:rsidR="009432A1" w:rsidRPr="00FE60B3">
        <w:rPr>
          <w:rFonts w:ascii="Arial Narrow" w:hAnsi="Arial Narrow" w:cs="Arial"/>
          <w:sz w:val="24"/>
          <w:szCs w:val="24"/>
        </w:rPr>
        <w:t xml:space="preserve"> </w:t>
      </w:r>
      <w:r w:rsidRPr="00FE60B3">
        <w:rPr>
          <w:rFonts w:ascii="Arial Narrow" w:hAnsi="Arial Narrow" w:cs="Arial"/>
          <w:sz w:val="24"/>
          <w:szCs w:val="24"/>
        </w:rPr>
        <w:t>Bydgoszcz</w:t>
      </w:r>
    </w:p>
    <w:p w14:paraId="796E0393" w14:textId="77777777" w:rsidR="009432A1" w:rsidRPr="00FE60B3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FE60B3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0C8C1A1D" w14:textId="77777777" w:rsidR="009432A1" w:rsidRPr="00FE60B3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FE60B3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FE60B3" w14:paraId="32F78A81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5D279D0" w14:textId="77777777" w:rsidR="009432A1" w:rsidRPr="00FE60B3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FE60B3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26981201" w14:textId="77777777" w:rsidR="009432A1" w:rsidRPr="00FE60B3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FE60B3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5D893E0B" w14:textId="77777777" w:rsidR="00A80738" w:rsidRPr="00FE60B3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FE60B3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751E1B43" w14:textId="77777777" w:rsidR="009432A1" w:rsidRPr="00FE60B3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FE60B3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FE60B3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FE60B3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FE60B3" w14:paraId="1AF622C6" w14:textId="77777777" w:rsidTr="00A652DF">
        <w:tc>
          <w:tcPr>
            <w:tcW w:w="2269" w:type="dxa"/>
            <w:shd w:val="clear" w:color="auto" w:fill="auto"/>
          </w:tcPr>
          <w:p w14:paraId="1F08CF6E" w14:textId="77777777" w:rsidR="009432A1" w:rsidRPr="00FE60B3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E60B3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00A6CA1" w14:textId="77777777" w:rsidR="009432A1" w:rsidRPr="00FE60B3" w:rsidRDefault="00D10463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FE60B3">
              <w:rPr>
                <w:rFonts w:ascii="Arial Narrow" w:hAnsi="Arial Narrow" w:cs="Arial"/>
                <w:bCs/>
                <w:sz w:val="24"/>
                <w:szCs w:val="24"/>
              </w:rPr>
              <w:t xml:space="preserve">Opracowanie PFU wraz z obliczeniem kosztów prac projekt. oraz kosztów robót </w:t>
            </w:r>
            <w:proofErr w:type="spellStart"/>
            <w:r w:rsidRPr="00FE60B3">
              <w:rPr>
                <w:rFonts w:ascii="Arial Narrow" w:hAnsi="Arial Narrow" w:cs="Arial"/>
                <w:bCs/>
                <w:sz w:val="24"/>
                <w:szCs w:val="24"/>
              </w:rPr>
              <w:t>budow</w:t>
            </w:r>
            <w:proofErr w:type="spellEnd"/>
            <w:r w:rsidRPr="00FE60B3">
              <w:rPr>
                <w:rFonts w:ascii="Arial Narrow" w:hAnsi="Arial Narrow" w:cs="Arial"/>
                <w:bCs/>
                <w:sz w:val="24"/>
                <w:szCs w:val="24"/>
              </w:rPr>
              <w:t xml:space="preserve">. i </w:t>
            </w:r>
            <w:proofErr w:type="spellStart"/>
            <w:r w:rsidRPr="00FE60B3">
              <w:rPr>
                <w:rFonts w:ascii="Arial Narrow" w:hAnsi="Arial Narrow" w:cs="Arial"/>
                <w:bCs/>
                <w:sz w:val="24"/>
                <w:szCs w:val="24"/>
              </w:rPr>
              <w:t>instal</w:t>
            </w:r>
            <w:proofErr w:type="spellEnd"/>
            <w:r w:rsidRPr="00FE60B3">
              <w:rPr>
                <w:rFonts w:ascii="Arial Narrow" w:hAnsi="Arial Narrow" w:cs="Arial"/>
                <w:bCs/>
                <w:sz w:val="24"/>
                <w:szCs w:val="24"/>
              </w:rPr>
              <w:t xml:space="preserve">. dla zad. </w:t>
            </w:r>
            <w:proofErr w:type="spellStart"/>
            <w:r w:rsidRPr="00FE60B3">
              <w:rPr>
                <w:rFonts w:ascii="Arial Narrow" w:hAnsi="Arial Narrow" w:cs="Arial"/>
                <w:bCs/>
                <w:sz w:val="24"/>
                <w:szCs w:val="24"/>
              </w:rPr>
              <w:t>inwest</w:t>
            </w:r>
            <w:proofErr w:type="spellEnd"/>
            <w:r w:rsidRPr="00FE60B3">
              <w:rPr>
                <w:rFonts w:ascii="Arial Narrow" w:hAnsi="Arial Narrow" w:cs="Arial"/>
                <w:bCs/>
                <w:sz w:val="24"/>
                <w:szCs w:val="24"/>
              </w:rPr>
              <w:t>. pn. Przebudowa pomieszczeń pralni szpitalnej wraz z zakupem, dostawą i montażem urządzeń</w:t>
            </w:r>
            <w:r w:rsidR="009432A1" w:rsidRPr="00FE60B3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D10463" w:rsidRPr="00FE60B3" w14:paraId="11DC2652" w14:textId="77777777" w:rsidTr="00B722D8">
        <w:tc>
          <w:tcPr>
            <w:tcW w:w="2269" w:type="dxa"/>
            <w:shd w:val="clear" w:color="auto" w:fill="auto"/>
          </w:tcPr>
          <w:p w14:paraId="6FA0C7F0" w14:textId="77777777" w:rsidR="00D10463" w:rsidRPr="00FE60B3" w:rsidRDefault="00D10463" w:rsidP="00B722D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E60B3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623435E" w14:textId="77777777" w:rsidR="00D10463" w:rsidRPr="00FE60B3" w:rsidRDefault="00D10463" w:rsidP="00B722D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FE60B3">
              <w:rPr>
                <w:rFonts w:ascii="Arial Narrow" w:hAnsi="Arial Narrow" w:cs="Arial"/>
                <w:bCs/>
                <w:sz w:val="24"/>
                <w:szCs w:val="24"/>
              </w:rPr>
              <w:t>54/2024</w:t>
            </w:r>
          </w:p>
        </w:tc>
      </w:tr>
    </w:tbl>
    <w:p w14:paraId="45B6E1F8" w14:textId="77777777" w:rsidR="00890B92" w:rsidRPr="00FE60B3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E60B3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FE60B3">
        <w:rPr>
          <w:rFonts w:ascii="Arial Narrow" w:hAnsi="Arial Narrow" w:cs="Arial"/>
          <w:sz w:val="24"/>
          <w:szCs w:val="24"/>
        </w:rPr>
        <w:t>22</w:t>
      </w:r>
      <w:r w:rsidR="0043158A" w:rsidRPr="00FE60B3">
        <w:rPr>
          <w:rFonts w:ascii="Arial Narrow" w:hAnsi="Arial Narrow" w:cs="Arial"/>
          <w:sz w:val="24"/>
          <w:szCs w:val="24"/>
        </w:rPr>
        <w:t>2</w:t>
      </w:r>
      <w:r w:rsidRPr="00FE60B3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FE60B3">
        <w:rPr>
          <w:rFonts w:ascii="Arial Narrow" w:hAnsi="Arial Narrow" w:cs="Arial"/>
          <w:sz w:val="24"/>
          <w:szCs w:val="24"/>
        </w:rPr>
        <w:t>4</w:t>
      </w:r>
      <w:r w:rsidRPr="00FE60B3">
        <w:rPr>
          <w:rFonts w:ascii="Arial Narrow" w:hAnsi="Arial Narrow" w:cs="Arial"/>
          <w:sz w:val="24"/>
          <w:szCs w:val="24"/>
        </w:rPr>
        <w:t xml:space="preserve"> </w:t>
      </w:r>
      <w:r w:rsidR="00890B92" w:rsidRPr="00FE60B3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FE60B3">
        <w:rPr>
          <w:rFonts w:ascii="Arial Narrow" w:hAnsi="Arial Narrow" w:cs="Arial"/>
          <w:sz w:val="24"/>
          <w:szCs w:val="24"/>
        </w:rPr>
        <w:t xml:space="preserve"> </w:t>
      </w:r>
      <w:r w:rsidR="00D10463" w:rsidRPr="00FE60B3">
        <w:rPr>
          <w:rFonts w:ascii="Arial Narrow" w:hAnsi="Arial Narrow" w:cs="Arial"/>
          <w:sz w:val="24"/>
          <w:szCs w:val="24"/>
        </w:rPr>
        <w:t>(</w:t>
      </w:r>
      <w:proofErr w:type="spellStart"/>
      <w:r w:rsidR="00D10463" w:rsidRPr="00FE60B3">
        <w:rPr>
          <w:rFonts w:ascii="Arial Narrow" w:hAnsi="Arial Narrow" w:cs="Arial"/>
          <w:sz w:val="24"/>
          <w:szCs w:val="24"/>
        </w:rPr>
        <w:t>t.j</w:t>
      </w:r>
      <w:proofErr w:type="spellEnd"/>
      <w:r w:rsidR="00D10463" w:rsidRPr="00FE60B3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FE60B3">
        <w:rPr>
          <w:rFonts w:ascii="Arial Narrow" w:hAnsi="Arial Narrow" w:cs="Arial"/>
          <w:sz w:val="24"/>
          <w:szCs w:val="24"/>
        </w:rPr>
        <w:t xml:space="preserve"> </w:t>
      </w:r>
      <w:r w:rsidR="00890B92" w:rsidRPr="00FE60B3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14:paraId="1407BA31" w14:textId="77777777" w:rsidR="0069085C" w:rsidRPr="00FE60B3" w:rsidRDefault="00D10463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FE60B3">
        <w:rPr>
          <w:rFonts w:ascii="Arial Narrow" w:hAnsi="Arial Narrow" w:cs="Arial"/>
          <w:b/>
          <w:sz w:val="24"/>
          <w:szCs w:val="24"/>
        </w:rPr>
        <w:t>100 000.00</w:t>
      </w:r>
      <w:r w:rsidR="00890B92" w:rsidRPr="00FE60B3">
        <w:rPr>
          <w:rFonts w:ascii="Arial Narrow" w:hAnsi="Arial Narrow" w:cs="Arial"/>
          <w:sz w:val="24"/>
          <w:szCs w:val="24"/>
        </w:rPr>
        <w:t xml:space="preserve"> zł brutto.</w:t>
      </w:r>
    </w:p>
    <w:p w14:paraId="077EAE24" w14:textId="77777777" w:rsidR="00890B92" w:rsidRPr="00FE60B3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1EB415E" w14:textId="77777777" w:rsidR="00890B92" w:rsidRPr="00FE60B3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421D439C" w14:textId="77777777" w:rsidR="00A80738" w:rsidRPr="00FE60B3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FE60B3">
        <w:rPr>
          <w:rFonts w:ascii="Arial Narrow" w:hAnsi="Arial Narrow" w:cs="Arial"/>
          <w:i/>
          <w:szCs w:val="24"/>
        </w:rPr>
        <w:t>Zamawiający</w:t>
      </w:r>
    </w:p>
    <w:p w14:paraId="23FDCEDC" w14:textId="77777777" w:rsidR="00FE60B3" w:rsidRDefault="00FE60B3" w:rsidP="00FE60B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22EE811" w14:textId="77777777" w:rsidR="00FE60B3" w:rsidRDefault="00FE60B3" w:rsidP="00FE60B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9C8B6E8" w14:textId="77777777" w:rsidR="00FE60B3" w:rsidRDefault="00FE60B3" w:rsidP="00FE60B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6A981B3" w14:textId="77777777" w:rsidR="00FE60B3" w:rsidRDefault="00FE60B3" w:rsidP="00FE60B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6E3A450" w14:textId="77777777" w:rsidR="00FE60B3" w:rsidRDefault="00FE60B3" w:rsidP="00FE60B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DC50CA8" w14:textId="77777777" w:rsidR="00FE60B3" w:rsidRDefault="00FE60B3" w:rsidP="00FE60B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EAAC656" w14:textId="77777777" w:rsidR="00FE60B3" w:rsidRDefault="00FE60B3" w:rsidP="00FE60B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81FB1C6" w14:textId="77777777" w:rsidR="00FE60B3" w:rsidRDefault="00FE60B3" w:rsidP="00FE60B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23BADCE" w14:textId="77777777" w:rsidR="00FE60B3" w:rsidRDefault="00FE60B3" w:rsidP="00FE60B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039F21B" w14:textId="77777777" w:rsidR="00FE60B3" w:rsidRDefault="00FE60B3" w:rsidP="00FE60B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1585C9B" w14:textId="02F3DB8A" w:rsidR="00FE60B3" w:rsidRPr="000605ED" w:rsidRDefault="00FE60B3" w:rsidP="00FE60B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>1</w:t>
      </w:r>
      <w:r w:rsidRPr="000605ED">
        <w:rPr>
          <w:rFonts w:ascii="Arial Narrow" w:hAnsi="Arial Narrow"/>
          <w:sz w:val="18"/>
          <w:szCs w:val="20"/>
        </w:rPr>
        <w:t xml:space="preserve"> ark.</w:t>
      </w:r>
    </w:p>
    <w:p w14:paraId="55E55776" w14:textId="77777777" w:rsidR="00FE60B3" w:rsidRPr="000605ED" w:rsidRDefault="00FE60B3" w:rsidP="00FE60B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 a/a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.  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>. 10wsk.mil.pl i platforma: e-propublico.pl</w:t>
      </w:r>
    </w:p>
    <w:p w14:paraId="5A5929B3" w14:textId="77777777" w:rsidR="00FE60B3" w:rsidRPr="000605ED" w:rsidRDefault="00FE60B3" w:rsidP="00FE60B3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P. Kucharska – tel. 261 417 449</w:t>
      </w:r>
    </w:p>
    <w:p w14:paraId="77B790AF" w14:textId="2A09DFC3" w:rsidR="00C236D3" w:rsidRPr="00FE60B3" w:rsidRDefault="00FE60B3" w:rsidP="00FE60B3">
      <w:pPr>
        <w:rPr>
          <w:rFonts w:ascii="Arial Narrow" w:hAnsi="Arial Narrow" w:cs="Arial"/>
          <w:sz w:val="22"/>
          <w:szCs w:val="22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24.04.2024 r.</w:t>
      </w:r>
    </w:p>
    <w:sectPr w:rsidR="00C236D3" w:rsidRPr="00FE60B3" w:rsidSect="003805E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FD654D" w14:textId="77777777" w:rsidR="003805E0" w:rsidRDefault="003805E0">
      <w:r>
        <w:separator/>
      </w:r>
    </w:p>
  </w:endnote>
  <w:endnote w:type="continuationSeparator" w:id="0">
    <w:p w14:paraId="7314FCB9" w14:textId="77777777" w:rsidR="003805E0" w:rsidRDefault="00380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4C27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F5FFA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2BD04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EAA1D6B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4337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97262F" w14:textId="77777777" w:rsidR="009F189D" w:rsidRDefault="009F189D">
    <w:pPr>
      <w:pStyle w:val="Stopka"/>
      <w:tabs>
        <w:tab w:val="clear" w:pos="4536"/>
      </w:tabs>
      <w:jc w:val="center"/>
    </w:pPr>
  </w:p>
  <w:p w14:paraId="2EA0BDA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C643B6" w14:textId="77777777" w:rsidR="003805E0" w:rsidRDefault="003805E0">
      <w:r>
        <w:separator/>
      </w:r>
    </w:p>
  </w:footnote>
  <w:footnote w:type="continuationSeparator" w:id="0">
    <w:p w14:paraId="7DE5B030" w14:textId="77777777" w:rsidR="003805E0" w:rsidRDefault="003805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9C634" w14:textId="77777777" w:rsidR="00D10463" w:rsidRDefault="00D104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ACAE6" w14:textId="77777777" w:rsidR="00D10463" w:rsidRDefault="00D104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D571F" w14:textId="77777777" w:rsidR="00D10463" w:rsidRDefault="00D104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05E0"/>
    <w:rsid w:val="00007727"/>
    <w:rsid w:val="00017720"/>
    <w:rsid w:val="00035488"/>
    <w:rsid w:val="000D7F25"/>
    <w:rsid w:val="000E00E5"/>
    <w:rsid w:val="00173B20"/>
    <w:rsid w:val="001C69FF"/>
    <w:rsid w:val="0023318D"/>
    <w:rsid w:val="003805E0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10463"/>
    <w:rsid w:val="00D7128F"/>
    <w:rsid w:val="00EA3476"/>
    <w:rsid w:val="00F95C33"/>
    <w:rsid w:val="00FE60B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B0CF43"/>
  <w15:chartTrackingRefBased/>
  <w15:docId w15:val="{104CD9D3-1662-4305-9522-5A814131E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E60B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FE60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2024-04-24T05:08:00Z</cp:lastPrinted>
  <dcterms:created xsi:type="dcterms:W3CDTF">2024-04-24T05:08:00Z</dcterms:created>
  <dcterms:modified xsi:type="dcterms:W3CDTF">2024-04-24T05:08:00Z</dcterms:modified>
</cp:coreProperties>
</file>