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2A44A" w14:textId="77777777" w:rsidR="00CF7835" w:rsidRPr="001D2839" w:rsidRDefault="00996D83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>Bydgoszcz</w:t>
      </w:r>
      <w:r w:rsidR="00CF7835" w:rsidRPr="001D2839">
        <w:rPr>
          <w:rFonts w:ascii="Arial Narrow" w:hAnsi="Arial Narrow" w:cs="Arial"/>
          <w:sz w:val="22"/>
          <w:szCs w:val="22"/>
        </w:rPr>
        <w:t xml:space="preserve"> dnia: </w:t>
      </w:r>
      <w:r w:rsidRPr="001D2839">
        <w:rPr>
          <w:rFonts w:ascii="Arial Narrow" w:hAnsi="Arial Narrow" w:cs="Arial"/>
          <w:sz w:val="22"/>
          <w:szCs w:val="22"/>
        </w:rPr>
        <w:t>2024-04-24</w:t>
      </w:r>
    </w:p>
    <w:p w14:paraId="324576B6" w14:textId="77777777" w:rsidR="00CF7835" w:rsidRPr="001D2839" w:rsidRDefault="00996D83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D28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E7F710" w14:textId="77777777" w:rsidR="00CF7835" w:rsidRPr="001D2839" w:rsidRDefault="00996D83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>Powstańców Warszawy</w:t>
      </w:r>
      <w:r w:rsidR="00CF7835" w:rsidRPr="001D2839">
        <w:rPr>
          <w:rFonts w:ascii="Arial Narrow" w:hAnsi="Arial Narrow" w:cs="Arial"/>
          <w:sz w:val="22"/>
          <w:szCs w:val="22"/>
        </w:rPr>
        <w:t xml:space="preserve"> </w:t>
      </w:r>
      <w:r w:rsidRPr="001D2839">
        <w:rPr>
          <w:rFonts w:ascii="Arial Narrow" w:hAnsi="Arial Narrow" w:cs="Arial"/>
          <w:sz w:val="22"/>
          <w:szCs w:val="22"/>
        </w:rPr>
        <w:t>5</w:t>
      </w:r>
    </w:p>
    <w:p w14:paraId="36FDFD93" w14:textId="77777777" w:rsidR="00CF7835" w:rsidRPr="001D2839" w:rsidRDefault="00996D83" w:rsidP="00CF7835">
      <w:pPr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>85-681</w:t>
      </w:r>
      <w:r w:rsidR="00CF7835" w:rsidRPr="001D2839">
        <w:rPr>
          <w:rFonts w:ascii="Arial Narrow" w:hAnsi="Arial Narrow" w:cs="Arial"/>
          <w:sz w:val="22"/>
          <w:szCs w:val="22"/>
        </w:rPr>
        <w:t xml:space="preserve"> </w:t>
      </w:r>
      <w:r w:rsidRPr="001D2839">
        <w:rPr>
          <w:rFonts w:ascii="Arial Narrow" w:hAnsi="Arial Narrow" w:cs="Arial"/>
          <w:sz w:val="22"/>
          <w:szCs w:val="22"/>
        </w:rPr>
        <w:t>Bydgoszcz</w:t>
      </w:r>
    </w:p>
    <w:p w14:paraId="48F5C54C" w14:textId="77777777" w:rsidR="00CF7835" w:rsidRPr="001D2839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1D283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79EC6BC" w14:textId="77777777" w:rsidR="00CF7835" w:rsidRPr="001D2839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D283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D2839" w14:paraId="0867F16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3AD0C5" w14:textId="77777777" w:rsidR="00CF7835" w:rsidRPr="001D283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D2839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6A5D6F7" w14:textId="77777777" w:rsidR="00CF7835" w:rsidRPr="001D283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3347893" w14:textId="77777777" w:rsidR="00CF7835" w:rsidRPr="001D283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D283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D283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D283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D2839" w14:paraId="3CE0E6A2" w14:textId="77777777" w:rsidTr="000C1C6D">
        <w:tc>
          <w:tcPr>
            <w:tcW w:w="2269" w:type="dxa"/>
            <w:shd w:val="clear" w:color="auto" w:fill="auto"/>
          </w:tcPr>
          <w:p w14:paraId="3F029E1B" w14:textId="77777777" w:rsidR="00CF7835" w:rsidRPr="001D283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b/>
                <w:bCs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7851A4" w14:textId="77777777" w:rsidR="00CF7835" w:rsidRPr="001D2839" w:rsidRDefault="00996D8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lampy szczelinowej</w:t>
            </w:r>
            <w:r w:rsidR="00CF7835" w:rsidRPr="001D2839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996D83" w:rsidRPr="001D2839" w14:paraId="54FD28BD" w14:textId="77777777" w:rsidTr="00527D1B">
        <w:tc>
          <w:tcPr>
            <w:tcW w:w="2269" w:type="dxa"/>
            <w:shd w:val="clear" w:color="auto" w:fill="auto"/>
          </w:tcPr>
          <w:p w14:paraId="1AFC9777" w14:textId="77777777" w:rsidR="00996D83" w:rsidRPr="001D2839" w:rsidRDefault="00996D83" w:rsidP="00527D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b/>
                <w:bCs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4B7610" w14:textId="77777777" w:rsidR="00996D83" w:rsidRPr="001D2839" w:rsidRDefault="00996D83" w:rsidP="00527D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b/>
                <w:bCs/>
                <w:sz w:val="22"/>
                <w:szCs w:val="22"/>
              </w:rPr>
              <w:t>47/2024</w:t>
            </w:r>
          </w:p>
        </w:tc>
      </w:tr>
    </w:tbl>
    <w:p w14:paraId="0F10CE34" w14:textId="77777777" w:rsidR="00D665F5" w:rsidRPr="001D283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1D2839">
        <w:rPr>
          <w:rFonts w:ascii="Arial Narrow" w:hAnsi="Arial Narrow" w:cs="Arial"/>
          <w:sz w:val="22"/>
          <w:szCs w:val="22"/>
        </w:rPr>
        <w:t>2</w:t>
      </w:r>
      <w:r w:rsidRPr="001D2839">
        <w:rPr>
          <w:rFonts w:ascii="Arial Narrow" w:hAnsi="Arial Narrow" w:cs="Arial"/>
          <w:sz w:val="22"/>
          <w:szCs w:val="22"/>
        </w:rPr>
        <w:t xml:space="preserve"> ust. 5 </w:t>
      </w:r>
      <w:r w:rsidRPr="001D2839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1D2839">
        <w:rPr>
          <w:rFonts w:ascii="Arial Narrow" w:hAnsi="Arial Narrow" w:cs="Arial"/>
          <w:sz w:val="22"/>
          <w:szCs w:val="22"/>
        </w:rPr>
        <w:t xml:space="preserve"> </w:t>
      </w:r>
      <w:r w:rsidR="00996D83" w:rsidRPr="001D2839">
        <w:rPr>
          <w:rFonts w:ascii="Arial Narrow" w:hAnsi="Arial Narrow" w:cs="Arial"/>
          <w:sz w:val="22"/>
          <w:szCs w:val="22"/>
        </w:rPr>
        <w:t>(</w:t>
      </w:r>
      <w:proofErr w:type="spellStart"/>
      <w:r w:rsidR="00996D83" w:rsidRPr="001D2839">
        <w:rPr>
          <w:rFonts w:ascii="Arial Narrow" w:hAnsi="Arial Narrow" w:cs="Arial"/>
          <w:sz w:val="22"/>
          <w:szCs w:val="22"/>
        </w:rPr>
        <w:t>t.j</w:t>
      </w:r>
      <w:proofErr w:type="spellEnd"/>
      <w:r w:rsidR="00996D83" w:rsidRPr="001D283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D2839">
        <w:rPr>
          <w:rFonts w:ascii="Arial Narrow" w:hAnsi="Arial Narrow" w:cs="Arial"/>
          <w:sz w:val="22"/>
          <w:szCs w:val="22"/>
        </w:rPr>
        <w:t xml:space="preserve"> </w:t>
      </w:r>
      <w:r w:rsidRPr="001D2839">
        <w:rPr>
          <w:rFonts w:ascii="Arial Narrow" w:hAnsi="Arial Narrow" w:cs="Arial"/>
          <w:sz w:val="22"/>
          <w:szCs w:val="22"/>
        </w:rPr>
        <w:t>udostępnia</w:t>
      </w:r>
      <w:r w:rsidR="00F95C33" w:rsidRPr="001D2839">
        <w:rPr>
          <w:rFonts w:ascii="Arial Narrow" w:hAnsi="Arial Narrow" w:cs="Arial"/>
          <w:sz w:val="22"/>
          <w:szCs w:val="22"/>
        </w:rPr>
        <w:t xml:space="preserve"> </w:t>
      </w:r>
      <w:r w:rsidR="004C7E9B" w:rsidRPr="001D2839">
        <w:rPr>
          <w:rFonts w:ascii="Arial Narrow" w:hAnsi="Arial Narrow" w:cs="Arial"/>
          <w:sz w:val="22"/>
          <w:szCs w:val="22"/>
        </w:rPr>
        <w:t>informacj</w:t>
      </w:r>
      <w:r w:rsidR="00577BC6" w:rsidRPr="001D2839">
        <w:rPr>
          <w:rFonts w:ascii="Arial Narrow" w:hAnsi="Arial Narrow" w:cs="Arial"/>
          <w:sz w:val="22"/>
          <w:szCs w:val="22"/>
        </w:rPr>
        <w:t>ę</w:t>
      </w:r>
      <w:r w:rsidR="00035488" w:rsidRPr="001D283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D2839">
        <w:rPr>
          <w:rFonts w:ascii="Arial Narrow" w:hAnsi="Arial Narrow" w:cs="Arial"/>
          <w:sz w:val="22"/>
          <w:szCs w:val="22"/>
        </w:rPr>
        <w:t>.</w:t>
      </w:r>
    </w:p>
    <w:p w14:paraId="12C357D1" w14:textId="77777777" w:rsidR="00A80738" w:rsidRPr="001D283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283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D2839">
        <w:rPr>
          <w:rFonts w:ascii="Arial Narrow" w:hAnsi="Arial Narrow" w:cs="Arial"/>
          <w:sz w:val="22"/>
          <w:szCs w:val="22"/>
        </w:rPr>
        <w:t xml:space="preserve"> w dniu </w:t>
      </w:r>
      <w:r w:rsidR="00996D83" w:rsidRPr="001D2839">
        <w:rPr>
          <w:rFonts w:ascii="Arial Narrow" w:hAnsi="Arial Narrow" w:cs="Arial"/>
          <w:sz w:val="22"/>
          <w:szCs w:val="22"/>
        </w:rPr>
        <w:t>24/04/2024</w:t>
      </w:r>
      <w:r w:rsidR="00FF4AB1" w:rsidRPr="001D2839">
        <w:rPr>
          <w:rFonts w:ascii="Arial Narrow" w:hAnsi="Arial Narrow" w:cs="Arial"/>
          <w:sz w:val="22"/>
          <w:szCs w:val="22"/>
        </w:rPr>
        <w:t xml:space="preserve"> o godz. </w:t>
      </w:r>
      <w:r w:rsidR="00996D83" w:rsidRPr="001D2839">
        <w:rPr>
          <w:rFonts w:ascii="Arial Narrow" w:hAnsi="Arial Narrow" w:cs="Arial"/>
          <w:sz w:val="22"/>
          <w:szCs w:val="22"/>
        </w:rPr>
        <w:t>08:30</w:t>
      </w:r>
      <w:r w:rsidRPr="001D283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D2839" w14:paraId="44679449" w14:textId="77777777" w:rsidTr="000C1C6D">
        <w:tc>
          <w:tcPr>
            <w:tcW w:w="1276" w:type="dxa"/>
            <w:shd w:val="clear" w:color="auto" w:fill="F2F2F2"/>
            <w:vAlign w:val="center"/>
          </w:tcPr>
          <w:p w14:paraId="6B0CA5DE" w14:textId="77777777" w:rsidR="00D665F5" w:rsidRPr="001D283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1D2839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F4437A6" w14:textId="77777777" w:rsidR="00D665F5" w:rsidRPr="001D28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1D283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717BAD6" w14:textId="77777777" w:rsidR="00D665F5" w:rsidRPr="001D28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96D83" w:rsidRPr="001D2839" w14:paraId="17F58A57" w14:textId="77777777" w:rsidTr="00527D1B">
        <w:tc>
          <w:tcPr>
            <w:tcW w:w="1276" w:type="dxa"/>
            <w:shd w:val="clear" w:color="auto" w:fill="auto"/>
            <w:vAlign w:val="center"/>
          </w:tcPr>
          <w:p w14:paraId="54B0879D" w14:textId="77777777" w:rsidR="00996D83" w:rsidRPr="001D2839" w:rsidRDefault="00996D83" w:rsidP="00527D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34F7CBC" w14:textId="77777777" w:rsidR="00996D83" w:rsidRPr="001D2839" w:rsidRDefault="00996D83" w:rsidP="00527D1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Carl Zeiss Sp. z o.o.</w:t>
            </w:r>
          </w:p>
          <w:p w14:paraId="6B7104F2" w14:textId="77777777" w:rsidR="00996D83" w:rsidRPr="001D2839" w:rsidRDefault="00996D83" w:rsidP="00527D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ul. Naramowicka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9D7B125" w14:textId="77777777" w:rsidR="00996D83" w:rsidRPr="001D2839" w:rsidRDefault="00996D83" w:rsidP="00527D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61-622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D2839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B3D4C0" w14:textId="77777777" w:rsidR="00996D83" w:rsidRPr="001D2839" w:rsidRDefault="00996D83" w:rsidP="00527D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D2839">
              <w:rPr>
                <w:rFonts w:ascii="Arial Narrow" w:hAnsi="Arial Narrow" w:cs="Arial"/>
                <w:sz w:val="22"/>
                <w:szCs w:val="22"/>
              </w:rPr>
              <w:t>74 650.00 zł</w:t>
            </w:r>
          </w:p>
        </w:tc>
      </w:tr>
    </w:tbl>
    <w:p w14:paraId="41C8F51C" w14:textId="77777777" w:rsidR="0069085C" w:rsidRPr="001D2839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5701447" w14:textId="77777777" w:rsidR="00577BC6" w:rsidRPr="001D2839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7C6D138" w14:textId="5ACFCF84" w:rsidR="00A80738" w:rsidRDefault="001D2839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D2839">
        <w:rPr>
          <w:rFonts w:ascii="Arial Narrow" w:hAnsi="Arial Narrow" w:cs="Arial"/>
          <w:i/>
          <w:sz w:val="22"/>
          <w:szCs w:val="22"/>
        </w:rPr>
        <w:t>ZAMAWIAJĄCY</w:t>
      </w:r>
    </w:p>
    <w:p w14:paraId="45C1B7D2" w14:textId="77777777" w:rsidR="001D2839" w:rsidRDefault="001D2839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9C5834C" w14:textId="77777777" w:rsidR="001D2839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F20798" w14:textId="77777777" w:rsidR="001D2839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D3622F" w14:textId="77777777" w:rsidR="001D2839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70D337" w14:textId="77777777" w:rsidR="001D2839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C287D4" w14:textId="77777777" w:rsidR="001D2839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22B2F9" w14:textId="6B639E73" w:rsidR="001D2839" w:rsidRPr="00681E50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3D38C131" w14:textId="530E0453" w:rsidR="001D2839" w:rsidRPr="00681E50" w:rsidRDefault="001D2839" w:rsidP="001D28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T2612 </w:t>
      </w:r>
      <w:r>
        <w:rPr>
          <w:rFonts w:ascii="Arial Narrow" w:hAnsi="Arial Narrow"/>
          <w:i/>
          <w:iCs/>
          <w:sz w:val="18"/>
          <w:szCs w:val="20"/>
        </w:rPr>
        <w:t>B10</w:t>
      </w:r>
    </w:p>
    <w:p w14:paraId="45583A42" w14:textId="77777777" w:rsidR="001D2839" w:rsidRPr="00681E50" w:rsidRDefault="001D2839" w:rsidP="001D283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6051BF3F" w14:textId="1A228807" w:rsidR="001D2839" w:rsidRPr="001D2839" w:rsidRDefault="001D2839" w:rsidP="001D2839">
      <w:pPr>
        <w:pStyle w:val="Tekstpodstawowy"/>
        <w:spacing w:after="480"/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24.04.2024 r.</w:t>
      </w:r>
    </w:p>
    <w:sectPr w:rsidR="001D2839" w:rsidRPr="001D2839" w:rsidSect="007E24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5B3A6" w14:textId="77777777" w:rsidR="007E2470" w:rsidRDefault="007E2470">
      <w:r>
        <w:separator/>
      </w:r>
    </w:p>
  </w:endnote>
  <w:endnote w:type="continuationSeparator" w:id="0">
    <w:p w14:paraId="186CABD3" w14:textId="77777777" w:rsidR="007E2470" w:rsidRDefault="007E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971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37F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E8A5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DA996F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6E162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BDA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08AE6B" w14:textId="77777777" w:rsidR="009F189D" w:rsidRDefault="009F189D">
    <w:pPr>
      <w:pStyle w:val="Stopka"/>
      <w:tabs>
        <w:tab w:val="clear" w:pos="4536"/>
      </w:tabs>
      <w:jc w:val="center"/>
    </w:pPr>
  </w:p>
  <w:p w14:paraId="3D1818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C5A34" w14:textId="77777777" w:rsidR="007E2470" w:rsidRDefault="007E2470">
      <w:r>
        <w:separator/>
      </w:r>
    </w:p>
  </w:footnote>
  <w:footnote w:type="continuationSeparator" w:id="0">
    <w:p w14:paraId="2C069525" w14:textId="77777777" w:rsidR="007E2470" w:rsidRDefault="007E2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879A5" w14:textId="77777777" w:rsidR="00996D83" w:rsidRDefault="00996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BFD57" w14:textId="77777777" w:rsidR="00996D83" w:rsidRDefault="00996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5FABF" w14:textId="77777777" w:rsidR="00996D83" w:rsidRDefault="00996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877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47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283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70"/>
    <w:rsid w:val="00843263"/>
    <w:rsid w:val="00861E75"/>
    <w:rsid w:val="008A26A5"/>
    <w:rsid w:val="008F318B"/>
    <w:rsid w:val="00960CEB"/>
    <w:rsid w:val="00996D83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A91DE"/>
  <w15:chartTrackingRefBased/>
  <w15:docId w15:val="{D8273FD8-F14F-42FD-8EC2-B92BD0F3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1D2839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D283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D283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D2839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D2839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D283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1D283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D283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D283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D283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D283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D2839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1D28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D28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2024-04-24T07:09:00Z</cp:lastPrinted>
  <dcterms:created xsi:type="dcterms:W3CDTF">2024-04-24T07:08:00Z</dcterms:created>
  <dcterms:modified xsi:type="dcterms:W3CDTF">2024-04-24T07:10:00Z</dcterms:modified>
</cp:coreProperties>
</file>