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6C947" w14:textId="77777777" w:rsidR="00CF7835" w:rsidRPr="000E289C" w:rsidRDefault="00105544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E289C">
        <w:rPr>
          <w:rFonts w:ascii="Arial Narrow" w:hAnsi="Arial Narrow" w:cs="Arial"/>
          <w:sz w:val="24"/>
          <w:szCs w:val="24"/>
        </w:rPr>
        <w:t>Bydgoszcz</w:t>
      </w:r>
      <w:r w:rsidR="00CF7835" w:rsidRPr="000E289C">
        <w:rPr>
          <w:rFonts w:ascii="Arial Narrow" w:hAnsi="Arial Narrow" w:cs="Arial"/>
          <w:sz w:val="24"/>
          <w:szCs w:val="24"/>
        </w:rPr>
        <w:t xml:space="preserve"> dnia: </w:t>
      </w:r>
      <w:r w:rsidRPr="000E289C">
        <w:rPr>
          <w:rFonts w:ascii="Arial Narrow" w:hAnsi="Arial Narrow" w:cs="Arial"/>
          <w:sz w:val="24"/>
          <w:szCs w:val="24"/>
        </w:rPr>
        <w:t>2024-04-24</w:t>
      </w:r>
    </w:p>
    <w:p w14:paraId="35A45F44" w14:textId="77777777" w:rsidR="00CF7835" w:rsidRPr="000E289C" w:rsidRDefault="00105544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E289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DE78F90" w14:textId="77777777" w:rsidR="00CF7835" w:rsidRPr="000E289C" w:rsidRDefault="00105544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E289C">
        <w:rPr>
          <w:rFonts w:ascii="Arial Narrow" w:hAnsi="Arial Narrow" w:cs="Arial"/>
          <w:sz w:val="24"/>
          <w:szCs w:val="24"/>
        </w:rPr>
        <w:t>Powstańców Warszawy</w:t>
      </w:r>
      <w:r w:rsidR="00CF7835" w:rsidRPr="000E289C">
        <w:rPr>
          <w:rFonts w:ascii="Arial Narrow" w:hAnsi="Arial Narrow" w:cs="Arial"/>
          <w:sz w:val="24"/>
          <w:szCs w:val="24"/>
        </w:rPr>
        <w:t xml:space="preserve"> </w:t>
      </w:r>
      <w:r w:rsidRPr="000E289C">
        <w:rPr>
          <w:rFonts w:ascii="Arial Narrow" w:hAnsi="Arial Narrow" w:cs="Arial"/>
          <w:sz w:val="24"/>
          <w:szCs w:val="24"/>
        </w:rPr>
        <w:t>5</w:t>
      </w:r>
    </w:p>
    <w:p w14:paraId="377B7BAD" w14:textId="77777777" w:rsidR="00CF7835" w:rsidRPr="000E289C" w:rsidRDefault="00105544" w:rsidP="00CF7835">
      <w:pPr>
        <w:rPr>
          <w:rFonts w:ascii="Arial Narrow" w:hAnsi="Arial Narrow" w:cs="Arial"/>
          <w:sz w:val="24"/>
          <w:szCs w:val="24"/>
        </w:rPr>
      </w:pPr>
      <w:r w:rsidRPr="000E289C">
        <w:rPr>
          <w:rFonts w:ascii="Arial Narrow" w:hAnsi="Arial Narrow" w:cs="Arial"/>
          <w:sz w:val="24"/>
          <w:szCs w:val="24"/>
        </w:rPr>
        <w:t>85-681</w:t>
      </w:r>
      <w:r w:rsidR="00CF7835" w:rsidRPr="000E289C">
        <w:rPr>
          <w:rFonts w:ascii="Arial Narrow" w:hAnsi="Arial Narrow" w:cs="Arial"/>
          <w:sz w:val="24"/>
          <w:szCs w:val="24"/>
        </w:rPr>
        <w:t xml:space="preserve"> </w:t>
      </w:r>
      <w:r w:rsidRPr="000E289C">
        <w:rPr>
          <w:rFonts w:ascii="Arial Narrow" w:hAnsi="Arial Narrow" w:cs="Arial"/>
          <w:sz w:val="24"/>
          <w:szCs w:val="24"/>
        </w:rPr>
        <w:t>Bydgoszcz</w:t>
      </w:r>
    </w:p>
    <w:p w14:paraId="17447923" w14:textId="77777777" w:rsidR="00CF7835" w:rsidRPr="000E289C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E289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8E7ECA9" w14:textId="77777777" w:rsidR="00CF7835" w:rsidRPr="000E289C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E289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E289C" w14:paraId="1E3B715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6EEB08" w14:textId="77777777" w:rsidR="00CF7835" w:rsidRPr="000E289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E289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978E65B" w14:textId="77777777" w:rsidR="00CF7835" w:rsidRPr="000E289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E289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E2A2EA3" w14:textId="77777777" w:rsidR="00CF7835" w:rsidRPr="000E289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E289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E289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E289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E289C" w14:paraId="6E4692CF" w14:textId="77777777" w:rsidTr="000C1C6D">
        <w:tc>
          <w:tcPr>
            <w:tcW w:w="2269" w:type="dxa"/>
            <w:shd w:val="clear" w:color="auto" w:fill="auto"/>
          </w:tcPr>
          <w:p w14:paraId="134C0D8B" w14:textId="77777777" w:rsidR="00CF7835" w:rsidRPr="000E289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B0374E" w14:textId="77777777" w:rsidR="00CF7835" w:rsidRPr="000E289C" w:rsidRDefault="0010554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bCs/>
                <w:sz w:val="24"/>
                <w:szCs w:val="24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CF7835" w:rsidRPr="000E289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05544" w:rsidRPr="000E289C" w14:paraId="4DF10262" w14:textId="77777777" w:rsidTr="00D112CF">
        <w:tc>
          <w:tcPr>
            <w:tcW w:w="2269" w:type="dxa"/>
            <w:shd w:val="clear" w:color="auto" w:fill="auto"/>
          </w:tcPr>
          <w:p w14:paraId="247B097C" w14:textId="77777777" w:rsidR="00105544" w:rsidRPr="000E289C" w:rsidRDefault="00105544" w:rsidP="00D112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279E4F" w14:textId="77777777" w:rsidR="00105544" w:rsidRPr="000E289C" w:rsidRDefault="00105544" w:rsidP="00D112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bCs/>
                <w:sz w:val="24"/>
                <w:szCs w:val="24"/>
              </w:rPr>
              <w:t>52/2024</w:t>
            </w:r>
          </w:p>
        </w:tc>
      </w:tr>
    </w:tbl>
    <w:p w14:paraId="31F54098" w14:textId="77777777" w:rsidR="00D665F5" w:rsidRPr="000E289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289C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0E289C">
        <w:rPr>
          <w:rFonts w:ascii="Arial Narrow" w:hAnsi="Arial Narrow" w:cs="Arial"/>
          <w:sz w:val="24"/>
          <w:szCs w:val="24"/>
        </w:rPr>
        <w:t>2</w:t>
      </w:r>
      <w:r w:rsidRPr="000E289C">
        <w:rPr>
          <w:rFonts w:ascii="Arial Narrow" w:hAnsi="Arial Narrow" w:cs="Arial"/>
          <w:sz w:val="24"/>
          <w:szCs w:val="24"/>
        </w:rPr>
        <w:t xml:space="preserve"> ust. 5 </w:t>
      </w:r>
      <w:r w:rsidRPr="000E289C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0E289C">
        <w:rPr>
          <w:rFonts w:ascii="Arial Narrow" w:hAnsi="Arial Narrow" w:cs="Arial"/>
          <w:sz w:val="24"/>
          <w:szCs w:val="24"/>
        </w:rPr>
        <w:t xml:space="preserve"> </w:t>
      </w:r>
      <w:r w:rsidR="00105544" w:rsidRPr="000E289C">
        <w:rPr>
          <w:rFonts w:ascii="Arial Narrow" w:hAnsi="Arial Narrow" w:cs="Arial"/>
          <w:sz w:val="24"/>
          <w:szCs w:val="24"/>
        </w:rPr>
        <w:t>(</w:t>
      </w:r>
      <w:proofErr w:type="spellStart"/>
      <w:r w:rsidR="00105544" w:rsidRPr="000E289C">
        <w:rPr>
          <w:rFonts w:ascii="Arial Narrow" w:hAnsi="Arial Narrow" w:cs="Arial"/>
          <w:sz w:val="24"/>
          <w:szCs w:val="24"/>
        </w:rPr>
        <w:t>t.j</w:t>
      </w:r>
      <w:proofErr w:type="spellEnd"/>
      <w:r w:rsidR="00105544" w:rsidRPr="000E289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E289C">
        <w:rPr>
          <w:rFonts w:ascii="Arial Narrow" w:hAnsi="Arial Narrow" w:cs="Arial"/>
          <w:sz w:val="24"/>
          <w:szCs w:val="24"/>
        </w:rPr>
        <w:t xml:space="preserve"> </w:t>
      </w:r>
      <w:r w:rsidRPr="000E289C">
        <w:rPr>
          <w:rFonts w:ascii="Arial Narrow" w:hAnsi="Arial Narrow" w:cs="Arial"/>
          <w:sz w:val="24"/>
          <w:szCs w:val="24"/>
        </w:rPr>
        <w:t>udostępnia</w:t>
      </w:r>
      <w:r w:rsidR="00F95C33" w:rsidRPr="000E289C">
        <w:rPr>
          <w:rFonts w:ascii="Arial Narrow" w:hAnsi="Arial Narrow" w:cs="Arial"/>
          <w:sz w:val="24"/>
          <w:szCs w:val="24"/>
        </w:rPr>
        <w:t xml:space="preserve"> </w:t>
      </w:r>
      <w:r w:rsidR="004C7E9B" w:rsidRPr="000E289C">
        <w:rPr>
          <w:rFonts w:ascii="Arial Narrow" w:hAnsi="Arial Narrow" w:cs="Arial"/>
          <w:sz w:val="24"/>
          <w:szCs w:val="24"/>
        </w:rPr>
        <w:t>informacj</w:t>
      </w:r>
      <w:r w:rsidR="00577BC6" w:rsidRPr="000E289C">
        <w:rPr>
          <w:rFonts w:ascii="Arial Narrow" w:hAnsi="Arial Narrow" w:cs="Arial"/>
          <w:sz w:val="24"/>
          <w:szCs w:val="24"/>
        </w:rPr>
        <w:t>ę</w:t>
      </w:r>
      <w:r w:rsidR="00035488" w:rsidRPr="000E289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E289C">
        <w:rPr>
          <w:rFonts w:ascii="Arial Narrow" w:hAnsi="Arial Narrow" w:cs="Arial"/>
          <w:sz w:val="24"/>
          <w:szCs w:val="24"/>
        </w:rPr>
        <w:t>.</w:t>
      </w:r>
    </w:p>
    <w:p w14:paraId="28BBDCA4" w14:textId="77777777" w:rsidR="00A80738" w:rsidRPr="000E289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289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E289C">
        <w:rPr>
          <w:rFonts w:ascii="Arial Narrow" w:hAnsi="Arial Narrow" w:cs="Arial"/>
          <w:sz w:val="24"/>
          <w:szCs w:val="24"/>
        </w:rPr>
        <w:t xml:space="preserve"> w dniu </w:t>
      </w:r>
      <w:r w:rsidR="00105544" w:rsidRPr="000E289C">
        <w:rPr>
          <w:rFonts w:ascii="Arial Narrow" w:hAnsi="Arial Narrow" w:cs="Arial"/>
          <w:sz w:val="24"/>
          <w:szCs w:val="24"/>
        </w:rPr>
        <w:t>24/04/2024</w:t>
      </w:r>
      <w:r w:rsidR="00FF4AB1" w:rsidRPr="000E289C">
        <w:rPr>
          <w:rFonts w:ascii="Arial Narrow" w:hAnsi="Arial Narrow" w:cs="Arial"/>
          <w:sz w:val="24"/>
          <w:szCs w:val="24"/>
        </w:rPr>
        <w:t xml:space="preserve"> o godz. </w:t>
      </w:r>
      <w:r w:rsidR="00105544" w:rsidRPr="000E289C">
        <w:rPr>
          <w:rFonts w:ascii="Arial Narrow" w:hAnsi="Arial Narrow" w:cs="Arial"/>
          <w:sz w:val="24"/>
          <w:szCs w:val="24"/>
        </w:rPr>
        <w:t>08:15</w:t>
      </w:r>
      <w:r w:rsidRPr="000E289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E289C" w14:paraId="0392722D" w14:textId="77777777" w:rsidTr="000C1C6D">
        <w:tc>
          <w:tcPr>
            <w:tcW w:w="1276" w:type="dxa"/>
            <w:shd w:val="clear" w:color="auto" w:fill="F2F2F2"/>
            <w:vAlign w:val="center"/>
          </w:tcPr>
          <w:p w14:paraId="4A0C35C0" w14:textId="77777777" w:rsidR="00D665F5" w:rsidRPr="000E289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0E289C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176ED1A" w14:textId="77777777" w:rsidR="00D665F5" w:rsidRPr="000E289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A72DCEE" w14:textId="77777777" w:rsidR="00D665F5" w:rsidRPr="000E289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105544" w:rsidRPr="000E289C" w14:paraId="396653A1" w14:textId="77777777" w:rsidTr="00D112CF">
        <w:tc>
          <w:tcPr>
            <w:tcW w:w="1276" w:type="dxa"/>
            <w:shd w:val="clear" w:color="auto" w:fill="auto"/>
            <w:vAlign w:val="center"/>
          </w:tcPr>
          <w:p w14:paraId="2432E86A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00AE999" w14:textId="77777777" w:rsidR="00105544" w:rsidRPr="000E289C" w:rsidRDefault="00105544" w:rsidP="00D112C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SEE. SP. Z O.O.</w:t>
            </w:r>
          </w:p>
          <w:p w14:paraId="4DB06A2C" w14:textId="77777777" w:rsidR="00105544" w:rsidRPr="000E289C" w:rsidRDefault="00105544" w:rsidP="00D112C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UL. ZDOBYWCÓW MONTE CASSINO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37/3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E600CA" w14:textId="77777777" w:rsidR="00105544" w:rsidRPr="000E289C" w:rsidRDefault="00105544" w:rsidP="00D112C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61-695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900F4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314 880.00 zł</w:t>
            </w:r>
          </w:p>
        </w:tc>
      </w:tr>
      <w:tr w:rsidR="00105544" w:rsidRPr="000E289C" w14:paraId="1DCBD90A" w14:textId="77777777" w:rsidTr="00D112CF">
        <w:tc>
          <w:tcPr>
            <w:tcW w:w="1276" w:type="dxa"/>
            <w:shd w:val="clear" w:color="auto" w:fill="auto"/>
            <w:vAlign w:val="center"/>
          </w:tcPr>
          <w:p w14:paraId="25A309CD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ABBCDCB" w14:textId="77777777" w:rsidR="00105544" w:rsidRPr="000E289C" w:rsidRDefault="00105544" w:rsidP="00D112C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SPA Biuro Projektów Spółka z ograniczoną odpowiedzialnością Spółka komandytowa</w:t>
            </w:r>
          </w:p>
          <w:p w14:paraId="11D2DA29" w14:textId="77777777" w:rsidR="00105544" w:rsidRPr="000E289C" w:rsidRDefault="00105544" w:rsidP="00D112C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Podlaska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0822A5" w14:textId="77777777" w:rsidR="00105544" w:rsidRPr="000E289C" w:rsidRDefault="00105544" w:rsidP="00D112C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60-623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260649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381 915.00 zł</w:t>
            </w:r>
          </w:p>
        </w:tc>
      </w:tr>
      <w:tr w:rsidR="00105544" w:rsidRPr="000E289C" w14:paraId="2E7348AB" w14:textId="77777777" w:rsidTr="00D112CF">
        <w:tc>
          <w:tcPr>
            <w:tcW w:w="1276" w:type="dxa"/>
            <w:shd w:val="clear" w:color="auto" w:fill="auto"/>
            <w:vAlign w:val="center"/>
          </w:tcPr>
          <w:p w14:paraId="30522927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B0192CF" w14:textId="77777777" w:rsidR="00105544" w:rsidRPr="000E289C" w:rsidRDefault="00105544" w:rsidP="00D112C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E289C">
              <w:rPr>
                <w:rFonts w:ascii="Arial Narrow" w:hAnsi="Arial Narrow" w:cs="Arial"/>
                <w:sz w:val="24"/>
                <w:szCs w:val="24"/>
              </w:rPr>
              <w:t>apa</w:t>
            </w:r>
            <w:proofErr w:type="spellEnd"/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E289C">
              <w:rPr>
                <w:rFonts w:ascii="Arial Narrow" w:hAnsi="Arial Narrow" w:cs="Arial"/>
                <w:sz w:val="24"/>
                <w:szCs w:val="24"/>
              </w:rPr>
              <w:t>sałasińscy</w:t>
            </w:r>
            <w:proofErr w:type="spellEnd"/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- autorska pracownia architektury Jakub </w:t>
            </w:r>
            <w:proofErr w:type="spellStart"/>
            <w:r w:rsidRPr="000E289C">
              <w:rPr>
                <w:rFonts w:ascii="Arial Narrow" w:hAnsi="Arial Narrow" w:cs="Arial"/>
                <w:sz w:val="24"/>
                <w:szCs w:val="24"/>
              </w:rPr>
              <w:t>Sałasiński</w:t>
            </w:r>
            <w:proofErr w:type="spellEnd"/>
            <w:r w:rsidRPr="000E289C">
              <w:rPr>
                <w:rFonts w:ascii="Arial Narrow" w:hAnsi="Arial Narrow" w:cs="Arial"/>
                <w:sz w:val="24"/>
                <w:szCs w:val="24"/>
              </w:rPr>
              <w:t>, Teresa Zielińska-</w:t>
            </w:r>
            <w:proofErr w:type="spellStart"/>
            <w:r w:rsidRPr="000E289C">
              <w:rPr>
                <w:rFonts w:ascii="Arial Narrow" w:hAnsi="Arial Narrow" w:cs="Arial"/>
                <w:sz w:val="24"/>
                <w:szCs w:val="24"/>
              </w:rPr>
              <w:t>Sałasińska</w:t>
            </w:r>
            <w:proofErr w:type="spellEnd"/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s.c.</w:t>
            </w:r>
          </w:p>
          <w:p w14:paraId="666A00A3" w14:textId="77777777" w:rsidR="00105544" w:rsidRPr="000E289C" w:rsidRDefault="00105544" w:rsidP="00D112C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Radwańska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4a/3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BA76D92" w14:textId="7F01E58D" w:rsidR="00105544" w:rsidRPr="000E289C" w:rsidRDefault="00105544" w:rsidP="00D112C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9</w:t>
            </w:r>
            <w:r w:rsidR="000E289C">
              <w:rPr>
                <w:rFonts w:ascii="Arial Narrow" w:hAnsi="Arial Narrow" w:cs="Arial"/>
                <w:sz w:val="24"/>
                <w:szCs w:val="24"/>
              </w:rPr>
              <w:t>0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-</w:t>
            </w:r>
            <w:r w:rsidR="000E289C">
              <w:rPr>
                <w:rFonts w:ascii="Arial Narrow" w:hAnsi="Arial Narrow" w:cs="Arial"/>
                <w:sz w:val="24"/>
                <w:szCs w:val="24"/>
              </w:rPr>
              <w:t>453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33349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480 000.00 zł</w:t>
            </w:r>
          </w:p>
        </w:tc>
      </w:tr>
      <w:tr w:rsidR="00105544" w:rsidRPr="000E289C" w14:paraId="3695A877" w14:textId="77777777" w:rsidTr="00D112CF">
        <w:tc>
          <w:tcPr>
            <w:tcW w:w="1276" w:type="dxa"/>
            <w:shd w:val="clear" w:color="auto" w:fill="auto"/>
            <w:vAlign w:val="center"/>
          </w:tcPr>
          <w:p w14:paraId="17B79719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92C5ECA" w14:textId="77777777" w:rsidR="00105544" w:rsidRPr="000E289C" w:rsidRDefault="00105544" w:rsidP="00D112C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Przedsiębiorstwo Organizacji Inwestycji </w:t>
            </w:r>
            <w:proofErr w:type="spellStart"/>
            <w:r w:rsidRPr="000E289C">
              <w:rPr>
                <w:rFonts w:ascii="Arial Narrow" w:hAnsi="Arial Narrow" w:cs="Arial"/>
                <w:sz w:val="24"/>
                <w:szCs w:val="24"/>
              </w:rPr>
              <w:t>Allplan</w:t>
            </w:r>
            <w:proofErr w:type="spellEnd"/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63D5AE1" w14:textId="77777777" w:rsidR="00105544" w:rsidRPr="000E289C" w:rsidRDefault="00105544" w:rsidP="00D112C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lastRenderedPageBreak/>
              <w:t>Mahoniowa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AD42800" w14:textId="77777777" w:rsidR="00105544" w:rsidRPr="000E289C" w:rsidRDefault="00105544" w:rsidP="00D112C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85-390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F8607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lastRenderedPageBreak/>
              <w:t>351 165.00 zł</w:t>
            </w:r>
          </w:p>
        </w:tc>
      </w:tr>
      <w:tr w:rsidR="00105544" w:rsidRPr="000E289C" w14:paraId="11A14F37" w14:textId="77777777" w:rsidTr="00D112CF">
        <w:tc>
          <w:tcPr>
            <w:tcW w:w="1276" w:type="dxa"/>
            <w:shd w:val="clear" w:color="auto" w:fill="auto"/>
            <w:vAlign w:val="center"/>
          </w:tcPr>
          <w:p w14:paraId="266CA29E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A74285" w14:textId="77777777" w:rsidR="00105544" w:rsidRPr="000E289C" w:rsidRDefault="00105544" w:rsidP="00D112C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E289C">
              <w:rPr>
                <w:rFonts w:ascii="Arial Narrow" w:hAnsi="Arial Narrow" w:cs="Arial"/>
                <w:sz w:val="24"/>
                <w:szCs w:val="24"/>
              </w:rPr>
              <w:t>Complex</w:t>
            </w:r>
            <w:proofErr w:type="spellEnd"/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Investment Sp. z o.o.</w:t>
            </w:r>
          </w:p>
          <w:p w14:paraId="1BAFA7DC" w14:textId="77777777" w:rsidR="00105544" w:rsidRPr="000E289C" w:rsidRDefault="00105544" w:rsidP="00D112C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Gdańska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188/1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CC75799" w14:textId="77777777" w:rsidR="00105544" w:rsidRPr="000E289C" w:rsidRDefault="00105544" w:rsidP="00D112C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85-674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89C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856A8" w14:textId="77777777" w:rsidR="00105544" w:rsidRPr="000E289C" w:rsidRDefault="00105544" w:rsidP="00D112C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89C">
              <w:rPr>
                <w:rFonts w:ascii="Arial Narrow" w:hAnsi="Arial Narrow" w:cs="Arial"/>
                <w:sz w:val="24"/>
                <w:szCs w:val="24"/>
              </w:rPr>
              <w:t>320 000.00 zł</w:t>
            </w:r>
          </w:p>
        </w:tc>
      </w:tr>
    </w:tbl>
    <w:p w14:paraId="74689ED5" w14:textId="77777777" w:rsidR="0069085C" w:rsidRPr="000E289C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CA257DF" w14:textId="77777777" w:rsidR="00577BC6" w:rsidRPr="000E289C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B120804" w14:textId="77777777" w:rsidR="00A80738" w:rsidRPr="000E289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E289C">
        <w:rPr>
          <w:rFonts w:ascii="Arial Narrow" w:hAnsi="Arial Narrow" w:cs="Arial"/>
          <w:i/>
          <w:szCs w:val="24"/>
        </w:rPr>
        <w:t>Zamawiający</w:t>
      </w:r>
    </w:p>
    <w:p w14:paraId="55CD318B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007998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5F6269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E15B75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2EAC61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BFD822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027274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8EABAE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138D76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6C33BA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3D73B2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6FCE9D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487D50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714F7C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9377FB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69079D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51EA83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02DBE0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13646E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3200AD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A3B6F2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039AA0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73888B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475BE5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049F60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E84FF8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CEC8C6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94794B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4E1A42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97B4F0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B770F2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197C68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4B0DE9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F5313A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5AF7E7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EF0821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0D012E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D0E944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AC11CD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B91CE0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EB4D5F" w14:textId="563393C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E289C">
        <w:rPr>
          <w:rFonts w:ascii="Arial Narrow" w:hAnsi="Arial Narrow"/>
          <w:sz w:val="18"/>
          <w:szCs w:val="20"/>
        </w:rPr>
        <w:t>Wykonano w 1 egz. na 1 ark.</w:t>
      </w:r>
    </w:p>
    <w:p w14:paraId="030429BB" w14:textId="77777777" w:rsidR="000E289C" w:rsidRPr="000E289C" w:rsidRDefault="000E289C" w:rsidP="000E28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E289C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E289C">
        <w:rPr>
          <w:rFonts w:ascii="Arial Narrow" w:hAnsi="Arial Narrow"/>
          <w:sz w:val="18"/>
          <w:szCs w:val="20"/>
        </w:rPr>
        <w:t>SZPubl</w:t>
      </w:r>
      <w:proofErr w:type="spellEnd"/>
      <w:r w:rsidRPr="000E289C">
        <w:rPr>
          <w:rFonts w:ascii="Arial Narrow" w:hAnsi="Arial Narrow"/>
          <w:sz w:val="18"/>
          <w:szCs w:val="20"/>
        </w:rPr>
        <w:t>. T2612 B5</w:t>
      </w:r>
    </w:p>
    <w:p w14:paraId="51C193D8" w14:textId="77777777" w:rsidR="000E289C" w:rsidRPr="000E289C" w:rsidRDefault="000E289C" w:rsidP="000E289C">
      <w:pPr>
        <w:rPr>
          <w:rFonts w:ascii="Arial Narrow" w:hAnsi="Arial Narrow"/>
          <w:sz w:val="18"/>
        </w:rPr>
      </w:pPr>
      <w:r w:rsidRPr="000E289C">
        <w:rPr>
          <w:rFonts w:ascii="Arial Narrow" w:hAnsi="Arial Narrow"/>
          <w:sz w:val="18"/>
        </w:rPr>
        <w:t>Wyk. P. Kucharska – tel. 261 417 449</w:t>
      </w:r>
    </w:p>
    <w:p w14:paraId="0A51A60F" w14:textId="2145DFC2" w:rsidR="000E289C" w:rsidRPr="000E289C" w:rsidRDefault="000E289C" w:rsidP="000E289C">
      <w:pPr>
        <w:rPr>
          <w:rFonts w:ascii="Arial Narrow" w:hAnsi="Arial Narrow"/>
          <w:sz w:val="18"/>
        </w:rPr>
      </w:pPr>
      <w:r w:rsidRPr="000E289C">
        <w:rPr>
          <w:rFonts w:ascii="Arial Narrow" w:hAnsi="Arial Narrow"/>
          <w:sz w:val="18"/>
        </w:rPr>
        <w:t xml:space="preserve">Data: </w:t>
      </w:r>
      <w:r w:rsidRPr="000E289C">
        <w:rPr>
          <w:rFonts w:ascii="Arial Narrow" w:hAnsi="Arial Narrow"/>
          <w:sz w:val="18"/>
        </w:rPr>
        <w:t>24.04.2024 r.</w:t>
      </w:r>
    </w:p>
    <w:p w14:paraId="6DCA3A9F" w14:textId="79AFD780" w:rsidR="00C236D3" w:rsidRPr="000E289C" w:rsidRDefault="00C236D3" w:rsidP="000E289C">
      <w:pPr>
        <w:jc w:val="right"/>
        <w:rPr>
          <w:rFonts w:ascii="Arial Narrow" w:hAnsi="Arial Narrow"/>
        </w:rPr>
      </w:pPr>
    </w:p>
    <w:sectPr w:rsidR="00C236D3" w:rsidRPr="000E289C" w:rsidSect="001A7D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1CD7C" w14:textId="77777777" w:rsidR="001A7D2F" w:rsidRDefault="001A7D2F">
      <w:r>
        <w:separator/>
      </w:r>
    </w:p>
  </w:endnote>
  <w:endnote w:type="continuationSeparator" w:id="0">
    <w:p w14:paraId="32C7DCF6" w14:textId="77777777" w:rsidR="001A7D2F" w:rsidRDefault="001A7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A8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8DCD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2059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23C781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BCF8E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84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34560" w14:textId="77777777" w:rsidR="009F189D" w:rsidRDefault="009F189D">
    <w:pPr>
      <w:pStyle w:val="Stopka"/>
      <w:tabs>
        <w:tab w:val="clear" w:pos="4536"/>
      </w:tabs>
      <w:jc w:val="center"/>
    </w:pPr>
  </w:p>
  <w:p w14:paraId="2E5979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C8763" w14:textId="77777777" w:rsidR="001A7D2F" w:rsidRDefault="001A7D2F">
      <w:r>
        <w:separator/>
      </w:r>
    </w:p>
  </w:footnote>
  <w:footnote w:type="continuationSeparator" w:id="0">
    <w:p w14:paraId="6007AA66" w14:textId="77777777" w:rsidR="001A7D2F" w:rsidRDefault="001A7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1AB11" w14:textId="77777777" w:rsidR="00105544" w:rsidRDefault="00105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C696" w14:textId="77777777" w:rsidR="00105544" w:rsidRDefault="00105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5486" w14:textId="77777777" w:rsidR="00105544" w:rsidRDefault="00105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D2F"/>
    <w:rsid w:val="00007727"/>
    <w:rsid w:val="00017720"/>
    <w:rsid w:val="00035488"/>
    <w:rsid w:val="000C1C6D"/>
    <w:rsid w:val="000D7F25"/>
    <w:rsid w:val="000E00E5"/>
    <w:rsid w:val="000E289C"/>
    <w:rsid w:val="00105544"/>
    <w:rsid w:val="001146A4"/>
    <w:rsid w:val="00173B20"/>
    <w:rsid w:val="001A7D2F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CD5CE"/>
  <w15:chartTrackingRefBased/>
  <w15:docId w15:val="{E5D67567-85DE-4EF5-B2EB-CEDE8AD3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E289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E28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2024-04-24T06:43:00Z</dcterms:created>
  <dcterms:modified xsi:type="dcterms:W3CDTF">2024-04-24T06:43:00Z</dcterms:modified>
</cp:coreProperties>
</file>