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3A13F" w14:textId="77777777" w:rsidR="006676AE" w:rsidRPr="00683767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68376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E3F89" w:rsidRPr="00683767">
        <w:rPr>
          <w:rFonts w:ascii="Arial Narrow" w:hAnsi="Arial Narrow" w:cs="Arial"/>
          <w:bCs/>
          <w:i w:val="0"/>
          <w:szCs w:val="24"/>
        </w:rPr>
        <w:t>2</w:t>
      </w:r>
      <w:r w:rsidR="00B36ABD" w:rsidRPr="0068376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6ED9FDE" w14:textId="77777777" w:rsidR="005103B9" w:rsidRPr="0068376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14:paraId="651AC10B" w14:textId="77777777" w:rsidR="006676AE" w:rsidRPr="00683767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Znak sprawy:</w:t>
      </w:r>
      <w:r w:rsidRPr="00683767">
        <w:rPr>
          <w:rFonts w:ascii="Arial Narrow" w:hAnsi="Arial Narrow" w:cs="Arial"/>
          <w:b/>
          <w:sz w:val="24"/>
          <w:szCs w:val="24"/>
        </w:rPr>
        <w:t xml:space="preserve"> </w:t>
      </w:r>
      <w:r w:rsidR="002E3F89" w:rsidRPr="00683767">
        <w:rPr>
          <w:rFonts w:ascii="Arial Narrow" w:hAnsi="Arial Narrow" w:cs="Arial"/>
          <w:b/>
          <w:sz w:val="24"/>
          <w:szCs w:val="24"/>
        </w:rPr>
        <w:t>58/2024</w:t>
      </w:r>
    </w:p>
    <w:p w14:paraId="4E6CA214" w14:textId="77777777" w:rsidR="00C4103F" w:rsidRPr="0068376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683767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68376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683767">
        <w:rPr>
          <w:rFonts w:ascii="Arial Narrow" w:hAnsi="Arial Narrow" w:cs="Arial"/>
          <w:b/>
          <w:sz w:val="24"/>
          <w:szCs w:val="24"/>
        </w:rPr>
        <w:t>:</w:t>
      </w:r>
    </w:p>
    <w:p w14:paraId="3892C65D" w14:textId="77777777" w:rsidR="006676AE" w:rsidRPr="00683767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683767">
        <w:rPr>
          <w:rFonts w:ascii="Arial Narrow" w:hAnsi="Arial Narrow" w:cs="Arial"/>
        </w:rPr>
        <w:t xml:space="preserve"> </w:t>
      </w:r>
      <w:r w:rsidR="002E3F89" w:rsidRPr="00683767">
        <w:rPr>
          <w:rFonts w:ascii="Arial Narrow" w:hAnsi="Arial Narrow" w:cs="Arial"/>
        </w:rPr>
        <w:t>10 Wojskowy Szpital Kliniczny z Polikliniką Samodzielny Publiczny Zakład Opieki Zdrowotnej</w:t>
      </w:r>
    </w:p>
    <w:p w14:paraId="71D0A33E" w14:textId="77777777" w:rsidR="006676AE" w:rsidRPr="0068376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83767">
        <w:rPr>
          <w:rFonts w:ascii="Arial Narrow" w:hAnsi="Arial Narrow" w:cs="Arial"/>
        </w:rPr>
        <w:t xml:space="preserve"> </w:t>
      </w:r>
      <w:r w:rsidR="002E3F89" w:rsidRPr="00683767">
        <w:rPr>
          <w:rFonts w:ascii="Arial Narrow" w:hAnsi="Arial Narrow" w:cs="Arial"/>
        </w:rPr>
        <w:t>ul. Powstańców Warszawy</w:t>
      </w:r>
      <w:r w:rsidRPr="00683767">
        <w:rPr>
          <w:rFonts w:ascii="Arial Narrow" w:hAnsi="Arial Narrow" w:cs="Arial"/>
        </w:rPr>
        <w:t xml:space="preserve"> </w:t>
      </w:r>
      <w:r w:rsidR="002E3F89" w:rsidRPr="00683767">
        <w:rPr>
          <w:rFonts w:ascii="Arial Narrow" w:hAnsi="Arial Narrow" w:cs="Arial"/>
        </w:rPr>
        <w:t>5</w:t>
      </w:r>
      <w:r w:rsidRPr="00683767">
        <w:rPr>
          <w:rFonts w:ascii="Arial Narrow" w:hAnsi="Arial Narrow" w:cs="Arial"/>
        </w:rPr>
        <w:t xml:space="preserve"> </w:t>
      </w:r>
    </w:p>
    <w:p w14:paraId="6C1369F9" w14:textId="77777777" w:rsidR="00F90CD1" w:rsidRPr="0068376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83767">
        <w:rPr>
          <w:rFonts w:ascii="Arial Narrow" w:hAnsi="Arial Narrow" w:cs="Arial"/>
        </w:rPr>
        <w:t xml:space="preserve"> </w:t>
      </w:r>
      <w:r w:rsidR="002E3F89" w:rsidRPr="00683767">
        <w:rPr>
          <w:rFonts w:ascii="Arial Narrow" w:hAnsi="Arial Narrow" w:cs="Arial"/>
        </w:rPr>
        <w:t>85-681</w:t>
      </w:r>
      <w:r w:rsidRPr="00683767">
        <w:rPr>
          <w:rFonts w:ascii="Arial Narrow" w:hAnsi="Arial Narrow" w:cs="Arial"/>
        </w:rPr>
        <w:t xml:space="preserve"> </w:t>
      </w:r>
      <w:r w:rsidR="002E3F89" w:rsidRPr="00683767">
        <w:rPr>
          <w:rFonts w:ascii="Arial Narrow" w:hAnsi="Arial Narrow" w:cs="Arial"/>
        </w:rPr>
        <w:t>Bydgoszcz</w:t>
      </w:r>
    </w:p>
    <w:p w14:paraId="3FD55763" w14:textId="77777777" w:rsidR="009169D4" w:rsidRPr="0068376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68376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6865A63" w14:textId="77777777" w:rsidR="009169D4" w:rsidRPr="0068376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683767">
        <w:rPr>
          <w:rFonts w:ascii="Arial Narrow" w:hAnsi="Arial Narrow" w:cs="Arial"/>
          <w:i/>
          <w:sz w:val="16"/>
          <w:szCs w:val="16"/>
        </w:rPr>
        <w:t>(pełna nazwa, adres)</w:t>
      </w:r>
    </w:p>
    <w:p w14:paraId="1B46779C" w14:textId="77777777" w:rsidR="00C4103F" w:rsidRPr="0068376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683767">
        <w:rPr>
          <w:rFonts w:ascii="Arial Narrow" w:hAnsi="Arial Narrow" w:cs="Arial"/>
          <w:i/>
        </w:rPr>
        <w:t xml:space="preserve"> </w:t>
      </w:r>
    </w:p>
    <w:p w14:paraId="79676805" w14:textId="77777777" w:rsidR="00C4103F" w:rsidRPr="0068376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68376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683767">
        <w:rPr>
          <w:rFonts w:ascii="Arial Narrow" w:hAnsi="Arial Narrow" w:cs="Arial"/>
          <w:b/>
          <w:sz w:val="24"/>
          <w:szCs w:val="24"/>
        </w:rPr>
        <w:t>:</w:t>
      </w:r>
    </w:p>
    <w:p w14:paraId="0F0E8B8B" w14:textId="77777777" w:rsidR="00757EFB" w:rsidRPr="0068376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683767">
        <w:rPr>
          <w:rFonts w:ascii="Arial Narrow" w:hAnsi="Arial Narrow" w:cs="Arial"/>
        </w:rPr>
        <w:t>………………………………………</w:t>
      </w:r>
      <w:r w:rsidR="00650D6C" w:rsidRPr="00683767">
        <w:rPr>
          <w:rFonts w:ascii="Arial Narrow" w:hAnsi="Arial Narrow" w:cs="Arial"/>
        </w:rPr>
        <w:t>…………………………</w:t>
      </w:r>
      <w:r w:rsidRPr="00683767">
        <w:rPr>
          <w:rFonts w:ascii="Arial Narrow" w:hAnsi="Arial Narrow" w:cs="Arial"/>
        </w:rPr>
        <w:t>…</w:t>
      </w:r>
    </w:p>
    <w:p w14:paraId="3C0C138F" w14:textId="77777777" w:rsidR="007118F0" w:rsidRPr="0068376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68376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68376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68376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68376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683767">
        <w:rPr>
          <w:rFonts w:ascii="Arial Narrow" w:hAnsi="Arial Narrow" w:cs="Arial"/>
          <w:i/>
          <w:sz w:val="16"/>
          <w:szCs w:val="16"/>
        </w:rPr>
        <w:t>KRS/CEiDG)</w:t>
      </w:r>
    </w:p>
    <w:p w14:paraId="36573A67" w14:textId="77777777" w:rsidR="00C4103F" w:rsidRPr="0068376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683767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14:paraId="4B685902" w14:textId="77777777" w:rsidR="00757EFB" w:rsidRPr="0068376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683767">
        <w:rPr>
          <w:rFonts w:ascii="Arial Narrow" w:hAnsi="Arial Narrow" w:cs="Arial"/>
        </w:rPr>
        <w:t>………………………………………</w:t>
      </w:r>
      <w:r w:rsidR="00650D6C" w:rsidRPr="00683767">
        <w:rPr>
          <w:rFonts w:ascii="Arial Narrow" w:hAnsi="Arial Narrow" w:cs="Arial"/>
        </w:rPr>
        <w:t>……</w:t>
      </w:r>
      <w:r w:rsidRPr="00683767">
        <w:rPr>
          <w:rFonts w:ascii="Arial Narrow" w:hAnsi="Arial Narrow" w:cs="Arial"/>
        </w:rPr>
        <w:t>…</w:t>
      </w:r>
    </w:p>
    <w:p w14:paraId="7D2B8886" w14:textId="77777777" w:rsidR="00484F88" w:rsidRPr="0068376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68376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68376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68376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68376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683767">
        <w:rPr>
          <w:rFonts w:ascii="Arial Narrow" w:hAnsi="Arial Narrow" w:cs="Arial"/>
          <w:i/>
          <w:sz w:val="16"/>
          <w:szCs w:val="16"/>
        </w:rPr>
        <w:t>reprezentacji</w:t>
      </w:r>
      <w:r w:rsidRPr="0068376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3F89" w:rsidRPr="00683767" w14:paraId="2B739B7F" w14:textId="77777777" w:rsidTr="009521AD">
        <w:tc>
          <w:tcPr>
            <w:tcW w:w="9104" w:type="dxa"/>
            <w:shd w:val="clear" w:color="auto" w:fill="D9D9D9"/>
          </w:tcPr>
          <w:p w14:paraId="0A2184FA" w14:textId="77777777" w:rsidR="002E3F89" w:rsidRPr="00683767" w:rsidRDefault="002E3F89" w:rsidP="009521A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68376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2F72DE2" w14:textId="77777777" w:rsidR="002E3F89" w:rsidRPr="00683767" w:rsidRDefault="002E3F89" w:rsidP="009521AD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683767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68376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683767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683767">
              <w:rPr>
                <w:rFonts w:ascii="Arial Narrow" w:hAnsi="Arial Narrow" w:cs="Arial"/>
                <w:sz w:val="24"/>
                <w:szCs w:val="24"/>
              </w:rPr>
              <w:t xml:space="preserve"> (dalej jako: ustawa </w:t>
            </w:r>
            <w:proofErr w:type="spellStart"/>
            <w:r w:rsidRPr="0068376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683767">
              <w:rPr>
                <w:rFonts w:ascii="Arial Narrow" w:hAnsi="Arial Narrow" w:cs="Arial"/>
                <w:sz w:val="24"/>
                <w:szCs w:val="24"/>
              </w:rPr>
              <w:t>), dotyczące przesłanek wykluczenia z:</w:t>
            </w:r>
          </w:p>
          <w:p w14:paraId="1FA80062" w14:textId="77777777" w:rsidR="002E3F89" w:rsidRPr="00683767" w:rsidRDefault="002E3F89" w:rsidP="009521A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0B237BCF" w14:textId="77777777" w:rsidR="002E3F89" w:rsidRPr="00683767" w:rsidRDefault="002E3F89" w:rsidP="009521AD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6B515D42" w14:textId="77777777" w:rsidR="002E3F89" w:rsidRPr="00683767" w:rsidRDefault="002E3F89" w:rsidP="009521AD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683767">
              <w:rPr>
                <w:rFonts w:ascii="Arial Narrow" w:hAnsi="Arial Narrow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683767">
              <w:rPr>
                <w:rFonts w:ascii="Arial Narrow" w:hAnsi="Arial Narrow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14:paraId="0D212DFB" w14:textId="77777777" w:rsidR="00E50194" w:rsidRPr="0068376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Na potrzeby postę</w:t>
      </w:r>
      <w:r w:rsidR="008D0487" w:rsidRPr="0068376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683767">
        <w:rPr>
          <w:rFonts w:ascii="Arial Narrow" w:hAnsi="Arial Narrow" w:cs="Arial"/>
          <w:sz w:val="24"/>
          <w:szCs w:val="24"/>
        </w:rPr>
        <w:t>zamówienia publicznego</w:t>
      </w:r>
      <w:r w:rsidR="00E50194" w:rsidRPr="00683767">
        <w:rPr>
          <w:rFonts w:ascii="Arial Narrow" w:hAnsi="Arial Narrow" w:cs="Arial"/>
          <w:sz w:val="24"/>
          <w:szCs w:val="24"/>
        </w:rPr>
        <w:t xml:space="preserve"> pn.:</w:t>
      </w:r>
    </w:p>
    <w:p w14:paraId="4CEDBDAA" w14:textId="77777777" w:rsidR="00E50194" w:rsidRPr="00683767" w:rsidRDefault="002E3F89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b/>
          <w:sz w:val="24"/>
          <w:szCs w:val="24"/>
        </w:rPr>
        <w:t>Dostawy sukcesywne materiałów jednorazowego użytku dla Kardiochirurgii oraz materiałów szewnych</w:t>
      </w:r>
    </w:p>
    <w:p w14:paraId="57920789" w14:textId="77777777" w:rsidR="00F90CD1" w:rsidRPr="0068376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 xml:space="preserve">prowadzonego przez </w:t>
      </w:r>
      <w:r w:rsidR="002E3F89" w:rsidRPr="0068376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683767">
        <w:rPr>
          <w:rFonts w:ascii="Arial Narrow" w:hAnsi="Arial Narrow" w:cs="Arial"/>
          <w:b/>
          <w:sz w:val="24"/>
          <w:szCs w:val="24"/>
        </w:rPr>
        <w:t>,</w:t>
      </w:r>
      <w:r w:rsidR="002B2AD9" w:rsidRPr="00683767">
        <w:rPr>
          <w:rFonts w:ascii="Arial Narrow" w:hAnsi="Arial Narrow" w:cs="Arial"/>
          <w:sz w:val="24"/>
          <w:szCs w:val="24"/>
        </w:rPr>
        <w:t xml:space="preserve"> </w:t>
      </w:r>
      <w:r w:rsidR="00E65685" w:rsidRPr="00683767">
        <w:rPr>
          <w:rFonts w:ascii="Arial Narrow" w:hAnsi="Arial Narrow" w:cs="Arial"/>
          <w:sz w:val="24"/>
          <w:szCs w:val="24"/>
        </w:rPr>
        <w:t>oświa</w:t>
      </w:r>
      <w:r w:rsidR="00825A09" w:rsidRPr="00683767">
        <w:rPr>
          <w:rFonts w:ascii="Arial Narrow" w:hAnsi="Arial Narrow" w:cs="Arial"/>
          <w:sz w:val="24"/>
          <w:szCs w:val="24"/>
        </w:rPr>
        <w:t>dczam</w:t>
      </w:r>
      <w:r w:rsidR="00E65685" w:rsidRPr="00683767">
        <w:rPr>
          <w:rFonts w:ascii="Arial Narrow" w:hAnsi="Arial Narrow" w:cs="Arial"/>
          <w:sz w:val="24"/>
          <w:szCs w:val="24"/>
        </w:rPr>
        <w:t>,</w:t>
      </w:r>
      <w:r w:rsidR="002B2AD9" w:rsidRPr="0068376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683767" w14:paraId="36403A0A" w14:textId="77777777" w:rsidTr="00650D6C">
        <w:tc>
          <w:tcPr>
            <w:tcW w:w="9104" w:type="dxa"/>
            <w:shd w:val="clear" w:color="auto" w:fill="D9D9D9"/>
          </w:tcPr>
          <w:p w14:paraId="1837F860" w14:textId="77777777" w:rsidR="00E50194" w:rsidRPr="0068376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683767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14:paraId="58FF7031" w14:textId="77777777" w:rsidR="0032618A" w:rsidRPr="0068376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683767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683767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683767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683767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683767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683767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683767">
        <w:rPr>
          <w:rFonts w:ascii="Arial Narrow" w:hAnsi="Arial Narrow" w:cs="Arial"/>
          <w:sz w:val="24"/>
          <w:szCs w:val="24"/>
        </w:rPr>
        <w:t>.</w:t>
      </w:r>
    </w:p>
    <w:p w14:paraId="5A7FEA7B" w14:textId="77777777" w:rsidR="0011306C" w:rsidRPr="0068376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683767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683767">
        <w:rPr>
          <w:rFonts w:ascii="Arial Narrow" w:hAnsi="Arial Narrow" w:cs="Arial"/>
          <w:sz w:val="24"/>
          <w:szCs w:val="24"/>
        </w:rPr>
        <w:t xml:space="preserve"> (</w:t>
      </w:r>
      <w:r w:rsidR="00486223" w:rsidRPr="00683767">
        <w:rPr>
          <w:rFonts w:ascii="Arial Narrow" w:hAnsi="Arial Narrow" w:cs="Arial"/>
          <w:sz w:val="24"/>
          <w:szCs w:val="24"/>
        </w:rPr>
        <w:t>t.j. Dz.U. z 2023r. poz. 1497</w:t>
      </w:r>
      <w:r w:rsidRPr="00683767">
        <w:rPr>
          <w:rFonts w:ascii="Arial Narrow" w:hAnsi="Arial Narrow" w:cs="Arial"/>
          <w:sz w:val="24"/>
          <w:szCs w:val="24"/>
        </w:rPr>
        <w:t>)</w:t>
      </w:r>
      <w:r w:rsidR="0032618A" w:rsidRPr="00683767">
        <w:rPr>
          <w:rFonts w:ascii="Arial Narrow" w:hAnsi="Arial Narrow" w:cs="Arial"/>
          <w:sz w:val="24"/>
          <w:szCs w:val="24"/>
        </w:rPr>
        <w:t xml:space="preserve"> </w:t>
      </w:r>
      <w:r w:rsidR="0011306C" w:rsidRPr="00683767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68376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83767" w14:paraId="2FA399BD" w14:textId="77777777" w:rsidTr="00CD4DD1">
        <w:tc>
          <w:tcPr>
            <w:tcW w:w="9104" w:type="dxa"/>
            <w:shd w:val="clear" w:color="auto" w:fill="D9D9D9"/>
          </w:tcPr>
          <w:p w14:paraId="785352FD" w14:textId="77777777" w:rsidR="0011306C" w:rsidRPr="0068376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4DBBCE" w14:textId="77777777" w:rsidR="00103D09" w:rsidRPr="0068376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6B2AA700" w14:textId="77777777" w:rsidR="00D2702A" w:rsidRPr="0068376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83767" w14:paraId="72ECB80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8AAF" w14:textId="77777777" w:rsidR="00D2702A" w:rsidRPr="0068376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633C5" w14:textId="77777777" w:rsidR="00D2702A" w:rsidRPr="0068376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E3F89" w:rsidRPr="00683767" w14:paraId="6CD0C9F4" w14:textId="77777777" w:rsidTr="009521A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CA581" w14:textId="77777777" w:rsidR="002E3F89" w:rsidRPr="00683767" w:rsidRDefault="002E3F89" w:rsidP="009521A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63249" w14:textId="77777777" w:rsidR="002E3F89" w:rsidRPr="00683767" w:rsidRDefault="002E3F89" w:rsidP="009521A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7703EE10" w14:textId="77777777" w:rsidR="002E3F89" w:rsidRPr="00683767" w:rsidRDefault="002E3F89" w:rsidP="009521A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0E09672" w14:textId="77777777" w:rsidR="00122954" w:rsidRPr="0068376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14:paraId="62F8502E" w14:textId="77777777" w:rsidR="00721D87" w:rsidRPr="0068376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68376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B28DA76" w14:textId="77777777" w:rsidR="00721D87" w:rsidRPr="0068376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8376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683767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68376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1951D456" w14:textId="77777777" w:rsidR="00721D87" w:rsidRPr="0068376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734B9745" w14:textId="77777777" w:rsidR="00E21BB4" w:rsidRPr="0068376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……………</w:t>
      </w:r>
      <w:r w:rsidR="00721D87" w:rsidRPr="0068376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683767">
        <w:rPr>
          <w:rFonts w:ascii="Arial Narrow" w:hAnsi="Arial Narrow" w:cs="Arial"/>
          <w:sz w:val="24"/>
          <w:szCs w:val="24"/>
        </w:rPr>
        <w:t>………………………….</w:t>
      </w:r>
    </w:p>
    <w:p w14:paraId="35F71C77" w14:textId="77777777" w:rsidR="00E21BB4" w:rsidRPr="0068376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68376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683767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683767">
        <w:rPr>
          <w:rFonts w:ascii="Arial Narrow" w:hAnsi="Arial Narrow" w:cs="Arial"/>
          <w:i/>
          <w:iCs/>
          <w:sz w:val="20"/>
          <w:szCs w:val="20"/>
        </w:rPr>
        <w:t>)</w:t>
      </w:r>
    </w:p>
    <w:p w14:paraId="640BD85F" w14:textId="77777777" w:rsidR="00334A77" w:rsidRPr="00683767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83767" w14:paraId="6E66F3F1" w14:textId="77777777" w:rsidTr="0061040C">
        <w:tc>
          <w:tcPr>
            <w:tcW w:w="9104" w:type="dxa"/>
            <w:shd w:val="clear" w:color="auto" w:fill="D9D9D9"/>
          </w:tcPr>
          <w:p w14:paraId="357897DE" w14:textId="77777777" w:rsidR="00334A77" w:rsidRPr="0068376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7EA94BA6" w14:textId="77777777" w:rsidR="00334A77" w:rsidRPr="0068376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FC81D1C" w14:textId="77777777" w:rsidR="004175AB" w:rsidRPr="0068376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7B11941C" w14:textId="77777777" w:rsidR="004175AB" w:rsidRPr="0068376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C6BE750" w14:textId="77777777" w:rsidR="004175AB" w:rsidRPr="0068376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0295CCB2" w14:textId="77777777" w:rsidR="00334A77" w:rsidRPr="0068376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83767" w14:paraId="2388C660" w14:textId="77777777" w:rsidTr="0061040C">
        <w:tc>
          <w:tcPr>
            <w:tcW w:w="9104" w:type="dxa"/>
            <w:shd w:val="clear" w:color="auto" w:fill="D9D9D9"/>
          </w:tcPr>
          <w:p w14:paraId="47DA7A0B" w14:textId="77777777" w:rsidR="00C37715" w:rsidRPr="0068376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512F1B34" w14:textId="77777777" w:rsidR="00334A77" w:rsidRPr="0068376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683767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83767">
        <w:rPr>
          <w:rFonts w:ascii="Arial Narrow" w:hAnsi="Arial Narrow" w:cs="Arial"/>
          <w:color w:val="0070C0"/>
          <w:sz w:val="20"/>
          <w:szCs w:val="20"/>
        </w:rPr>
        <w:t>]</w:t>
      </w:r>
    </w:p>
    <w:p w14:paraId="17337AED" w14:textId="77777777" w:rsidR="0044648E" w:rsidRPr="0068376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683767">
        <w:rPr>
          <w:rFonts w:ascii="Arial Narrow" w:hAnsi="Arial Narrow" w:cs="Arial"/>
          <w:sz w:val="24"/>
          <w:szCs w:val="24"/>
        </w:rPr>
        <w:t>:</w:t>
      </w:r>
    </w:p>
    <w:p w14:paraId="2CFF9231" w14:textId="77777777" w:rsidR="0044648E" w:rsidRPr="0068376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3982F33" w14:textId="77777777" w:rsidR="0044648E" w:rsidRPr="0068376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6057A9B7" w14:textId="77777777" w:rsidR="00C62F57" w:rsidRPr="0068376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68376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83767" w14:paraId="6B6E8424" w14:textId="77777777" w:rsidTr="00CD4DD1">
        <w:tc>
          <w:tcPr>
            <w:tcW w:w="9104" w:type="dxa"/>
            <w:shd w:val="clear" w:color="auto" w:fill="D9D9D9"/>
          </w:tcPr>
          <w:p w14:paraId="1E16CACB" w14:textId="77777777" w:rsidR="00BE6F04" w:rsidRPr="0068376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9D05457" w14:textId="77777777" w:rsidR="00FE4E2B" w:rsidRPr="0068376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8376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83767" w14:paraId="72E8617D" w14:textId="77777777" w:rsidTr="00847232">
        <w:tc>
          <w:tcPr>
            <w:tcW w:w="9104" w:type="dxa"/>
            <w:shd w:val="clear" w:color="auto" w:fill="D9D9D9"/>
          </w:tcPr>
          <w:p w14:paraId="18403971" w14:textId="77777777" w:rsidR="00E426EB" w:rsidRPr="0068376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68376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7F0F683" w14:textId="77777777" w:rsidR="00E426EB" w:rsidRPr="0068376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522DF467" w14:textId="77777777" w:rsidR="00E426EB" w:rsidRPr="0068376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4805F413" w14:textId="77777777" w:rsidR="00E426EB" w:rsidRPr="0068376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77162E2" w14:textId="77777777" w:rsidR="00E426EB" w:rsidRPr="0068376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8376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3EB33BF" w14:textId="77777777" w:rsidR="00E426EB" w:rsidRPr="0068376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68376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12CF058" w14:textId="77777777" w:rsidR="00E426EB" w:rsidRPr="0068376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68376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40D1E29" w14:textId="77777777" w:rsidR="0012157F" w:rsidRPr="00683767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64ADB98" w14:textId="77777777" w:rsidR="008C60E1" w:rsidRPr="00683767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0D721C0" w14:textId="77777777" w:rsidR="00524951" w:rsidRPr="0068376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683767">
        <w:rPr>
          <w:rFonts w:ascii="Arial Narrow" w:hAnsi="Arial Narrow" w:cs="Arial"/>
          <w:sz w:val="20"/>
          <w:szCs w:val="20"/>
        </w:rPr>
        <w:tab/>
      </w:r>
      <w:r w:rsidRPr="00683767">
        <w:rPr>
          <w:rFonts w:ascii="Arial Narrow" w:hAnsi="Arial Narrow" w:cs="Arial"/>
          <w:sz w:val="20"/>
          <w:szCs w:val="20"/>
        </w:rPr>
        <w:tab/>
      </w:r>
      <w:r w:rsidRPr="00683767">
        <w:rPr>
          <w:rFonts w:ascii="Arial Narrow" w:hAnsi="Arial Narrow" w:cs="Arial"/>
          <w:sz w:val="20"/>
          <w:szCs w:val="20"/>
        </w:rPr>
        <w:tab/>
      </w:r>
      <w:r w:rsidRPr="00683767">
        <w:rPr>
          <w:rFonts w:ascii="Arial Narrow" w:hAnsi="Arial Narrow" w:cs="Arial"/>
          <w:sz w:val="20"/>
          <w:szCs w:val="20"/>
        </w:rPr>
        <w:tab/>
      </w:r>
      <w:r w:rsidRPr="00683767">
        <w:rPr>
          <w:rFonts w:ascii="Arial Narrow" w:hAnsi="Arial Narrow" w:cs="Arial"/>
          <w:sz w:val="20"/>
          <w:szCs w:val="20"/>
        </w:rPr>
        <w:tab/>
      </w:r>
      <w:r w:rsidRPr="00683767">
        <w:rPr>
          <w:rFonts w:ascii="Arial Narrow" w:hAnsi="Arial Narrow" w:cs="Arial"/>
          <w:sz w:val="20"/>
          <w:szCs w:val="20"/>
        </w:rPr>
        <w:tab/>
      </w:r>
      <w:r w:rsidRPr="00683767">
        <w:rPr>
          <w:rFonts w:ascii="Arial Narrow" w:hAnsi="Arial Narrow" w:cs="Arial"/>
          <w:sz w:val="20"/>
          <w:szCs w:val="20"/>
        </w:rPr>
        <w:tab/>
      </w:r>
    </w:p>
    <w:p w14:paraId="783679D2" w14:textId="77777777" w:rsidR="00524951" w:rsidRPr="0068376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CEC5A88" w14:textId="77777777" w:rsidR="00FE4E2B" w:rsidRPr="0068376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683767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68376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14:paraId="725A0D50" w14:textId="77777777" w:rsidR="00484F88" w:rsidRPr="0068376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683767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683767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683767" w:rsidSect="00B84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52780D" w14:textId="77777777" w:rsidR="00B845A6" w:rsidRDefault="00B845A6" w:rsidP="0038231F">
      <w:pPr>
        <w:spacing w:after="0" w:line="240" w:lineRule="auto"/>
      </w:pPr>
      <w:r>
        <w:separator/>
      </w:r>
    </w:p>
  </w:endnote>
  <w:endnote w:type="continuationSeparator" w:id="0">
    <w:p w14:paraId="0B976431" w14:textId="77777777" w:rsidR="00B845A6" w:rsidRDefault="00B845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22278" w14:textId="77777777" w:rsidR="002E3F89" w:rsidRDefault="002E3F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D043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D5882D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4AAB9" w14:textId="77777777" w:rsidR="002E3F89" w:rsidRDefault="002E3F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F7645C" w14:textId="77777777" w:rsidR="00B845A6" w:rsidRDefault="00B845A6" w:rsidP="0038231F">
      <w:pPr>
        <w:spacing w:after="0" w:line="240" w:lineRule="auto"/>
      </w:pPr>
      <w:r>
        <w:separator/>
      </w:r>
    </w:p>
  </w:footnote>
  <w:footnote w:type="continuationSeparator" w:id="0">
    <w:p w14:paraId="15613589" w14:textId="77777777" w:rsidR="00B845A6" w:rsidRDefault="00B845A6" w:rsidP="0038231F">
      <w:pPr>
        <w:spacing w:after="0" w:line="240" w:lineRule="auto"/>
      </w:pPr>
      <w:r>
        <w:continuationSeparator/>
      </w:r>
    </w:p>
  </w:footnote>
  <w:footnote w:id="1">
    <w:p w14:paraId="3626831B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E806EEF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02CB5A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E41474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958E59B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26D51BC" w14:textId="77777777" w:rsidR="0032618A" w:rsidRDefault="0032618A" w:rsidP="0032618A">
      <w:pPr>
        <w:pStyle w:val="Tekstprzypisudolnego"/>
      </w:pPr>
    </w:p>
  </w:footnote>
  <w:footnote w:id="2">
    <w:p w14:paraId="76E57EBF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D3C6357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0BBE77B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3AC4295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A22F0" w14:textId="77777777" w:rsidR="002E3F89" w:rsidRDefault="002E3F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952F8F" w14:textId="77777777" w:rsidR="002E3F89" w:rsidRDefault="002E3F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32047" w14:textId="77777777" w:rsidR="002E3F89" w:rsidRDefault="002E3F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3534593">
    <w:abstractNumId w:val="11"/>
  </w:num>
  <w:num w:numId="2" w16cid:durableId="1602759773">
    <w:abstractNumId w:val="0"/>
  </w:num>
  <w:num w:numId="3" w16cid:durableId="418526197">
    <w:abstractNumId w:val="10"/>
  </w:num>
  <w:num w:numId="4" w16cid:durableId="131144533">
    <w:abstractNumId w:val="13"/>
  </w:num>
  <w:num w:numId="5" w16cid:durableId="979504321">
    <w:abstractNumId w:val="12"/>
  </w:num>
  <w:num w:numId="6" w16cid:durableId="1738942889">
    <w:abstractNumId w:val="9"/>
  </w:num>
  <w:num w:numId="7" w16cid:durableId="2054494800">
    <w:abstractNumId w:val="1"/>
  </w:num>
  <w:num w:numId="8" w16cid:durableId="857503449">
    <w:abstractNumId w:val="6"/>
  </w:num>
  <w:num w:numId="9" w16cid:durableId="597831334">
    <w:abstractNumId w:val="4"/>
  </w:num>
  <w:num w:numId="10" w16cid:durableId="1224415037">
    <w:abstractNumId w:val="7"/>
  </w:num>
  <w:num w:numId="11" w16cid:durableId="725176951">
    <w:abstractNumId w:val="5"/>
  </w:num>
  <w:num w:numId="12" w16cid:durableId="1725251141">
    <w:abstractNumId w:val="8"/>
  </w:num>
  <w:num w:numId="13" w16cid:durableId="755055340">
    <w:abstractNumId w:val="3"/>
  </w:num>
  <w:num w:numId="14" w16cid:durableId="1001202730">
    <w:abstractNumId w:val="2"/>
  </w:num>
  <w:num w:numId="15" w16cid:durableId="6406217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45A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3F89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83767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845A6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4CC4E"/>
  <w15:docId w15:val="{56927EFB-E8DA-4C10-BA94-D5E7305DC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905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2024-04-24T06:30:00Z</dcterms:created>
  <dcterms:modified xsi:type="dcterms:W3CDTF">2024-04-24T06:30:00Z</dcterms:modified>
</cp:coreProperties>
</file>