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332A8" w14:textId="72583D60" w:rsidR="00025386" w:rsidRPr="000D1F7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D1F7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1F72">
        <w:rPr>
          <w:rFonts w:ascii="Arial Narrow" w:hAnsi="Arial Narrow" w:cs="Arial"/>
          <w:bCs/>
          <w:i w:val="0"/>
          <w:szCs w:val="24"/>
        </w:rPr>
        <w:t>3</w:t>
      </w:r>
      <w:r w:rsidR="007666D6" w:rsidRPr="000D1F7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D1F72" w14:paraId="6E63D399" w14:textId="77777777" w:rsidTr="00467CA2">
        <w:tc>
          <w:tcPr>
            <w:tcW w:w="2800" w:type="dxa"/>
            <w:shd w:val="clear" w:color="auto" w:fill="auto"/>
          </w:tcPr>
          <w:p w14:paraId="338B0EEE" w14:textId="77777777" w:rsidR="00D520D3" w:rsidRPr="000D1F7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1F7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D1F7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C88744" w14:textId="77777777" w:rsidR="00D520D3" w:rsidRPr="000D1F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FA2E7E" w14:textId="77777777" w:rsidR="00D520D3" w:rsidRPr="000D1F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D67C19" w14:textId="77777777" w:rsidR="00D520D3" w:rsidRPr="000D1F7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D1F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D1F7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D1F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D1F72" w14:paraId="028BC525" w14:textId="77777777" w:rsidTr="00467CA2">
        <w:tc>
          <w:tcPr>
            <w:tcW w:w="2800" w:type="dxa"/>
            <w:shd w:val="clear" w:color="auto" w:fill="auto"/>
          </w:tcPr>
          <w:p w14:paraId="06B992FD" w14:textId="77777777" w:rsidR="00D520D3" w:rsidRPr="000D1F7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1F7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48B7DF" w14:textId="77777777" w:rsidR="00D520D3" w:rsidRPr="000D1F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C2B630" w14:textId="77777777" w:rsidR="00D520D3" w:rsidRPr="000D1F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D4108D" w14:textId="77777777" w:rsidR="00D520D3" w:rsidRPr="000D1F7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D1F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D1F7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D1F7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16E0B3" w14:textId="77777777" w:rsidR="00B62AD0" w:rsidRPr="000D1F7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D1F72" w14:paraId="54F888E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B71F13" w14:textId="77777777" w:rsidR="00053927" w:rsidRPr="000D1F7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D1F7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33009E6" w14:textId="77777777" w:rsidR="00053927" w:rsidRPr="000D1F7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D1F7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D1F7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D1F7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DA909A4" w14:textId="77777777" w:rsidR="0071340C" w:rsidRPr="000D1F7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D1F7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D1F7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B31D1" w:rsidRPr="000D1F72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D1F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D1F72" w14:paraId="51D24BBC" w14:textId="77777777" w:rsidTr="00467CA2">
        <w:tc>
          <w:tcPr>
            <w:tcW w:w="2269" w:type="dxa"/>
            <w:shd w:val="clear" w:color="auto" w:fill="auto"/>
          </w:tcPr>
          <w:p w14:paraId="38E3BEDB" w14:textId="77777777" w:rsidR="00D520D3" w:rsidRPr="000D1F7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1DAF14" w14:textId="77777777" w:rsidR="00D520D3" w:rsidRPr="000D1F72" w:rsidRDefault="005B31D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oraz materiałów szewnych</w:t>
            </w:r>
            <w:r w:rsidR="00D520D3" w:rsidRPr="000D1F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31D1" w:rsidRPr="000D1F72" w14:paraId="21381889" w14:textId="77777777" w:rsidTr="009521AD">
        <w:tc>
          <w:tcPr>
            <w:tcW w:w="2269" w:type="dxa"/>
            <w:shd w:val="clear" w:color="auto" w:fill="auto"/>
          </w:tcPr>
          <w:p w14:paraId="0BB0515A" w14:textId="77777777" w:rsidR="005B31D1" w:rsidRPr="000D1F72" w:rsidRDefault="005B31D1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2DAC4F" w14:textId="77777777" w:rsidR="005B31D1" w:rsidRPr="000D1F72" w:rsidRDefault="005B31D1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58/2024</w:t>
            </w:r>
          </w:p>
        </w:tc>
      </w:tr>
    </w:tbl>
    <w:p w14:paraId="0011FE57" w14:textId="77777777" w:rsidR="00DC652A" w:rsidRPr="000D1F72" w:rsidRDefault="005B31D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D1F7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D56F66B" w14:textId="77777777" w:rsidR="00DC652A" w:rsidRPr="000D1F7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D1F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C384429" w14:textId="77777777" w:rsidR="0071340C" w:rsidRPr="000D1F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D1F7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D1F7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D1F7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59B9F7A" w14:textId="77777777" w:rsidR="0071340C" w:rsidRPr="000D1F7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E41E935" w14:textId="77777777" w:rsidR="0071340C" w:rsidRPr="000D1F7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19C6095" w14:textId="77777777" w:rsidR="0071340C" w:rsidRPr="000D1F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D1F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7321529" w14:textId="77777777" w:rsidR="0071340C" w:rsidRPr="000D1F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D1F7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D1F7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D1F7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762A85A" w14:textId="77777777" w:rsidR="0071340C" w:rsidRPr="000D1F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EE15218" w14:textId="77777777" w:rsidR="0071340C" w:rsidRPr="000D1F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51754EA" w14:textId="77777777" w:rsidR="00DC652A" w:rsidRPr="000D1F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D1F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D1F7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D1F7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B214196" w14:textId="77777777" w:rsidR="00DC652A" w:rsidRPr="000D1F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D1F7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D1F7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5DE1A9D" w14:textId="77777777" w:rsidR="0093388F" w:rsidRPr="000D1F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D1F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4AFF471" w14:textId="77777777" w:rsidR="0093388F" w:rsidRPr="000D1F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D41732F" w14:textId="77777777" w:rsidR="0093388F" w:rsidRPr="000D1F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D1F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2ECADA3" w14:textId="77777777" w:rsidR="00CB29AC" w:rsidRPr="000D1F7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CCE1EB5" w14:textId="77777777" w:rsidR="00CB29AC" w:rsidRPr="000D1F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D1F7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A7CCD15" w14:textId="77777777" w:rsidR="00830970" w:rsidRPr="000D1F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D1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D1F7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0D49BD6" w14:textId="77777777" w:rsidR="00E27ABB" w:rsidRPr="000D1F7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D1F7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D1F72" w14:paraId="7086AB1B" w14:textId="77777777" w:rsidTr="00467CA2">
        <w:tc>
          <w:tcPr>
            <w:tcW w:w="2660" w:type="dxa"/>
            <w:shd w:val="clear" w:color="auto" w:fill="auto"/>
          </w:tcPr>
          <w:p w14:paraId="176B284D" w14:textId="77777777" w:rsidR="00D520D3" w:rsidRPr="000D1F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F5D75C" w14:textId="77777777" w:rsidR="00D520D3" w:rsidRPr="000D1F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539F8A" w14:textId="77777777" w:rsidR="00D520D3" w:rsidRPr="000D1F7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11C5709" w14:textId="77777777" w:rsidR="00D520D3" w:rsidRPr="000D1F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43CF4F" w14:textId="77777777" w:rsidR="00D520D3" w:rsidRPr="000D1F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74D7C6" w14:textId="77777777" w:rsidR="00D520D3" w:rsidRPr="000D1F7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31D1"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D1F7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95F2577" w14:textId="77777777" w:rsidR="00E27ABB" w:rsidRPr="000D1F7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D1F72" w:rsidSect="00DF61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8BFE4" w14:textId="77777777" w:rsidR="00DF6199" w:rsidRDefault="00DF6199" w:rsidP="00025386">
      <w:pPr>
        <w:spacing w:after="0" w:line="240" w:lineRule="auto"/>
      </w:pPr>
      <w:r>
        <w:separator/>
      </w:r>
    </w:p>
  </w:endnote>
  <w:endnote w:type="continuationSeparator" w:id="0">
    <w:p w14:paraId="19270F6F" w14:textId="77777777" w:rsidR="00DF6199" w:rsidRDefault="00DF61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3D192" w14:textId="77777777" w:rsidR="005B31D1" w:rsidRDefault="005B31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4F74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0FD934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9E5FF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D3668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325F6" w14:textId="77777777" w:rsidR="005B31D1" w:rsidRDefault="005B3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73A62" w14:textId="77777777" w:rsidR="00DF6199" w:rsidRDefault="00DF6199" w:rsidP="00025386">
      <w:pPr>
        <w:spacing w:after="0" w:line="240" w:lineRule="auto"/>
      </w:pPr>
      <w:r>
        <w:separator/>
      </w:r>
    </w:p>
  </w:footnote>
  <w:footnote w:type="continuationSeparator" w:id="0">
    <w:p w14:paraId="1B84595A" w14:textId="77777777" w:rsidR="00DF6199" w:rsidRDefault="00DF61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FA860" w14:textId="77777777" w:rsidR="005B31D1" w:rsidRDefault="005B3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48118" w14:textId="77777777" w:rsidR="005B31D1" w:rsidRDefault="005B31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99C1B" w14:textId="77777777" w:rsidR="005B31D1" w:rsidRDefault="005B31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50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199"/>
    <w:rsid w:val="00025386"/>
    <w:rsid w:val="000423B9"/>
    <w:rsid w:val="00053927"/>
    <w:rsid w:val="00066C44"/>
    <w:rsid w:val="00071D4C"/>
    <w:rsid w:val="00084786"/>
    <w:rsid w:val="000D1F7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31D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6199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DE02D"/>
  <w15:chartTrackingRefBased/>
  <w15:docId w15:val="{7CF37C9F-650A-44D6-9CF0-5C0C4583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2024-04-24T06:31:00Z</dcterms:created>
  <dcterms:modified xsi:type="dcterms:W3CDTF">2024-04-24T06:32:00Z</dcterms:modified>
</cp:coreProperties>
</file>