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50594" w14:textId="02ABA506" w:rsidR="00D62E6E" w:rsidRPr="00C50AC6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50AC6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C50AC6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C50AC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50AC6" w14:paraId="70A83F31" w14:textId="77777777" w:rsidTr="00D62E6E">
        <w:tc>
          <w:tcPr>
            <w:tcW w:w="2800" w:type="dxa"/>
            <w:shd w:val="clear" w:color="auto" w:fill="auto"/>
          </w:tcPr>
          <w:p w14:paraId="5B73C293" w14:textId="77777777" w:rsidR="00D62E6E" w:rsidRPr="00C50AC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50AC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50AC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2FC6A02" w14:textId="77777777" w:rsidR="00D62E6E" w:rsidRPr="00C50AC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87B88B9" w14:textId="77777777" w:rsidR="00D62E6E" w:rsidRPr="00C50AC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38EB51" w14:textId="77777777" w:rsidR="00D62E6E" w:rsidRPr="00C50AC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50AC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50AC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50AC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C50AC6" w14:paraId="1487C4DA" w14:textId="77777777" w:rsidTr="00D62E6E">
        <w:tc>
          <w:tcPr>
            <w:tcW w:w="2800" w:type="dxa"/>
            <w:shd w:val="clear" w:color="auto" w:fill="auto"/>
          </w:tcPr>
          <w:p w14:paraId="018D208F" w14:textId="77777777" w:rsidR="00D62E6E" w:rsidRPr="00C50AC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50AC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E26B4D7" w14:textId="77777777" w:rsidR="00D62E6E" w:rsidRPr="00C50AC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DF459FF" w14:textId="77777777" w:rsidR="00D62E6E" w:rsidRPr="00C50AC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2D7254" w14:textId="77777777" w:rsidR="00D62E6E" w:rsidRPr="00C50AC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50AC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50AC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50AC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797ABD9" w14:textId="77777777" w:rsidR="00BC121E" w:rsidRPr="00C50AC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40154" w:rsidRPr="00C50AC6" w14:paraId="0784DECF" w14:textId="77777777" w:rsidTr="009521A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A876B4" w14:textId="77777777" w:rsidR="00240154" w:rsidRPr="00C50AC6" w:rsidRDefault="00240154" w:rsidP="009521A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DEAD2E" w14:textId="77777777" w:rsidR="00240154" w:rsidRPr="00C50AC6" w:rsidRDefault="00240154" w:rsidP="009521A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50AC6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C50AC6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C50AC6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C50AC6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C50AC6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C50AC6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1EA6BD17" w14:textId="77777777" w:rsidR="00240154" w:rsidRPr="00C50AC6" w:rsidRDefault="00240154" w:rsidP="009521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DB0ED19" w14:textId="77777777" w:rsidR="00240154" w:rsidRPr="00C50AC6" w:rsidRDefault="00240154" w:rsidP="009521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F644F18" w14:textId="77777777" w:rsidR="00BC121E" w:rsidRPr="00C50AC6" w:rsidRDefault="0024015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50A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C50AC6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C50AC6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50AC6" w14:paraId="03B012CF" w14:textId="77777777" w:rsidTr="00D62E6E">
        <w:tc>
          <w:tcPr>
            <w:tcW w:w="2269" w:type="dxa"/>
            <w:shd w:val="clear" w:color="auto" w:fill="auto"/>
          </w:tcPr>
          <w:p w14:paraId="163AFF6C" w14:textId="77777777" w:rsidR="00D62E6E" w:rsidRPr="00C50AC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659272" w14:textId="77777777" w:rsidR="00D62E6E" w:rsidRPr="00C50AC6" w:rsidRDefault="0024015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dla Kardiochirurgii oraz materiałów szewnych</w:t>
            </w:r>
            <w:r w:rsidR="00D62E6E" w:rsidRPr="00C50AC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40154" w:rsidRPr="00C50AC6" w14:paraId="4491B703" w14:textId="77777777" w:rsidTr="009521AD">
        <w:tc>
          <w:tcPr>
            <w:tcW w:w="2269" w:type="dxa"/>
            <w:shd w:val="clear" w:color="auto" w:fill="auto"/>
          </w:tcPr>
          <w:p w14:paraId="14CE3830" w14:textId="77777777" w:rsidR="00240154" w:rsidRPr="00C50AC6" w:rsidRDefault="00240154" w:rsidP="009521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4E4AA0" w14:textId="77777777" w:rsidR="00240154" w:rsidRPr="00C50AC6" w:rsidRDefault="00240154" w:rsidP="009521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58/2024</w:t>
            </w:r>
          </w:p>
        </w:tc>
      </w:tr>
    </w:tbl>
    <w:p w14:paraId="2526D498" w14:textId="77777777" w:rsidR="00BC121E" w:rsidRPr="00C50AC6" w:rsidRDefault="0024015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50A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C50A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C50AC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50AC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C50A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C50AC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DB69146" w14:textId="77777777" w:rsidR="00BC121E" w:rsidRPr="00C50AC6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C50AC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1C038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C50A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50A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C50AC6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C50AC6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C50AC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C50AC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FF02443" w14:textId="77777777" w:rsidR="00BC121E" w:rsidRPr="00C50AC6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50AC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63D2861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C50A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50A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C50AC6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C50AC6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C50AC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AAC0583" w14:textId="77777777" w:rsidR="00BF69A4" w:rsidRPr="00C50AC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50AC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50AC6" w14:paraId="002A2DF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C775D" w14:textId="77777777" w:rsidR="00BC121E" w:rsidRPr="00C50AC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BFF87" w14:textId="77777777" w:rsidR="00BC121E" w:rsidRPr="00C50AC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6C898" w14:textId="77777777" w:rsidR="00BC121E" w:rsidRPr="00C50AC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50AC6" w14:paraId="7A59386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104EF" w14:textId="77777777" w:rsidR="00BC121E" w:rsidRPr="00C50AC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403C" w14:textId="77777777" w:rsidR="00BC121E" w:rsidRPr="00C50AC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05F4" w14:textId="77777777" w:rsidR="00BC121E" w:rsidRPr="00C50AC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C50AC6" w14:paraId="7D8046E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5D4A8" w14:textId="77777777" w:rsidR="00BC121E" w:rsidRPr="00C50AC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1A01" w14:textId="77777777" w:rsidR="00BC121E" w:rsidRPr="00C50AC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8490" w14:textId="77777777" w:rsidR="00BC121E" w:rsidRPr="00C50AC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D2BF2EA" w14:textId="77777777" w:rsidR="00BC121E" w:rsidRPr="00C50AC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C50AC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5A12D871" w14:textId="77777777" w:rsidR="00BC121E" w:rsidRPr="00C50AC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C50AC6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006544C" w14:textId="77777777" w:rsidR="00067B62" w:rsidRPr="00C50AC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50AC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C50AC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50AC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DDCBB02" w14:textId="77777777" w:rsidR="00067B62" w:rsidRPr="00C50AC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50AC6" w14:paraId="1840DB59" w14:textId="77777777" w:rsidTr="00620E37">
        <w:tc>
          <w:tcPr>
            <w:tcW w:w="2660" w:type="dxa"/>
            <w:shd w:val="clear" w:color="auto" w:fill="auto"/>
          </w:tcPr>
          <w:p w14:paraId="07FEF593" w14:textId="77777777" w:rsidR="00BC121E" w:rsidRPr="00C50AC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B1FC492" w14:textId="77777777" w:rsidR="00BC121E" w:rsidRPr="00C50AC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CC4E968" w14:textId="77777777" w:rsidR="00BC121E" w:rsidRPr="00C50AC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C50A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C50A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93B28DA" w14:textId="77777777" w:rsidR="00BC121E" w:rsidRPr="00C50AC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D9B0697" w14:textId="77777777" w:rsidR="00BC121E" w:rsidRPr="00C50AC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F58AF10" w14:textId="77777777" w:rsidR="00BC121E" w:rsidRPr="00C50AC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50A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C50A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C50A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B2B9357" w14:textId="77777777" w:rsidR="00106AC7" w:rsidRPr="00C50AC6" w:rsidRDefault="00106AC7" w:rsidP="00BC121E">
      <w:pPr>
        <w:rPr>
          <w:rFonts w:ascii="Arial Narrow" w:hAnsi="Arial Narrow"/>
        </w:rPr>
      </w:pPr>
    </w:p>
    <w:sectPr w:rsidR="00106AC7" w:rsidRPr="00C50AC6" w:rsidSect="002969B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BFAD4A" w14:textId="77777777" w:rsidR="002969B7" w:rsidRDefault="002969B7">
      <w:r>
        <w:separator/>
      </w:r>
    </w:p>
  </w:endnote>
  <w:endnote w:type="continuationSeparator" w:id="0">
    <w:p w14:paraId="1E1A0B3A" w14:textId="77777777" w:rsidR="002969B7" w:rsidRDefault="00296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4A7A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0F8A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9A62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73938C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1A13DD2">
        <v:line id="_x0000_s1025" style="position:absolute;left:0;text-align:left;z-index:251657728" from="-3.85pt,8.7pt" to="455.15pt,8.7pt"/>
      </w:pict>
    </w:r>
  </w:p>
  <w:p w14:paraId="3943429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85258" w14:textId="77777777" w:rsidR="00240154" w:rsidRDefault="002401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2FD072" w14:textId="77777777" w:rsidR="002969B7" w:rsidRDefault="002969B7">
      <w:r>
        <w:separator/>
      </w:r>
    </w:p>
  </w:footnote>
  <w:footnote w:type="continuationSeparator" w:id="0">
    <w:p w14:paraId="0F0E9552" w14:textId="77777777" w:rsidR="002969B7" w:rsidRDefault="00296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8BB41" w14:textId="77777777" w:rsidR="00240154" w:rsidRDefault="002401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D9A50" w14:textId="77777777" w:rsidR="00240154" w:rsidRDefault="002401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079FD" w14:textId="77777777" w:rsidR="00240154" w:rsidRDefault="002401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2576075">
    <w:abstractNumId w:val="13"/>
  </w:num>
  <w:num w:numId="2" w16cid:durableId="1811633884">
    <w:abstractNumId w:val="0"/>
  </w:num>
  <w:num w:numId="3" w16cid:durableId="2039114324">
    <w:abstractNumId w:val="11"/>
  </w:num>
  <w:num w:numId="4" w16cid:durableId="1936787066">
    <w:abstractNumId w:val="8"/>
  </w:num>
  <w:num w:numId="5" w16cid:durableId="765078819">
    <w:abstractNumId w:val="7"/>
  </w:num>
  <w:num w:numId="6" w16cid:durableId="1285230719">
    <w:abstractNumId w:val="1"/>
  </w:num>
  <w:num w:numId="7" w16cid:durableId="430472607">
    <w:abstractNumId w:val="6"/>
  </w:num>
  <w:num w:numId="8" w16cid:durableId="321280834">
    <w:abstractNumId w:val="3"/>
  </w:num>
  <w:num w:numId="9" w16cid:durableId="699665595">
    <w:abstractNumId w:val="2"/>
  </w:num>
  <w:num w:numId="10" w16cid:durableId="556360725">
    <w:abstractNumId w:val="5"/>
  </w:num>
  <w:num w:numId="11" w16cid:durableId="1012607481">
    <w:abstractNumId w:val="10"/>
  </w:num>
  <w:num w:numId="12" w16cid:durableId="1749571424">
    <w:abstractNumId w:val="4"/>
  </w:num>
  <w:num w:numId="13" w16cid:durableId="1340428279">
    <w:abstractNumId w:val="9"/>
  </w:num>
  <w:num w:numId="14" w16cid:durableId="20732331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9B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40154"/>
    <w:rsid w:val="00283561"/>
    <w:rsid w:val="002969B7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0AC6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22A01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8E33EC"/>
  <w15:chartTrackingRefBased/>
  <w15:docId w15:val="{13FDCE3C-6036-4D69-8420-E79B8B6A0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1743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2024-04-24T06:38:00Z</dcterms:created>
  <dcterms:modified xsi:type="dcterms:W3CDTF">2024-04-24T06:38:00Z</dcterms:modified>
</cp:coreProperties>
</file>