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DF2A6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F74DD7" w:rsidRPr="00F74DD7">
        <w:rPr>
          <w:rFonts w:ascii="Tahoma" w:hAnsi="Tahoma" w:cs="Tahoma"/>
          <w:bCs/>
          <w:sz w:val="20"/>
        </w:rPr>
        <w:t>NZ/22/D/P/E/2024</w:t>
      </w:r>
    </w:p>
    <w:p w14:paraId="0FF2B322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6CCED73F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5624790E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504500F3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0242559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45D9C670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E9E8EF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3DF166F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106C7A77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CA2EE6A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1A1216B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1D8BAF3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2CE4E78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0FA4FD05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478B531D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47005AC3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73A6B71D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5DCBD04A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6F02915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8F2E2B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1FEB06D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672D43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4E4498A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38A1018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13C38C9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4FF5C883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231A17E4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3B13588D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7038E114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511F9D86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4EAEED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03D909F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386119F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002EA1A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17FD4E7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6BB875F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1E9340B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12255A7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3E0C0F0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6FA92ED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8761FB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76AC231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4CA571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217BB00D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11D9A06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07AA8D9B" w14:textId="77777777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F74DD7" w:rsidRPr="00F74DD7">
        <w:rPr>
          <w:rFonts w:ascii="Tahoma" w:hAnsi="Tahoma" w:cs="Tahoma"/>
          <w:b/>
          <w:bCs/>
          <w:sz w:val="18"/>
        </w:rPr>
        <w:t>Dostawy artykułów medycznych oraz podłoży do hodowli drobnoustrojów w krwi i płynach ustrojowych wraz z dzierżawą aparatu do wykonywania posiewów ujęte w 3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35073A57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155FCEF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31B3446" w14:textId="08231001" w:rsidR="00741AC8" w:rsidRPr="00484D2F" w:rsidRDefault="000D4867" w:rsidP="00484D2F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15B112F6" w14:textId="77777777" w:rsidR="000D4867" w:rsidRPr="00484D2F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45311D51" w14:textId="20DCEC1C" w:rsidR="000D4867" w:rsidRPr="00484D2F" w:rsidRDefault="000D4867" w:rsidP="000D4867">
      <w:pPr>
        <w:pStyle w:val="Nagwek4"/>
        <w:spacing w:line="480" w:lineRule="auto"/>
        <w:rPr>
          <w:sz w:val="24"/>
          <w:u w:val="single"/>
        </w:rPr>
      </w:pPr>
      <w:r w:rsidRPr="00484D2F">
        <w:rPr>
          <w:rFonts w:ascii="Georgia" w:hAnsi="Georgia"/>
          <w:sz w:val="24"/>
          <w:u w:val="single"/>
        </w:rPr>
        <w:t xml:space="preserve">Zadanie nr 1: </w:t>
      </w:r>
      <w:r w:rsidR="00484D2F" w:rsidRPr="00484D2F">
        <w:rPr>
          <w:rFonts w:ascii="Georgia" w:hAnsi="Georgia"/>
          <w:sz w:val="24"/>
          <w:u w:val="single"/>
        </w:rPr>
        <w:t xml:space="preserve"> </w:t>
      </w:r>
      <w:r w:rsidR="00484D2F" w:rsidRPr="00484D2F">
        <w:rPr>
          <w:sz w:val="24"/>
          <w:u w:val="single"/>
        </w:rPr>
        <w:t>Dostawy podłoży do hodowli drobnoustrojów w krwi i płynach ustrojowych wraz z dzierżawą aparatu do wykonywania posiewów</w:t>
      </w:r>
    </w:p>
    <w:p w14:paraId="5B2770A1" w14:textId="77777777" w:rsidR="00484D2F" w:rsidRDefault="00484D2F" w:rsidP="00484D2F">
      <w:pPr>
        <w:pStyle w:val="Nagwek5"/>
        <w:numPr>
          <w:ilvl w:val="0"/>
          <w:numId w:val="42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66AECE26" w14:textId="77777777" w:rsidR="00484D2F" w:rsidRPr="00484D2F" w:rsidRDefault="00484D2F" w:rsidP="00484D2F"/>
    <w:p w14:paraId="083E7DE0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606FBEDC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6D1CE627" w14:textId="345ECD68" w:rsidR="00484D2F" w:rsidRPr="00484D2F" w:rsidRDefault="000D4867" w:rsidP="00484D2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3CE3001D" w14:textId="77777777" w:rsidR="00484D2F" w:rsidRPr="00484D2F" w:rsidRDefault="00484D2F" w:rsidP="00484D2F">
      <w:pPr>
        <w:spacing w:line="480" w:lineRule="auto"/>
        <w:ind w:left="720"/>
        <w:rPr>
          <w:rFonts w:ascii="Georgia" w:hAnsi="Georgia"/>
          <w:b/>
          <w:sz w:val="20"/>
        </w:rPr>
      </w:pPr>
    </w:p>
    <w:p w14:paraId="01A4859A" w14:textId="5B529993" w:rsidR="000D4867" w:rsidRDefault="000D4867" w:rsidP="00484D2F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</w:t>
      </w:r>
      <w:r w:rsidR="00E854ED">
        <w:rPr>
          <w:rFonts w:ascii="Georgia" w:hAnsi="Georgia"/>
          <w:b/>
          <w:sz w:val="20"/>
        </w:rPr>
        <w:t xml:space="preserve"> </w:t>
      </w:r>
      <w:r w:rsidR="001F0403" w:rsidRPr="00E854ED">
        <w:rPr>
          <w:rFonts w:ascii="Georgia" w:hAnsi="Georgia"/>
          <w:b/>
          <w:sz w:val="18"/>
          <w:szCs w:val="18"/>
        </w:rPr>
        <w:t>(</w:t>
      </w:r>
      <w:r w:rsidR="00484D2F" w:rsidRPr="00E854ED">
        <w:rPr>
          <w:rFonts w:ascii="Georgia" w:hAnsi="Georgia" w:cs="Tahoma"/>
          <w:b/>
          <w:bCs/>
          <w:sz w:val="18"/>
          <w:szCs w:val="18"/>
        </w:rPr>
        <w:t>min. 12 miesięcy, max. 36 miesiące</w:t>
      </w:r>
      <w:r w:rsidR="001F0403" w:rsidRPr="00E854ED">
        <w:rPr>
          <w:rFonts w:ascii="Georgia" w:hAnsi="Georgia" w:cs="Tahoma"/>
          <w:b/>
          <w:bCs/>
          <w:sz w:val="18"/>
          <w:szCs w:val="18"/>
        </w:rPr>
        <w:t>)</w:t>
      </w:r>
    </w:p>
    <w:p w14:paraId="1FA60BD6" w14:textId="1E8FA9BA"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484D2F">
        <w:rPr>
          <w:rFonts w:ascii="Tahoma" w:hAnsi="Tahoma" w:cs="Tahoma"/>
          <w:sz w:val="20"/>
          <w:szCs w:val="20"/>
        </w:rPr>
        <w:t xml:space="preserve">36 </w:t>
      </w:r>
      <w:r w:rsidRPr="00094133">
        <w:rPr>
          <w:rFonts w:ascii="Tahoma" w:hAnsi="Tahoma" w:cs="Tahoma"/>
          <w:sz w:val="20"/>
          <w:szCs w:val="20"/>
        </w:rPr>
        <w:t>miesięcy od daty zawarcia umowy.</w:t>
      </w:r>
    </w:p>
    <w:p w14:paraId="4020CEA2" w14:textId="77777777" w:rsidR="000D4867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14:paraId="413847C7" w14:textId="77777777" w:rsidR="00484D2F" w:rsidRDefault="00484D2F" w:rsidP="00484D2F">
      <w:pPr>
        <w:pStyle w:val="NormalnyWeb"/>
        <w:numPr>
          <w:ilvl w:val="0"/>
          <w:numId w:val="42"/>
        </w:numPr>
        <w:spacing w:line="360" w:lineRule="auto"/>
        <w:ind w:left="284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(aparat do wykonywania posiewów) – wynosi:</w:t>
      </w:r>
    </w:p>
    <w:p w14:paraId="272675DC" w14:textId="77777777" w:rsidR="00484D2F" w:rsidRDefault="00484D2F" w:rsidP="00484D2F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…………………………………………………………….….. zł w tym podatek VAT……………………………………; </w:t>
      </w:r>
    </w:p>
    <w:p w14:paraId="0984473A" w14:textId="77777777" w:rsidR="00484D2F" w:rsidRDefault="00484D2F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32AD286E" w14:textId="77777777" w:rsidR="00484D2F" w:rsidRDefault="00484D2F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37F4CBD1" w14:textId="77777777" w:rsidR="00484D2F" w:rsidRDefault="00484D2F" w:rsidP="00484D2F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14:paraId="453BF22F" w14:textId="77777777" w:rsidR="00484D2F" w:rsidRDefault="00484D2F" w:rsidP="00484D2F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63B1F352" w14:textId="0FC578A2" w:rsidR="00484D2F" w:rsidRPr="00484D2F" w:rsidRDefault="00484D2F" w:rsidP="00484D2F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23B85721" w14:textId="77777777" w:rsidR="00484D2F" w:rsidRDefault="00484D2F" w:rsidP="000D4867">
      <w:p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</w:p>
    <w:p w14:paraId="08B667DF" w14:textId="7AE4477F" w:rsidR="00484D2F" w:rsidRPr="00484D2F" w:rsidRDefault="00484D2F" w:rsidP="00484D2F">
      <w:pPr>
        <w:pStyle w:val="Nagwek4"/>
        <w:spacing w:line="480" w:lineRule="auto"/>
        <w:rPr>
          <w:rFonts w:ascii="Georgia" w:hAnsi="Georgia"/>
          <w:sz w:val="24"/>
          <w:szCs w:val="32"/>
          <w:u w:val="single"/>
        </w:rPr>
      </w:pPr>
      <w:r w:rsidRPr="00484D2F">
        <w:rPr>
          <w:rFonts w:ascii="Georgia" w:hAnsi="Georgia"/>
          <w:sz w:val="24"/>
          <w:szCs w:val="32"/>
          <w:u w:val="single"/>
        </w:rPr>
        <w:lastRenderedPageBreak/>
        <w:t xml:space="preserve">Zadanie nr 2: </w:t>
      </w:r>
      <w:r w:rsidRPr="00484D2F">
        <w:rPr>
          <w:sz w:val="24"/>
          <w:szCs w:val="32"/>
          <w:u w:val="single"/>
        </w:rPr>
        <w:t>Olej do konserwacji narzędzi chirurgicznych</w:t>
      </w:r>
      <w:r w:rsidRPr="00484D2F">
        <w:rPr>
          <w:rFonts w:ascii="Georgia" w:hAnsi="Georgia"/>
          <w:sz w:val="24"/>
          <w:szCs w:val="32"/>
          <w:u w:val="single"/>
        </w:rPr>
        <w:t xml:space="preserve"> </w:t>
      </w:r>
    </w:p>
    <w:p w14:paraId="619916DC" w14:textId="03D37CEE" w:rsidR="00484D2F" w:rsidRDefault="00484D2F" w:rsidP="00484D2F">
      <w:pPr>
        <w:pStyle w:val="Nagwek5"/>
        <w:numPr>
          <w:ilvl w:val="0"/>
          <w:numId w:val="43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490EDF92" w14:textId="77777777" w:rsidR="00484D2F" w:rsidRPr="00484D2F" w:rsidRDefault="00484D2F" w:rsidP="00484D2F"/>
    <w:p w14:paraId="5AA3C239" w14:textId="77777777" w:rsidR="00484D2F" w:rsidRDefault="00484D2F" w:rsidP="00484D2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575EEAE8" w14:textId="77777777" w:rsidR="00484D2F" w:rsidRDefault="00484D2F" w:rsidP="00484D2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5374E4C1" w14:textId="3F23871B" w:rsidR="00484D2F" w:rsidRPr="0056005F" w:rsidRDefault="00484D2F" w:rsidP="0056005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75CBE505" w14:textId="77777777" w:rsidR="0056005F" w:rsidRPr="0056005F" w:rsidRDefault="0056005F" w:rsidP="0056005F">
      <w:pPr>
        <w:spacing w:line="480" w:lineRule="auto"/>
        <w:rPr>
          <w:rFonts w:ascii="Georgia" w:hAnsi="Georgia"/>
          <w:b/>
          <w:sz w:val="20"/>
        </w:rPr>
      </w:pPr>
    </w:p>
    <w:p w14:paraId="4678A5F1" w14:textId="37A1E6D8" w:rsidR="00484D2F" w:rsidRDefault="00484D2F" w:rsidP="00484D2F">
      <w:pPr>
        <w:numPr>
          <w:ilvl w:val="0"/>
          <w:numId w:val="43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</w:t>
      </w:r>
      <w:r w:rsidR="00E854ED">
        <w:rPr>
          <w:rFonts w:ascii="Georgia" w:hAnsi="Georgia"/>
          <w:b/>
          <w:sz w:val="20"/>
        </w:rPr>
        <w:t xml:space="preserve"> </w:t>
      </w:r>
      <w:r w:rsidR="00E854ED" w:rsidRPr="00E854ED">
        <w:rPr>
          <w:rFonts w:ascii="Georgia" w:hAnsi="Georgia"/>
          <w:b/>
          <w:sz w:val="18"/>
          <w:szCs w:val="18"/>
        </w:rPr>
        <w:t>(</w:t>
      </w:r>
      <w:r w:rsidRPr="00E854ED">
        <w:rPr>
          <w:rFonts w:ascii="Georgia" w:hAnsi="Georgia" w:cs="Tahoma"/>
          <w:b/>
          <w:bCs/>
          <w:sz w:val="18"/>
          <w:szCs w:val="18"/>
        </w:rPr>
        <w:t>min. 6 miesięcy, max. 24 miesiące)</w:t>
      </w:r>
    </w:p>
    <w:p w14:paraId="1D82E29F" w14:textId="76476BE3" w:rsidR="00484D2F" w:rsidRPr="00094133" w:rsidRDefault="00484D2F" w:rsidP="00484D2F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sz w:val="20"/>
          <w:szCs w:val="20"/>
        </w:rPr>
        <w:t xml:space="preserve">24 </w:t>
      </w:r>
      <w:r w:rsidRPr="00094133">
        <w:rPr>
          <w:rFonts w:ascii="Tahoma" w:hAnsi="Tahoma" w:cs="Tahoma"/>
          <w:sz w:val="20"/>
          <w:szCs w:val="20"/>
        </w:rPr>
        <w:t>miesięcy od daty zawarcia umowy.</w:t>
      </w:r>
    </w:p>
    <w:p w14:paraId="49B5E182" w14:textId="77777777" w:rsidR="00484D2F" w:rsidRPr="00484D2F" w:rsidRDefault="00484D2F" w:rsidP="00484D2F"/>
    <w:p w14:paraId="60E72C00" w14:textId="1E2E8B83" w:rsidR="00484D2F" w:rsidRPr="00484D2F" w:rsidRDefault="00484D2F" w:rsidP="00484D2F">
      <w:pPr>
        <w:pStyle w:val="Nagwek4"/>
        <w:spacing w:line="480" w:lineRule="auto"/>
        <w:rPr>
          <w:rFonts w:ascii="Georgia" w:hAnsi="Georgia"/>
          <w:sz w:val="24"/>
          <w:szCs w:val="32"/>
          <w:u w:val="single"/>
        </w:rPr>
      </w:pPr>
      <w:r w:rsidRPr="00484D2F">
        <w:rPr>
          <w:rFonts w:ascii="Georgia" w:hAnsi="Georgia"/>
          <w:sz w:val="24"/>
          <w:szCs w:val="32"/>
          <w:u w:val="single"/>
        </w:rPr>
        <w:t xml:space="preserve">Zadanie nr 3 : </w:t>
      </w:r>
      <w:r w:rsidRPr="00484D2F">
        <w:rPr>
          <w:sz w:val="24"/>
          <w:szCs w:val="32"/>
          <w:u w:val="single"/>
        </w:rPr>
        <w:t>Akcesoria do aparatu Erbe VIO 300 D</w:t>
      </w:r>
    </w:p>
    <w:p w14:paraId="1F8FDD2F" w14:textId="77777777" w:rsidR="00484D2F" w:rsidRDefault="00484D2F" w:rsidP="00484D2F">
      <w:pPr>
        <w:pStyle w:val="Nagwek5"/>
        <w:numPr>
          <w:ilvl w:val="0"/>
          <w:numId w:val="44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6D251E1A" w14:textId="77777777" w:rsidR="00484D2F" w:rsidRPr="00484D2F" w:rsidRDefault="00484D2F" w:rsidP="00484D2F"/>
    <w:p w14:paraId="4400B6F8" w14:textId="77777777" w:rsidR="00484D2F" w:rsidRDefault="00484D2F" w:rsidP="00484D2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6A7814BE" w14:textId="77777777" w:rsidR="00484D2F" w:rsidRDefault="00484D2F" w:rsidP="00484D2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1BC0B643" w14:textId="77777777" w:rsidR="00484D2F" w:rsidRPr="00484D2F" w:rsidRDefault="00484D2F" w:rsidP="00484D2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4B1CD7C5" w14:textId="77777777" w:rsidR="00484D2F" w:rsidRPr="00484D2F" w:rsidRDefault="00484D2F" w:rsidP="00484D2F">
      <w:pPr>
        <w:spacing w:line="480" w:lineRule="auto"/>
        <w:ind w:left="720"/>
        <w:rPr>
          <w:rFonts w:ascii="Georgia" w:hAnsi="Georgia"/>
          <w:b/>
          <w:sz w:val="20"/>
        </w:rPr>
      </w:pPr>
    </w:p>
    <w:p w14:paraId="2C8E7995" w14:textId="77777777" w:rsidR="00484D2F" w:rsidRDefault="00484D2F" w:rsidP="00484D2F">
      <w:pPr>
        <w:numPr>
          <w:ilvl w:val="0"/>
          <w:numId w:val="44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_________________________(</w:t>
      </w:r>
      <w:r>
        <w:rPr>
          <w:rFonts w:ascii="Tahoma" w:hAnsi="Tahoma" w:cs="Tahoma"/>
          <w:b/>
          <w:bCs/>
          <w:sz w:val="14"/>
          <w:szCs w:val="14"/>
        </w:rPr>
        <w:t>min. 6 miesięcy, max. 24 miesiące)</w:t>
      </w:r>
    </w:p>
    <w:p w14:paraId="42263ECA" w14:textId="7AAADE67" w:rsidR="00484D2F" w:rsidRPr="00484D2F" w:rsidRDefault="00484D2F" w:rsidP="00484D2F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sz w:val="20"/>
          <w:szCs w:val="20"/>
        </w:rPr>
        <w:t xml:space="preserve">24 </w:t>
      </w:r>
      <w:r w:rsidRPr="00094133">
        <w:rPr>
          <w:rFonts w:ascii="Tahoma" w:hAnsi="Tahoma" w:cs="Tahoma"/>
          <w:sz w:val="20"/>
          <w:szCs w:val="20"/>
        </w:rPr>
        <w:t>miesięcy od daty zawarcia umowy.</w:t>
      </w:r>
    </w:p>
    <w:p w14:paraId="20E1A02F" w14:textId="77777777" w:rsidR="000D4867" w:rsidRDefault="000D4867" w:rsidP="000D4867">
      <w:pPr>
        <w:rPr>
          <w:rFonts w:ascii="Georgia" w:hAnsi="Georgia"/>
          <w:sz w:val="20"/>
        </w:rPr>
      </w:pPr>
    </w:p>
    <w:p w14:paraId="0ACAF81B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279CCCCC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45696F4C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78DF917F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33DD9BA4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7A8A8A3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7C5A48AE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950"/>
        <w:gridCol w:w="133"/>
        <w:gridCol w:w="1745"/>
        <w:gridCol w:w="3662"/>
        <w:gridCol w:w="2291"/>
        <w:gridCol w:w="3089"/>
      </w:tblGrid>
      <w:tr w:rsidR="000D4867" w14:paraId="6F7C62A7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A348C0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2ACC3C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E9F583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64DAB2DD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AC87B8" w14:textId="77777777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3DF7BCF" w14:textId="77777777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15B3B66" w14:textId="77777777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DA5A2B7" w14:textId="77777777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0E45A0A" w14:textId="77777777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F9D5F21" w14:textId="36602125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577843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AD852B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035D105E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0CA5DF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430D5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122688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36DC5DB2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4499B6D" w14:textId="77777777" w:rsidR="00E67F61" w:rsidRDefault="00E67F6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E67F61" w14:paraId="79A9C097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F0338E0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E67F61" w14:paraId="7220D5F6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E4B2F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6A6F3F5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9EC73" w14:textId="77777777" w:rsidR="00E67F61" w:rsidRDefault="00E67F61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E67F61" w14:paraId="54A9ADF6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2491" w14:textId="77777777" w:rsidR="00E67F61" w:rsidRDefault="00E67F61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330C597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8EF86" w14:textId="77777777" w:rsidR="00E67F6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E67F61" w14:paraId="34EC3BF9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9EBF" w14:textId="77777777" w:rsidR="00E67F61" w:rsidRDefault="00E67F61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06DB9D6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F2646" w14:textId="77777777" w:rsidR="00E67F6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E67F61" w14:paraId="7A35083D" w14:textId="77777777" w:rsidTr="00E67F61">
        <w:trPr>
          <w:gridBefore w:val="1"/>
          <w:gridAfter w:val="1"/>
          <w:wBefore w:w="70" w:type="dxa"/>
          <w:wAfter w:w="3089" w:type="dxa"/>
          <w:trHeight w:val="215"/>
        </w:trPr>
        <w:tc>
          <w:tcPr>
            <w:tcW w:w="2083" w:type="dxa"/>
            <w:gridSpan w:val="2"/>
          </w:tcPr>
          <w:p w14:paraId="65C592B3" w14:textId="77777777" w:rsidR="00E67F6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6799D5A9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  <w:gridSpan w:val="2"/>
          </w:tcPr>
          <w:p w14:paraId="13A69F2C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11E18620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13E32B01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CF593BE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44319359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CEEA76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2A9A089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2487CB1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1E48B7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17C6FCC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7DBCF4F" w14:textId="77777777"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14:paraId="56ACD6F3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FBF0C88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F509899" w14:textId="77777777" w:rsidR="000D4867" w:rsidRPr="00965DBB" w:rsidRDefault="000D4867" w:rsidP="000D4867">
      <w:pPr>
        <w:rPr>
          <w:rFonts w:eastAsia="MS Mincho"/>
        </w:rPr>
      </w:pPr>
    </w:p>
    <w:p w14:paraId="2D78E9B8" w14:textId="77777777" w:rsidR="0056005F" w:rsidRDefault="0056005F" w:rsidP="0056005F">
      <w:pPr>
        <w:widowControl w:val="0"/>
        <w:adjustRightInd w:val="0"/>
        <w:jc w:val="right"/>
        <w:textAlignment w:val="baseline"/>
        <w:rPr>
          <w:rFonts w:ascii="Arial" w:hAnsi="Arial" w:cs="Arial"/>
          <w:i/>
          <w:sz w:val="22"/>
          <w:vertAlign w:val="superscript"/>
        </w:rPr>
      </w:pPr>
      <w:r>
        <w:rPr>
          <w:rFonts w:ascii="Arial" w:hAnsi="Arial" w:cs="Arial"/>
          <w:i/>
          <w:sz w:val="22"/>
          <w:vertAlign w:val="superscript"/>
        </w:rPr>
        <w:t>.................................................................................................................................................</w:t>
      </w:r>
    </w:p>
    <w:p w14:paraId="12AB0CAA" w14:textId="77777777" w:rsidR="0056005F" w:rsidRDefault="0056005F" w:rsidP="0056005F">
      <w:pPr>
        <w:tabs>
          <w:tab w:val="right" w:pos="9072"/>
        </w:tabs>
        <w:jc w:val="right"/>
        <w:rPr>
          <w:rFonts w:ascii="Arial" w:hAnsi="Arial" w:cs="Arial"/>
          <w:iCs/>
          <w:sz w:val="16"/>
          <w:szCs w:val="18"/>
        </w:rPr>
      </w:pPr>
      <w:r>
        <w:rPr>
          <w:rFonts w:ascii="Arial" w:hAnsi="Arial" w:cs="Arial"/>
          <w:iCs/>
          <w:sz w:val="16"/>
          <w:szCs w:val="18"/>
        </w:rPr>
        <w:t xml:space="preserve">[kwalifikowany podpis elektroniczny lub podpis zaufany lub elektroniczny </w:t>
      </w:r>
    </w:p>
    <w:p w14:paraId="4711A0E9" w14:textId="77777777" w:rsidR="0056005F" w:rsidRDefault="0056005F" w:rsidP="0056005F">
      <w:pPr>
        <w:tabs>
          <w:tab w:val="right" w:pos="9072"/>
        </w:tabs>
        <w:jc w:val="right"/>
      </w:pPr>
      <w:r>
        <w:rPr>
          <w:rFonts w:ascii="Arial" w:hAnsi="Arial" w:cs="Arial"/>
          <w:iCs/>
          <w:sz w:val="16"/>
          <w:szCs w:val="18"/>
        </w:rPr>
        <w:t>podpis osobisty Wykonawcy/ osoby / osób uprawnionych do reprezentacji Wykonawcy</w:t>
      </w:r>
    </w:p>
    <w:p w14:paraId="71FADB3A" w14:textId="77777777" w:rsidR="00606FAB" w:rsidRPr="000D4867" w:rsidRDefault="00606FAB" w:rsidP="000D4867"/>
    <w:sectPr w:rsidR="00606FAB" w:rsidRPr="000D4867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4068F" w14:textId="77777777" w:rsidR="00E418B0" w:rsidRDefault="00E418B0">
      <w:r>
        <w:separator/>
      </w:r>
    </w:p>
  </w:endnote>
  <w:endnote w:type="continuationSeparator" w:id="0">
    <w:p w14:paraId="48C3B726" w14:textId="77777777" w:rsidR="00E418B0" w:rsidRDefault="00E41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273A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E8C756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D811482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514EB7D" w14:textId="17C2F68B" w:rsidR="00606FAB" w:rsidRDefault="00606FAB">
    <w:pPr>
      <w:pStyle w:val="Stopka"/>
      <w:ind w:right="360"/>
      <w:jc w:val="right"/>
      <w:rPr>
        <w:rFonts w:ascii="Calibri" w:hAnsi="Calibri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40B8E" w14:textId="77777777" w:rsidR="00E418B0" w:rsidRDefault="00E418B0">
      <w:r>
        <w:separator/>
      </w:r>
    </w:p>
  </w:footnote>
  <w:footnote w:type="continuationSeparator" w:id="0">
    <w:p w14:paraId="5B535C89" w14:textId="77777777" w:rsidR="00E418B0" w:rsidRDefault="00E41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D2D5C" w14:textId="6BB11251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0B61EA22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465FC74F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622FE"/>
    <w:multiLevelType w:val="hybridMultilevel"/>
    <w:tmpl w:val="15A48D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AE92DC4"/>
    <w:multiLevelType w:val="hybridMultilevel"/>
    <w:tmpl w:val="15A48D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4868477">
    <w:abstractNumId w:val="13"/>
  </w:num>
  <w:num w:numId="2" w16cid:durableId="5645096">
    <w:abstractNumId w:val="23"/>
  </w:num>
  <w:num w:numId="3" w16cid:durableId="1534683629">
    <w:abstractNumId w:val="26"/>
  </w:num>
  <w:num w:numId="4" w16cid:durableId="1946425645">
    <w:abstractNumId w:val="8"/>
  </w:num>
  <w:num w:numId="5" w16cid:durableId="416826544">
    <w:abstractNumId w:val="29"/>
  </w:num>
  <w:num w:numId="6" w16cid:durableId="1164977512">
    <w:abstractNumId w:val="9"/>
  </w:num>
  <w:num w:numId="7" w16cid:durableId="810944408">
    <w:abstractNumId w:val="10"/>
  </w:num>
  <w:num w:numId="8" w16cid:durableId="235285023">
    <w:abstractNumId w:val="32"/>
  </w:num>
  <w:num w:numId="9" w16cid:durableId="709459587">
    <w:abstractNumId w:val="7"/>
  </w:num>
  <w:num w:numId="10" w16cid:durableId="1203202785">
    <w:abstractNumId w:val="31"/>
  </w:num>
  <w:num w:numId="11" w16cid:durableId="2061203702">
    <w:abstractNumId w:val="28"/>
  </w:num>
  <w:num w:numId="12" w16cid:durableId="1265268648">
    <w:abstractNumId w:val="15"/>
  </w:num>
  <w:num w:numId="13" w16cid:durableId="854156427">
    <w:abstractNumId w:val="27"/>
  </w:num>
  <w:num w:numId="14" w16cid:durableId="1953126441">
    <w:abstractNumId w:val="38"/>
  </w:num>
  <w:num w:numId="15" w16cid:durableId="1955212648">
    <w:abstractNumId w:val="24"/>
  </w:num>
  <w:num w:numId="16" w16cid:durableId="1023438366">
    <w:abstractNumId w:val="35"/>
  </w:num>
  <w:num w:numId="17" w16cid:durableId="851643983">
    <w:abstractNumId w:val="14"/>
  </w:num>
  <w:num w:numId="18" w16cid:durableId="486671821">
    <w:abstractNumId w:val="18"/>
  </w:num>
  <w:num w:numId="19" w16cid:durableId="1047414977">
    <w:abstractNumId w:val="34"/>
  </w:num>
  <w:num w:numId="20" w16cid:durableId="1736509018">
    <w:abstractNumId w:val="3"/>
  </w:num>
  <w:num w:numId="21" w16cid:durableId="1815637451">
    <w:abstractNumId w:val="30"/>
  </w:num>
  <w:num w:numId="22" w16cid:durableId="1268658596">
    <w:abstractNumId w:val="4"/>
  </w:num>
  <w:num w:numId="23" w16cid:durableId="730663553">
    <w:abstractNumId w:val="16"/>
  </w:num>
  <w:num w:numId="24" w16cid:durableId="849029838">
    <w:abstractNumId w:val="33"/>
  </w:num>
  <w:num w:numId="25" w16cid:durableId="1280378064">
    <w:abstractNumId w:val="11"/>
  </w:num>
  <w:num w:numId="26" w16cid:durableId="1335257204">
    <w:abstractNumId w:val="17"/>
  </w:num>
  <w:num w:numId="27" w16cid:durableId="2083140816">
    <w:abstractNumId w:val="21"/>
  </w:num>
  <w:num w:numId="28" w16cid:durableId="1077702326">
    <w:abstractNumId w:val="19"/>
  </w:num>
  <w:num w:numId="29" w16cid:durableId="437986697">
    <w:abstractNumId w:val="5"/>
  </w:num>
  <w:num w:numId="30" w16cid:durableId="742525619">
    <w:abstractNumId w:val="20"/>
  </w:num>
  <w:num w:numId="31" w16cid:durableId="563220827">
    <w:abstractNumId w:val="2"/>
  </w:num>
  <w:num w:numId="32" w16cid:durableId="60761973">
    <w:abstractNumId w:val="39"/>
  </w:num>
  <w:num w:numId="33" w16cid:durableId="1545405988">
    <w:abstractNumId w:val="37"/>
  </w:num>
  <w:num w:numId="34" w16cid:durableId="11429625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4431670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2553840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61124004">
    <w:abstractNumId w:val="36"/>
  </w:num>
  <w:num w:numId="38" w16cid:durableId="988754810">
    <w:abstractNumId w:val="25"/>
  </w:num>
  <w:num w:numId="39" w16cid:durableId="22482677">
    <w:abstractNumId w:val="22"/>
  </w:num>
  <w:num w:numId="40" w16cid:durableId="1849976313">
    <w:abstractNumId w:val="12"/>
  </w:num>
  <w:num w:numId="41" w16cid:durableId="1408576993">
    <w:abstractNumId w:val="1"/>
  </w:num>
  <w:num w:numId="42" w16cid:durableId="2044921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882984564">
    <w:abstractNumId w:val="6"/>
  </w:num>
  <w:num w:numId="44" w16cid:durableId="752974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18B0"/>
    <w:rsid w:val="00020F7D"/>
    <w:rsid w:val="000867FD"/>
    <w:rsid w:val="000D4867"/>
    <w:rsid w:val="00101BF2"/>
    <w:rsid w:val="00156BE1"/>
    <w:rsid w:val="001F0403"/>
    <w:rsid w:val="00203C73"/>
    <w:rsid w:val="002346CB"/>
    <w:rsid w:val="002827B1"/>
    <w:rsid w:val="003F5AA9"/>
    <w:rsid w:val="00446A72"/>
    <w:rsid w:val="00460999"/>
    <w:rsid w:val="00484D2F"/>
    <w:rsid w:val="0056005F"/>
    <w:rsid w:val="00606FAB"/>
    <w:rsid w:val="00741AC8"/>
    <w:rsid w:val="009200B1"/>
    <w:rsid w:val="009C19AD"/>
    <w:rsid w:val="00A02D66"/>
    <w:rsid w:val="00C446A2"/>
    <w:rsid w:val="00C8648B"/>
    <w:rsid w:val="00D3160B"/>
    <w:rsid w:val="00E418B0"/>
    <w:rsid w:val="00E67F61"/>
    <w:rsid w:val="00E854ED"/>
    <w:rsid w:val="00EF356C"/>
    <w:rsid w:val="00F7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7236A3"/>
  <w15:chartTrackingRefBased/>
  <w15:docId w15:val="{8FFDCD58-8B31-47EC-B591-7FABD8083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4</Pages>
  <Words>867</Words>
  <Characters>10126</Characters>
  <Application>Microsoft Office Word</Application>
  <DocSecurity>0</DocSecurity>
  <Lines>84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10972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3</cp:revision>
  <cp:lastPrinted>2001-01-24T13:21:00Z</cp:lastPrinted>
  <dcterms:created xsi:type="dcterms:W3CDTF">2024-04-22T07:28:00Z</dcterms:created>
  <dcterms:modified xsi:type="dcterms:W3CDTF">2024-04-22T09:15:00Z</dcterms:modified>
</cp:coreProperties>
</file>