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2489A2" w14:textId="612E066D" w:rsidR="006A5DF1" w:rsidRPr="002B73C3" w:rsidRDefault="00986E44" w:rsidP="006A5DF1">
      <w:pPr>
        <w:spacing w:after="240"/>
        <w:jc w:val="right"/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Bydgoszcz</w:t>
      </w:r>
      <w:r w:rsidR="006A5DF1" w:rsidRPr="002B73C3">
        <w:rPr>
          <w:rFonts w:ascii="Arial Narrow" w:hAnsi="Arial Narrow" w:cs="Arial"/>
        </w:rPr>
        <w:t xml:space="preserve"> dnia: </w:t>
      </w:r>
      <w:r w:rsidR="00253056" w:rsidRPr="002B73C3">
        <w:rPr>
          <w:rFonts w:ascii="Arial Narrow" w:hAnsi="Arial Narrow" w:cs="Arial"/>
        </w:rPr>
        <w:t>24.04.2024 r.</w:t>
      </w:r>
    </w:p>
    <w:p w14:paraId="47C0DB20" w14:textId="77777777" w:rsidR="006A5DF1" w:rsidRPr="002B73C3" w:rsidRDefault="00986E44" w:rsidP="006A5DF1">
      <w:pPr>
        <w:rPr>
          <w:rFonts w:ascii="Arial Narrow" w:hAnsi="Arial Narrow" w:cs="Arial"/>
          <w:b/>
          <w:bCs/>
        </w:rPr>
      </w:pPr>
      <w:r w:rsidRPr="002B73C3">
        <w:rPr>
          <w:rFonts w:ascii="Arial Narrow" w:hAnsi="Arial Narrow" w:cs="Arial"/>
          <w:b/>
          <w:bCs/>
        </w:rPr>
        <w:t>10WSzKzP SPZOZ</w:t>
      </w:r>
    </w:p>
    <w:p w14:paraId="4CA33B35" w14:textId="77777777" w:rsidR="006A5DF1" w:rsidRPr="002B73C3" w:rsidRDefault="00986E44" w:rsidP="006A5DF1">
      <w:pPr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Powstańców Warszawy</w:t>
      </w:r>
      <w:r w:rsidR="006A5DF1" w:rsidRPr="002B73C3">
        <w:rPr>
          <w:rFonts w:ascii="Arial Narrow" w:hAnsi="Arial Narrow" w:cs="Arial"/>
        </w:rPr>
        <w:t xml:space="preserve"> </w:t>
      </w:r>
      <w:r w:rsidRPr="002B73C3">
        <w:rPr>
          <w:rFonts w:ascii="Arial Narrow" w:hAnsi="Arial Narrow" w:cs="Arial"/>
        </w:rPr>
        <w:t>5</w:t>
      </w:r>
    </w:p>
    <w:p w14:paraId="2D233F44" w14:textId="77777777" w:rsidR="006A5DF1" w:rsidRPr="002B73C3" w:rsidRDefault="00986E44" w:rsidP="006A5DF1">
      <w:pPr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85-681</w:t>
      </w:r>
      <w:r w:rsidR="006A5DF1" w:rsidRPr="002B73C3">
        <w:rPr>
          <w:rFonts w:ascii="Arial Narrow" w:hAnsi="Arial Narrow" w:cs="Arial"/>
        </w:rPr>
        <w:t xml:space="preserve"> </w:t>
      </w:r>
      <w:r w:rsidRPr="002B73C3">
        <w:rPr>
          <w:rFonts w:ascii="Arial Narrow" w:hAnsi="Arial Narrow" w:cs="Arial"/>
        </w:rPr>
        <w:t>Bydgoszcz</w:t>
      </w:r>
    </w:p>
    <w:p w14:paraId="3C3ED378" w14:textId="77777777" w:rsidR="006A5DF1" w:rsidRPr="002B73C3" w:rsidRDefault="006A5DF1" w:rsidP="006A5DF1">
      <w:pPr>
        <w:jc w:val="both"/>
        <w:rPr>
          <w:rFonts w:ascii="Arial Narrow" w:hAnsi="Arial Narrow" w:cs="Arial"/>
          <w:bCs/>
        </w:rPr>
      </w:pPr>
      <w:r w:rsidRPr="002B73C3">
        <w:rPr>
          <w:rFonts w:ascii="Arial Narrow" w:hAnsi="Arial Narrow" w:cs="Arial"/>
          <w:bCs/>
        </w:rPr>
        <w:t>……………………………………</w:t>
      </w:r>
    </w:p>
    <w:p w14:paraId="51436C2C" w14:textId="77777777" w:rsidR="006A5DF1" w:rsidRPr="002B73C3" w:rsidRDefault="006A5DF1" w:rsidP="006A5DF1">
      <w:pPr>
        <w:jc w:val="both"/>
        <w:rPr>
          <w:rFonts w:ascii="Arial Narrow" w:hAnsi="Arial Narrow" w:cs="Arial"/>
          <w:bCs/>
        </w:rPr>
      </w:pPr>
      <w:r w:rsidRPr="002B73C3">
        <w:rPr>
          <w:rFonts w:ascii="Arial Narrow" w:hAnsi="Arial Narrow" w:cs="Arial"/>
          <w:bCs/>
        </w:rPr>
        <w:t>[nazwa zamawiającego, adres]</w:t>
      </w:r>
    </w:p>
    <w:p w14:paraId="2299BC10" w14:textId="77777777" w:rsidR="006A5DF1" w:rsidRPr="002B73C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14:paraId="7ED070C0" w14:textId="4DE57048" w:rsidR="006A5DF1" w:rsidRPr="002B73C3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Pismo nr:</w:t>
      </w:r>
      <w:r w:rsidR="008A5C4D" w:rsidRPr="002B73C3">
        <w:rPr>
          <w:rFonts w:ascii="Arial Narrow" w:hAnsi="Arial Narrow" w:cs="Arial"/>
          <w:b/>
        </w:rPr>
        <w:t xml:space="preserve"> </w:t>
      </w:r>
      <w:r w:rsidR="00253056" w:rsidRPr="002B73C3">
        <w:rPr>
          <w:rFonts w:ascii="Arial Narrow" w:hAnsi="Arial Narrow" w:cs="Arial"/>
          <w:b/>
        </w:rPr>
        <w:t>3380/24</w:t>
      </w:r>
      <w:r w:rsidR="006A5DF1" w:rsidRPr="002B73C3">
        <w:rPr>
          <w:rFonts w:ascii="Arial Narrow" w:hAnsi="Arial Narrow" w:cs="Arial"/>
        </w:rPr>
        <w:tab/>
        <w:t xml:space="preserve"> </w:t>
      </w:r>
    </w:p>
    <w:p w14:paraId="1D8265C5" w14:textId="77777777" w:rsidR="006A5DF1" w:rsidRPr="002B73C3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14:paraId="2E86FF53" w14:textId="77777777" w:rsidR="006A5DF1" w:rsidRPr="002B73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</w:rPr>
      </w:pPr>
      <w:r w:rsidRPr="002B73C3">
        <w:rPr>
          <w:rFonts w:ascii="Arial Narrow" w:hAnsi="Arial Narrow" w:cs="Arial"/>
          <w:b/>
        </w:rPr>
        <w:t>WYKONAWCY</w:t>
      </w:r>
    </w:p>
    <w:p w14:paraId="0BFDD4F1" w14:textId="77777777" w:rsidR="006A5DF1" w:rsidRPr="002B73C3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ubiegający się o zamówienie publiczne</w:t>
      </w:r>
    </w:p>
    <w:p w14:paraId="23DEE776" w14:textId="77777777" w:rsidR="006D4AB3" w:rsidRPr="002B73C3" w:rsidRDefault="006D4AB3">
      <w:pPr>
        <w:pStyle w:val="Nagwek"/>
        <w:tabs>
          <w:tab w:val="clear" w:pos="4536"/>
        </w:tabs>
        <w:rPr>
          <w:rFonts w:ascii="Arial Narrow" w:hAnsi="Arial Narrow" w:cs="Arial"/>
        </w:rPr>
      </w:pPr>
    </w:p>
    <w:p w14:paraId="39625F67" w14:textId="77777777" w:rsidR="006D4AB3" w:rsidRPr="002B73C3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</w:rPr>
      </w:pPr>
    </w:p>
    <w:p w14:paraId="0DF2BB7A" w14:textId="77777777" w:rsidR="00632C3C" w:rsidRPr="002B73C3" w:rsidRDefault="0028739C" w:rsidP="0028739C">
      <w:pPr>
        <w:pStyle w:val="Nagwek1"/>
        <w:spacing w:after="120" w:line="276" w:lineRule="auto"/>
        <w:jc w:val="center"/>
        <w:rPr>
          <w:rFonts w:ascii="Arial Narrow" w:hAnsi="Arial Narrow" w:cs="Arial"/>
          <w:sz w:val="20"/>
        </w:rPr>
      </w:pPr>
      <w:r w:rsidRPr="002B73C3">
        <w:rPr>
          <w:rFonts w:ascii="Arial Narrow" w:hAnsi="Arial Narrow" w:cs="Arial"/>
          <w:sz w:val="20"/>
        </w:rPr>
        <w:t>SPROSTOWANIE DO WYJAŚNIEŃ</w:t>
      </w:r>
      <w:r w:rsidR="00632C3C" w:rsidRPr="002B73C3">
        <w:rPr>
          <w:rFonts w:ascii="Arial Narrow" w:hAnsi="Arial Narrow" w:cs="Arial"/>
          <w:sz w:val="20"/>
        </w:rPr>
        <w:t xml:space="preserve"> TREŚCI</w:t>
      </w:r>
      <w:r w:rsidR="0029606A" w:rsidRPr="002B73C3">
        <w:rPr>
          <w:rFonts w:ascii="Arial Narrow" w:hAnsi="Arial Narrow" w:cs="Arial"/>
          <w:sz w:val="20"/>
        </w:rPr>
        <w:t xml:space="preserve"> SWZ</w:t>
      </w:r>
    </w:p>
    <w:p w14:paraId="340EEE9E" w14:textId="77777777" w:rsidR="0028739C" w:rsidRPr="002B73C3" w:rsidRDefault="0028739C" w:rsidP="0028739C">
      <w:pPr>
        <w:spacing w:before="240" w:after="360" w:line="276" w:lineRule="auto"/>
        <w:jc w:val="both"/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>Szanowni Państwo,</w:t>
      </w:r>
    </w:p>
    <w:p w14:paraId="3BE4FF30" w14:textId="11257143" w:rsidR="0028739C" w:rsidRPr="002B73C3" w:rsidRDefault="0028739C" w:rsidP="0028739C">
      <w:pPr>
        <w:spacing w:before="240" w:after="360" w:line="276" w:lineRule="auto"/>
        <w:jc w:val="both"/>
        <w:rPr>
          <w:rFonts w:ascii="Arial Narrow" w:hAnsi="Arial Narrow" w:cs="Arial"/>
        </w:rPr>
      </w:pPr>
      <w:r w:rsidRPr="002B73C3">
        <w:rPr>
          <w:rFonts w:ascii="Arial Narrow" w:hAnsi="Arial Narrow" w:cs="Arial"/>
        </w:rPr>
        <w:t xml:space="preserve">Uprzejmie informujemy, że Zamawiający dokonuje sprostowania udzielonych wyjaśnień z dnia </w:t>
      </w:r>
      <w:r w:rsidR="00253056" w:rsidRPr="002B73C3">
        <w:rPr>
          <w:rFonts w:ascii="Arial Narrow" w:hAnsi="Arial Narrow" w:cs="Arial"/>
        </w:rPr>
        <w:t>23.04.2024 r.</w:t>
      </w:r>
      <w:r w:rsidRPr="002B73C3">
        <w:rPr>
          <w:rFonts w:ascii="Arial Narrow" w:hAnsi="Arial Narrow" w:cs="Arial"/>
        </w:rPr>
        <w:t xml:space="preserve"> pismo nr </w:t>
      </w:r>
      <w:r w:rsidR="00253056" w:rsidRPr="002B73C3">
        <w:rPr>
          <w:rFonts w:ascii="Arial Narrow" w:hAnsi="Arial Narrow" w:cs="Arial"/>
        </w:rPr>
        <w:t>3338/24</w:t>
      </w:r>
      <w:r w:rsidRPr="002B73C3">
        <w:rPr>
          <w:rFonts w:ascii="Arial Narrow" w:hAnsi="Arial Narrow" w:cs="Arial"/>
        </w:rPr>
        <w:t xml:space="preserve"> w postępowaniu </w:t>
      </w:r>
      <w:r w:rsidR="00253056" w:rsidRPr="002B73C3">
        <w:rPr>
          <w:rFonts w:ascii="Arial Narrow" w:hAnsi="Arial Narrow" w:cs="Arial"/>
          <w:bCs/>
        </w:rPr>
        <w:t>na „</w:t>
      </w:r>
      <w:r w:rsidR="00786EC0" w:rsidRPr="00786EC0">
        <w:rPr>
          <w:rFonts w:ascii="Arial Narrow" w:hAnsi="Arial Narrow" w:cs="Arial"/>
          <w:b/>
          <w:bCs/>
        </w:rPr>
        <w:t>Dostawy sukcesywne drobnego sprzętu i materiałów eksploatacyjnych na okres 24 miesięcy</w:t>
      </w:r>
      <w:r w:rsidR="00224D23" w:rsidRPr="002B73C3">
        <w:rPr>
          <w:rFonts w:ascii="Arial Narrow" w:hAnsi="Arial Narrow" w:cs="Arial"/>
          <w:bCs/>
        </w:rPr>
        <w:t>– znak sprawy</w:t>
      </w:r>
      <w:r w:rsidR="00224D23" w:rsidRPr="002B73C3">
        <w:rPr>
          <w:rFonts w:ascii="Arial Narrow" w:hAnsi="Arial Narrow" w:cs="Arial"/>
          <w:b/>
        </w:rPr>
        <w:t xml:space="preserve"> </w:t>
      </w:r>
      <w:r w:rsidR="00786EC0">
        <w:rPr>
          <w:rFonts w:ascii="Arial Narrow" w:hAnsi="Arial Narrow" w:cs="Arial"/>
          <w:b/>
        </w:rPr>
        <w:t>45/2024</w:t>
      </w:r>
    </w:p>
    <w:p w14:paraId="5B1E9B78" w14:textId="36E646B4" w:rsidR="00224D23" w:rsidRPr="002B73C3" w:rsidRDefault="008A5C4D" w:rsidP="0028739C">
      <w:pPr>
        <w:spacing w:after="120" w:line="276" w:lineRule="auto"/>
        <w:jc w:val="both"/>
        <w:rPr>
          <w:rFonts w:ascii="Arial Narrow" w:hAnsi="Arial Narrow" w:cs="Arial"/>
          <w:b/>
        </w:rPr>
      </w:pPr>
      <w:r w:rsidRPr="002B73C3">
        <w:rPr>
          <w:rFonts w:ascii="Arial Narrow" w:hAnsi="Arial Narrow" w:cs="Arial"/>
          <w:b/>
        </w:rPr>
        <w:t xml:space="preserve">Pytanie nr </w:t>
      </w:r>
      <w:r w:rsidR="00253056" w:rsidRPr="002B73C3">
        <w:rPr>
          <w:rFonts w:ascii="Arial Narrow" w:hAnsi="Arial Narrow" w:cs="Arial"/>
          <w:b/>
        </w:rPr>
        <w:t>6</w:t>
      </w:r>
    </w:p>
    <w:p w14:paraId="403F2BED" w14:textId="77777777" w:rsidR="0012774F" w:rsidRPr="002B73C3" w:rsidRDefault="0028739C" w:rsidP="0028739C">
      <w:pPr>
        <w:spacing w:after="120" w:line="276" w:lineRule="auto"/>
        <w:jc w:val="both"/>
        <w:rPr>
          <w:rFonts w:ascii="Arial Narrow" w:hAnsi="Arial Narrow" w:cs="Arial"/>
          <w:b/>
        </w:rPr>
      </w:pPr>
      <w:r w:rsidRPr="002B73C3">
        <w:rPr>
          <w:rFonts w:ascii="Arial Narrow" w:hAnsi="Arial Narrow" w:cs="Arial"/>
          <w:b/>
        </w:rPr>
        <w:t>BYŁO: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E44" w:rsidRPr="002B73C3" w14:paraId="64199703" w14:textId="77777777" w:rsidTr="0028739C">
        <w:tc>
          <w:tcPr>
            <w:tcW w:w="9356" w:type="dxa"/>
            <w:shd w:val="clear" w:color="auto" w:fill="auto"/>
          </w:tcPr>
          <w:p w14:paraId="6E6734F5" w14:textId="77777777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2B73C3">
              <w:rPr>
                <w:rFonts w:ascii="Arial Narrow" w:hAnsi="Arial Narrow" w:cs="Arial"/>
              </w:rPr>
              <w:t>Pozycja 8. Czy Zamawiający wymaga, aby krawędź tnąca żyletki była dodatkowo hartowana a ostrze żyletki było platerowane platyną z dodatkową powłoką żywiczną? Taka konfiguracja pokryć zapewnia jej lepsze dopasowanie do skrawanego materiału.</w:t>
            </w:r>
          </w:p>
          <w:p w14:paraId="08679BF6" w14:textId="77777777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2B73C3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14:paraId="09D6D0B6" w14:textId="60C18F8A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2B73C3">
              <w:rPr>
                <w:rFonts w:ascii="Arial Narrow" w:hAnsi="Arial Narrow" w:cs="Arial"/>
                <w:b/>
                <w:bCs/>
              </w:rPr>
              <w:t>Zamawiający wymaga, aby krawędź tnąca żyletki była dodatkowo hartowana a ostrze żyletki było platerowane platyną z dodatkową powłoką żywiczną.</w:t>
            </w:r>
          </w:p>
          <w:p w14:paraId="3FBDD738" w14:textId="77777777" w:rsidR="0028739C" w:rsidRPr="002B73C3" w:rsidRDefault="0028739C" w:rsidP="00224D23">
            <w:pPr>
              <w:pStyle w:val="Akapitzlist"/>
              <w:autoSpaceDE w:val="0"/>
              <w:autoSpaceDN w:val="0"/>
              <w:adjustRightInd w:val="0"/>
              <w:spacing w:before="120" w:line="276" w:lineRule="auto"/>
              <w:ind w:left="28"/>
              <w:jc w:val="both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 w:rsidRPr="002B73C3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>JEST:</w:t>
            </w:r>
          </w:p>
          <w:p w14:paraId="7CAC90EC" w14:textId="77777777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</w:rPr>
            </w:pPr>
            <w:r w:rsidRPr="002B73C3">
              <w:rPr>
                <w:rFonts w:ascii="Arial Narrow" w:hAnsi="Arial Narrow" w:cs="Arial"/>
              </w:rPr>
              <w:t>Pozycja 8. Czy Zamawiający wymaga, aby krawędź tnąca żyletki była dodatkowo hartowana a ostrze żyletki było platerowane platyną z dodatkową powłoką żywiczną? Taka konfiguracja pokryć zapewnia jej lepsze dopasowanie do skrawanego materiału.</w:t>
            </w:r>
          </w:p>
          <w:p w14:paraId="0340AE3E" w14:textId="77777777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2B73C3">
              <w:rPr>
                <w:rFonts w:ascii="Arial Narrow" w:hAnsi="Arial Narrow" w:cs="Arial"/>
                <w:b/>
                <w:bCs/>
              </w:rPr>
              <w:t>Odpowiedź Zamawiającego:</w:t>
            </w:r>
          </w:p>
          <w:p w14:paraId="6369216A" w14:textId="38FC0133" w:rsidR="00253056" w:rsidRPr="002B73C3" w:rsidRDefault="00253056" w:rsidP="0025305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</w:rPr>
            </w:pPr>
            <w:r w:rsidRPr="002B73C3">
              <w:rPr>
                <w:rFonts w:ascii="Arial Narrow" w:hAnsi="Arial Narrow" w:cs="Arial"/>
                <w:b/>
                <w:bCs/>
              </w:rPr>
              <w:t xml:space="preserve">Zamawiający dopuszcza, </w:t>
            </w:r>
            <w:r w:rsidR="002B73C3" w:rsidRPr="002B73C3">
              <w:rPr>
                <w:rFonts w:ascii="Arial Narrow" w:hAnsi="Arial Narrow" w:cs="Arial"/>
                <w:b/>
                <w:bCs/>
              </w:rPr>
              <w:t>nie wymaga</w:t>
            </w:r>
          </w:p>
          <w:p w14:paraId="4014414A" w14:textId="77777777" w:rsidR="00986E44" w:rsidRPr="002B73C3" w:rsidRDefault="00986E44" w:rsidP="0028739C">
            <w:pPr>
              <w:spacing w:after="40" w:line="276" w:lineRule="auto"/>
              <w:ind w:right="-72"/>
              <w:jc w:val="both"/>
              <w:rPr>
                <w:rFonts w:ascii="Arial Narrow" w:hAnsi="Arial Narrow" w:cs="Arial"/>
                <w:b/>
              </w:rPr>
            </w:pPr>
          </w:p>
        </w:tc>
      </w:tr>
    </w:tbl>
    <w:p w14:paraId="44C333D8" w14:textId="77777777" w:rsidR="004E7D7C" w:rsidRPr="002B73C3" w:rsidRDefault="006D4AB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0"/>
        </w:rPr>
      </w:pPr>
      <w:r w:rsidRPr="002B73C3">
        <w:rPr>
          <w:rFonts w:ascii="Arial Narrow" w:hAnsi="Arial Narrow" w:cs="Arial"/>
          <w:i/>
          <w:sz w:val="20"/>
        </w:rPr>
        <w:t>Zamawiający</w:t>
      </w:r>
    </w:p>
    <w:p w14:paraId="711CD917" w14:textId="77777777" w:rsidR="009B6751" w:rsidRDefault="009B6751" w:rsidP="004E7D7C">
      <w:pPr>
        <w:rPr>
          <w:rFonts w:ascii="Arial Narrow" w:hAnsi="Arial Narrow"/>
          <w:sz w:val="16"/>
          <w:szCs w:val="16"/>
        </w:rPr>
      </w:pPr>
    </w:p>
    <w:p w14:paraId="64DA3F92" w14:textId="77777777" w:rsidR="009B6751" w:rsidRDefault="009B6751" w:rsidP="004E7D7C">
      <w:pPr>
        <w:rPr>
          <w:rFonts w:ascii="Arial Narrow" w:hAnsi="Arial Narrow"/>
          <w:sz w:val="16"/>
          <w:szCs w:val="16"/>
        </w:rPr>
      </w:pPr>
    </w:p>
    <w:p w14:paraId="74A49497" w14:textId="77777777" w:rsidR="009B6751" w:rsidRDefault="009B6751" w:rsidP="004E7D7C">
      <w:pPr>
        <w:rPr>
          <w:rFonts w:ascii="Arial Narrow" w:hAnsi="Arial Narrow"/>
          <w:sz w:val="16"/>
          <w:szCs w:val="16"/>
        </w:rPr>
      </w:pPr>
    </w:p>
    <w:p w14:paraId="4151D9FE" w14:textId="77777777" w:rsidR="009B6751" w:rsidRDefault="009B6751" w:rsidP="004E7D7C">
      <w:pPr>
        <w:rPr>
          <w:rFonts w:ascii="Arial Narrow" w:hAnsi="Arial Narrow"/>
          <w:sz w:val="16"/>
          <w:szCs w:val="16"/>
        </w:rPr>
      </w:pPr>
    </w:p>
    <w:p w14:paraId="0FA8B293" w14:textId="68E55745" w:rsidR="004E7D7C" w:rsidRPr="009B6751" w:rsidRDefault="004E7D7C" w:rsidP="004E7D7C">
      <w:pPr>
        <w:rPr>
          <w:rFonts w:ascii="Arial Narrow" w:hAnsi="Arial Narrow"/>
          <w:sz w:val="16"/>
          <w:szCs w:val="16"/>
        </w:rPr>
      </w:pPr>
      <w:r w:rsidRPr="009B6751">
        <w:rPr>
          <w:rFonts w:ascii="Arial Narrow" w:hAnsi="Arial Narrow"/>
          <w:sz w:val="16"/>
          <w:szCs w:val="16"/>
        </w:rPr>
        <w:t xml:space="preserve">Wykonano w 2 egz. na </w:t>
      </w:r>
      <w:r w:rsidR="0028739C" w:rsidRPr="009B6751">
        <w:rPr>
          <w:rFonts w:ascii="Arial Narrow" w:hAnsi="Arial Narrow"/>
          <w:sz w:val="16"/>
          <w:szCs w:val="16"/>
        </w:rPr>
        <w:t>1</w:t>
      </w:r>
      <w:r w:rsidRPr="009B6751">
        <w:rPr>
          <w:rFonts w:ascii="Arial Narrow" w:hAnsi="Arial Narrow"/>
          <w:sz w:val="16"/>
          <w:szCs w:val="16"/>
        </w:rPr>
        <w:t xml:space="preserve"> ark.</w:t>
      </w:r>
    </w:p>
    <w:p w14:paraId="55D7615B" w14:textId="77777777" w:rsidR="004E7D7C" w:rsidRPr="009B6751" w:rsidRDefault="004E7D7C" w:rsidP="004E7D7C">
      <w:pPr>
        <w:rPr>
          <w:rFonts w:ascii="Arial Narrow" w:hAnsi="Arial Narrow"/>
          <w:sz w:val="16"/>
          <w:szCs w:val="16"/>
        </w:rPr>
      </w:pPr>
      <w:r w:rsidRPr="009B6751">
        <w:rPr>
          <w:rFonts w:ascii="Arial Narrow" w:hAnsi="Arial Narrow"/>
          <w:sz w:val="16"/>
          <w:szCs w:val="16"/>
        </w:rPr>
        <w:t>egz. 1 – a/a kancelaria</w:t>
      </w:r>
    </w:p>
    <w:p w14:paraId="42BEC37D" w14:textId="77777777" w:rsidR="004E7D7C" w:rsidRPr="009B6751" w:rsidRDefault="004E7D7C" w:rsidP="004E7D7C">
      <w:pPr>
        <w:rPr>
          <w:rFonts w:ascii="Arial Narrow" w:hAnsi="Arial Narrow"/>
          <w:sz w:val="16"/>
          <w:szCs w:val="16"/>
        </w:rPr>
      </w:pPr>
      <w:r w:rsidRPr="009B6751">
        <w:rPr>
          <w:rFonts w:ascii="Arial Narrow" w:hAnsi="Arial Narrow"/>
          <w:sz w:val="16"/>
          <w:szCs w:val="16"/>
        </w:rPr>
        <w:t xml:space="preserve">egz. 2 – strona </w:t>
      </w:r>
      <w:proofErr w:type="spellStart"/>
      <w:r w:rsidRPr="009B6751">
        <w:rPr>
          <w:rFonts w:ascii="Arial Narrow" w:hAnsi="Arial Narrow"/>
          <w:sz w:val="16"/>
          <w:szCs w:val="16"/>
        </w:rPr>
        <w:t>int</w:t>
      </w:r>
      <w:proofErr w:type="spellEnd"/>
      <w:r w:rsidRPr="009B6751">
        <w:rPr>
          <w:rFonts w:ascii="Arial Narrow" w:hAnsi="Arial Narrow"/>
          <w:sz w:val="16"/>
          <w:szCs w:val="16"/>
        </w:rPr>
        <w:t xml:space="preserve">. Zamawiającego, platforma e-propublico.pl, </w:t>
      </w:r>
      <w:proofErr w:type="spellStart"/>
      <w:r w:rsidRPr="009B6751">
        <w:rPr>
          <w:rFonts w:ascii="Arial Narrow" w:hAnsi="Arial Narrow"/>
          <w:sz w:val="16"/>
          <w:szCs w:val="16"/>
        </w:rPr>
        <w:t>SZPubl</w:t>
      </w:r>
      <w:proofErr w:type="spellEnd"/>
      <w:r w:rsidRPr="009B6751">
        <w:rPr>
          <w:rFonts w:ascii="Arial Narrow" w:hAnsi="Arial Narrow"/>
          <w:sz w:val="16"/>
          <w:szCs w:val="16"/>
        </w:rPr>
        <w:t>. T2612 B5</w:t>
      </w:r>
    </w:p>
    <w:p w14:paraId="2B5E6DAD" w14:textId="5F887BBE" w:rsidR="004E7D7C" w:rsidRPr="009B6751" w:rsidRDefault="004E7D7C" w:rsidP="004E7D7C">
      <w:pPr>
        <w:rPr>
          <w:rFonts w:ascii="Arial Narrow" w:hAnsi="Arial Narrow"/>
          <w:sz w:val="16"/>
          <w:szCs w:val="16"/>
        </w:rPr>
      </w:pPr>
      <w:r w:rsidRPr="009B6751">
        <w:rPr>
          <w:rFonts w:ascii="Arial Narrow" w:hAnsi="Arial Narrow"/>
          <w:sz w:val="16"/>
          <w:szCs w:val="16"/>
        </w:rPr>
        <w:t xml:space="preserve">Wyk. </w:t>
      </w:r>
      <w:r w:rsidR="00786EC0" w:rsidRPr="009B6751">
        <w:rPr>
          <w:rFonts w:ascii="Arial Narrow" w:hAnsi="Arial Narrow"/>
          <w:sz w:val="16"/>
          <w:szCs w:val="16"/>
        </w:rPr>
        <w:t>M. Sierek- tel. 261 417 449</w:t>
      </w:r>
    </w:p>
    <w:p w14:paraId="60A24277" w14:textId="3A69DBE1" w:rsidR="004E7D7C" w:rsidRPr="009B6751" w:rsidRDefault="004E7D7C" w:rsidP="00473E2E">
      <w:pPr>
        <w:rPr>
          <w:rFonts w:ascii="Arial Narrow" w:hAnsi="Arial Narrow" w:cs="Arial"/>
          <w:i/>
          <w:sz w:val="16"/>
          <w:szCs w:val="16"/>
        </w:rPr>
      </w:pPr>
      <w:r w:rsidRPr="009B6751">
        <w:rPr>
          <w:rFonts w:ascii="Arial Narrow" w:hAnsi="Arial Narrow"/>
          <w:sz w:val="16"/>
          <w:szCs w:val="16"/>
        </w:rPr>
        <w:t xml:space="preserve">data: </w:t>
      </w:r>
      <w:r w:rsidR="00786EC0" w:rsidRPr="009B6751">
        <w:rPr>
          <w:rFonts w:ascii="Arial Narrow" w:hAnsi="Arial Narrow"/>
          <w:sz w:val="16"/>
          <w:szCs w:val="16"/>
        </w:rPr>
        <w:t>24.04.2024 r.</w:t>
      </w:r>
    </w:p>
    <w:sectPr w:rsidR="004E7D7C" w:rsidRPr="009B6751" w:rsidSect="00793864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6A86FE" w14:textId="77777777" w:rsidR="00793864" w:rsidRDefault="00793864">
      <w:r>
        <w:separator/>
      </w:r>
    </w:p>
  </w:endnote>
  <w:endnote w:type="continuationSeparator" w:id="0">
    <w:p w14:paraId="2C6C9936" w14:textId="77777777" w:rsidR="00793864" w:rsidRDefault="00793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CD2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A6874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F389CB" w14:textId="77777777" w:rsidR="006D4AB3" w:rsidRDefault="00AD20B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3D2E2E3" wp14:editId="4C56CCC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5588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9FA14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68CA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1EBA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A5C4D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E4FC64" w14:textId="77777777" w:rsidR="006D4AB3" w:rsidRDefault="006D4AB3">
    <w:pPr>
      <w:pStyle w:val="Stopka"/>
      <w:tabs>
        <w:tab w:val="clear" w:pos="4536"/>
        <w:tab w:val="left" w:pos="6237"/>
      </w:tabs>
    </w:pPr>
  </w:p>
  <w:p w14:paraId="44B35DE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EFC1F7" w14:textId="77777777" w:rsidR="00793864" w:rsidRDefault="00793864">
      <w:r>
        <w:separator/>
      </w:r>
    </w:p>
  </w:footnote>
  <w:footnote w:type="continuationSeparator" w:id="0">
    <w:p w14:paraId="4F0FB22D" w14:textId="77777777" w:rsidR="00793864" w:rsidRDefault="00793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 w15:restartNumberingAfterBreak="0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 w15:restartNumberingAfterBreak="0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 w15:restartNumberingAfterBreak="0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552619108">
    <w:abstractNumId w:val="12"/>
  </w:num>
  <w:num w:numId="2" w16cid:durableId="2112504110">
    <w:abstractNumId w:val="20"/>
  </w:num>
  <w:num w:numId="3" w16cid:durableId="1592591540">
    <w:abstractNumId w:val="9"/>
  </w:num>
  <w:num w:numId="4" w16cid:durableId="488713693">
    <w:abstractNumId w:val="19"/>
  </w:num>
  <w:num w:numId="5" w16cid:durableId="797987476">
    <w:abstractNumId w:val="2"/>
  </w:num>
  <w:num w:numId="6" w16cid:durableId="71122704">
    <w:abstractNumId w:val="6"/>
  </w:num>
  <w:num w:numId="7" w16cid:durableId="196162228">
    <w:abstractNumId w:val="18"/>
  </w:num>
  <w:num w:numId="8" w16cid:durableId="14537905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5741917">
    <w:abstractNumId w:val="17"/>
  </w:num>
  <w:num w:numId="10" w16cid:durableId="1299653263">
    <w:abstractNumId w:val="21"/>
  </w:num>
  <w:num w:numId="11" w16cid:durableId="47801649">
    <w:abstractNumId w:val="16"/>
  </w:num>
  <w:num w:numId="12" w16cid:durableId="1057628008">
    <w:abstractNumId w:val="10"/>
  </w:num>
  <w:num w:numId="13" w16cid:durableId="754862257">
    <w:abstractNumId w:val="4"/>
  </w:num>
  <w:num w:numId="14" w16cid:durableId="341663053">
    <w:abstractNumId w:val="14"/>
  </w:num>
  <w:num w:numId="15" w16cid:durableId="1676417277">
    <w:abstractNumId w:val="7"/>
  </w:num>
  <w:num w:numId="16" w16cid:durableId="551699544">
    <w:abstractNumId w:val="5"/>
  </w:num>
  <w:num w:numId="17" w16cid:durableId="1807623818">
    <w:abstractNumId w:val="0"/>
  </w:num>
  <w:num w:numId="18" w16cid:durableId="644698668">
    <w:abstractNumId w:val="11"/>
  </w:num>
  <w:num w:numId="19" w16cid:durableId="2135439181">
    <w:abstractNumId w:val="15"/>
  </w:num>
  <w:num w:numId="20" w16cid:durableId="482966844">
    <w:abstractNumId w:val="8"/>
  </w:num>
  <w:num w:numId="21" w16cid:durableId="827021223">
    <w:abstractNumId w:val="3"/>
  </w:num>
  <w:num w:numId="22" w16cid:durableId="382365962">
    <w:abstractNumId w:val="1"/>
  </w:num>
  <w:num w:numId="23" w16cid:durableId="98455100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17845"/>
    <w:rsid w:val="00224D23"/>
    <w:rsid w:val="00253056"/>
    <w:rsid w:val="00254E61"/>
    <w:rsid w:val="0028739C"/>
    <w:rsid w:val="0029606A"/>
    <w:rsid w:val="002B73C3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B1B08"/>
    <w:rsid w:val="00632C3C"/>
    <w:rsid w:val="00662BDB"/>
    <w:rsid w:val="00693FD0"/>
    <w:rsid w:val="006A5DF1"/>
    <w:rsid w:val="006B60C3"/>
    <w:rsid w:val="006B7198"/>
    <w:rsid w:val="006C1A2F"/>
    <w:rsid w:val="006D4AB3"/>
    <w:rsid w:val="006F3B81"/>
    <w:rsid w:val="006F654B"/>
    <w:rsid w:val="00734DD3"/>
    <w:rsid w:val="00746C46"/>
    <w:rsid w:val="00762E61"/>
    <w:rsid w:val="00786EC0"/>
    <w:rsid w:val="00793864"/>
    <w:rsid w:val="007D7198"/>
    <w:rsid w:val="007E7C75"/>
    <w:rsid w:val="00870F9F"/>
    <w:rsid w:val="00873527"/>
    <w:rsid w:val="008804B6"/>
    <w:rsid w:val="00891DEB"/>
    <w:rsid w:val="00897AB0"/>
    <w:rsid w:val="008A3553"/>
    <w:rsid w:val="008A5C4D"/>
    <w:rsid w:val="008E507F"/>
    <w:rsid w:val="009003D1"/>
    <w:rsid w:val="00912046"/>
    <w:rsid w:val="00947A50"/>
    <w:rsid w:val="00986E44"/>
    <w:rsid w:val="009B6751"/>
    <w:rsid w:val="00A558B8"/>
    <w:rsid w:val="00A86B13"/>
    <w:rsid w:val="00A905AC"/>
    <w:rsid w:val="00AD20B5"/>
    <w:rsid w:val="00AF02E3"/>
    <w:rsid w:val="00B1255C"/>
    <w:rsid w:val="00B720E4"/>
    <w:rsid w:val="00BA6584"/>
    <w:rsid w:val="00BE3C01"/>
    <w:rsid w:val="00BE7BFD"/>
    <w:rsid w:val="00BF634E"/>
    <w:rsid w:val="00C0557B"/>
    <w:rsid w:val="00C370F2"/>
    <w:rsid w:val="00C44EEC"/>
    <w:rsid w:val="00C5485E"/>
    <w:rsid w:val="00C852BC"/>
    <w:rsid w:val="00CA3270"/>
    <w:rsid w:val="00D22FFA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A14B3"/>
    <w:rsid w:val="00EA416E"/>
    <w:rsid w:val="00EB4846"/>
    <w:rsid w:val="00EB5353"/>
    <w:rsid w:val="00EC1E15"/>
    <w:rsid w:val="00F078E3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2C5A3"/>
  <w15:docId w15:val="{CCCF0044-DCA2-479A-9FBD-CC9272BC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D3607-2371-4DA9-81EC-9CE0935B1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10 wsk</cp:lastModifiedBy>
  <cp:revision>2</cp:revision>
  <cp:lastPrinted>2024-04-24T09:44:00Z</cp:lastPrinted>
  <dcterms:created xsi:type="dcterms:W3CDTF">2024-04-24T10:19:00Z</dcterms:created>
  <dcterms:modified xsi:type="dcterms:W3CDTF">2024-04-24T10:19:00Z</dcterms:modified>
</cp:coreProperties>
</file>