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AE3CA" w14:textId="77777777" w:rsidR="003E0F9C" w:rsidRPr="00AB1118" w:rsidRDefault="00457900" w:rsidP="003B3829">
      <w:pPr>
        <w:jc w:val="right"/>
        <w:rPr>
          <w:rFonts w:ascii="Arial" w:hAnsi="Arial" w:cs="Arial"/>
        </w:rPr>
      </w:pPr>
      <w:r w:rsidRPr="00457900">
        <w:rPr>
          <w:rFonts w:ascii="Arial" w:hAnsi="Arial" w:cs="Arial"/>
        </w:rPr>
        <w:t>Poznań</w:t>
      </w:r>
      <w:r w:rsidR="003E0F9C" w:rsidRPr="00AB1118">
        <w:rPr>
          <w:rFonts w:ascii="Arial" w:hAnsi="Arial" w:cs="Arial"/>
        </w:rPr>
        <w:t xml:space="preserve"> dnia: </w:t>
      </w:r>
      <w:r w:rsidRPr="00457900">
        <w:rPr>
          <w:rFonts w:ascii="Arial" w:hAnsi="Arial" w:cs="Arial"/>
        </w:rPr>
        <w:t>2024-04-24</w:t>
      </w:r>
    </w:p>
    <w:p w14:paraId="4A817CE5" w14:textId="77777777" w:rsidR="00457900" w:rsidRPr="00457900" w:rsidRDefault="00457900" w:rsidP="003B3829">
      <w:pPr>
        <w:rPr>
          <w:rFonts w:ascii="Arial" w:hAnsi="Arial" w:cs="Arial"/>
          <w:b/>
          <w:bCs/>
        </w:rPr>
      </w:pPr>
      <w:r w:rsidRPr="00457900">
        <w:rPr>
          <w:rFonts w:ascii="Arial" w:hAnsi="Arial" w:cs="Arial"/>
          <w:b/>
          <w:bCs/>
        </w:rPr>
        <w:t>Szpital Wojewódzki w Poznaniu</w:t>
      </w:r>
    </w:p>
    <w:p w14:paraId="64A14617" w14:textId="77777777" w:rsidR="003E0F9C" w:rsidRPr="00AB1118" w:rsidRDefault="00457900" w:rsidP="003B3829">
      <w:pPr>
        <w:rPr>
          <w:rFonts w:ascii="Arial" w:hAnsi="Arial" w:cs="Arial"/>
          <w:b/>
          <w:bCs/>
        </w:rPr>
      </w:pPr>
      <w:r w:rsidRPr="00457900">
        <w:rPr>
          <w:rFonts w:ascii="Arial" w:hAnsi="Arial" w:cs="Arial"/>
          <w:b/>
          <w:bCs/>
        </w:rPr>
        <w:t>Dział Zamówień Publicznych</w:t>
      </w:r>
    </w:p>
    <w:p w14:paraId="1A0AC596" w14:textId="77777777" w:rsidR="003E0F9C" w:rsidRPr="00AB1118" w:rsidRDefault="00457900" w:rsidP="003B3829">
      <w:pPr>
        <w:rPr>
          <w:rFonts w:ascii="Arial" w:hAnsi="Arial" w:cs="Arial"/>
        </w:rPr>
      </w:pPr>
      <w:r w:rsidRPr="00457900">
        <w:rPr>
          <w:rFonts w:ascii="Arial" w:hAnsi="Arial" w:cs="Arial"/>
        </w:rPr>
        <w:t>Juraszów</w:t>
      </w:r>
      <w:r w:rsidR="003E0F9C" w:rsidRPr="00AB1118">
        <w:rPr>
          <w:rFonts w:ascii="Arial" w:hAnsi="Arial" w:cs="Arial"/>
        </w:rPr>
        <w:t xml:space="preserve"> </w:t>
      </w:r>
      <w:r w:rsidRPr="00457900">
        <w:rPr>
          <w:rFonts w:ascii="Arial" w:hAnsi="Arial" w:cs="Arial"/>
        </w:rPr>
        <w:t>7/19</w:t>
      </w:r>
    </w:p>
    <w:p w14:paraId="2A4ACE2E" w14:textId="77777777" w:rsidR="003E0F9C" w:rsidRPr="00AB1118" w:rsidRDefault="00457900" w:rsidP="003B3829">
      <w:pPr>
        <w:rPr>
          <w:rFonts w:ascii="Arial" w:hAnsi="Arial" w:cs="Arial"/>
        </w:rPr>
      </w:pPr>
      <w:r w:rsidRPr="00457900">
        <w:rPr>
          <w:rFonts w:ascii="Arial" w:hAnsi="Arial" w:cs="Arial"/>
        </w:rPr>
        <w:t>60-479</w:t>
      </w:r>
      <w:r w:rsidR="003E0F9C" w:rsidRPr="00AB1118">
        <w:rPr>
          <w:rFonts w:ascii="Arial" w:hAnsi="Arial" w:cs="Arial"/>
        </w:rPr>
        <w:t xml:space="preserve"> </w:t>
      </w:r>
      <w:r w:rsidRPr="00457900">
        <w:rPr>
          <w:rFonts w:ascii="Arial" w:hAnsi="Arial" w:cs="Arial"/>
        </w:rPr>
        <w:t>Poznań</w:t>
      </w:r>
    </w:p>
    <w:p w14:paraId="50D71007" w14:textId="77777777" w:rsidR="003B3829" w:rsidRDefault="003B3829" w:rsidP="003B38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4E755AE" w14:textId="77777777" w:rsidR="003B3829" w:rsidRDefault="003B3829" w:rsidP="003B38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2C04F9B" w14:textId="4E4D41EF" w:rsidR="003E0F9C" w:rsidRPr="00AB1118" w:rsidRDefault="003E0F9C" w:rsidP="003B38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6BAC727" w14:textId="77777777" w:rsidR="003E0F9C" w:rsidRDefault="003E0F9C" w:rsidP="003B38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4699ACE8" w14:textId="77777777" w:rsidR="003B3829" w:rsidRDefault="003B3829" w:rsidP="003B38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0B8887D" w14:textId="77777777" w:rsidR="003B3829" w:rsidRPr="00AB1118" w:rsidRDefault="003B3829" w:rsidP="003B382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AB1118" w14:paraId="1FBACF58" w14:textId="77777777" w:rsidTr="002573BB">
        <w:tc>
          <w:tcPr>
            <w:tcW w:w="9330" w:type="dxa"/>
            <w:shd w:val="clear" w:color="auto" w:fill="F2F2F2"/>
            <w:hideMark/>
          </w:tcPr>
          <w:p w14:paraId="67D38DEC" w14:textId="77777777" w:rsidR="003B3829" w:rsidRDefault="003B3829" w:rsidP="003B38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676CE7B" w14:textId="0710B0AF" w:rsidR="003E0F9C" w:rsidRPr="00AB1118" w:rsidRDefault="003B3829" w:rsidP="003B38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IV </w:t>
            </w:r>
            <w:r w:rsidR="003E0F9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0110EE1" w14:textId="77777777" w:rsidR="003E0F9C" w:rsidRDefault="003E0F9C" w:rsidP="003B38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  <w:p w14:paraId="0C14BCDD" w14:textId="77777777" w:rsidR="003B3829" w:rsidRDefault="003B3829" w:rsidP="003B38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66DBF7B5" w14:textId="77777777" w:rsidR="003B3829" w:rsidRPr="00AB1118" w:rsidRDefault="003B3829" w:rsidP="003B382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5CB12EB8" w14:textId="77777777" w:rsidR="003E0F9C" w:rsidRPr="00AB1118" w:rsidRDefault="003E0F9C" w:rsidP="003B382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3E0F9C" w:rsidRPr="00AB1118" w14:paraId="03B73D87" w14:textId="77777777" w:rsidTr="002573BB">
        <w:tc>
          <w:tcPr>
            <w:tcW w:w="2268" w:type="dxa"/>
            <w:shd w:val="clear" w:color="auto" w:fill="auto"/>
          </w:tcPr>
          <w:p w14:paraId="2C1D84BB" w14:textId="77777777" w:rsidR="003B3829" w:rsidRDefault="003B3829" w:rsidP="003B38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45A3B30" w14:textId="025904E5" w:rsidR="003E0F9C" w:rsidRPr="00AB1118" w:rsidRDefault="003E0F9C" w:rsidP="003B38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3EC3988" w14:textId="77777777" w:rsidR="003B3829" w:rsidRDefault="003B3829" w:rsidP="003B38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49D5AF4" w14:textId="642333A8" w:rsidR="003E0F9C" w:rsidRPr="00AB1118" w:rsidRDefault="003E0F9C" w:rsidP="003B38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457900" w:rsidRPr="00457900">
              <w:rPr>
                <w:rFonts w:ascii="Arial" w:hAnsi="Arial" w:cs="Arial"/>
              </w:rPr>
              <w:t>podstawowy</w:t>
            </w:r>
            <w:r w:rsidR="003B3829">
              <w:rPr>
                <w:rFonts w:ascii="Arial" w:hAnsi="Arial" w:cs="Arial"/>
              </w:rPr>
              <w:t>m</w:t>
            </w:r>
            <w:r w:rsidR="00457900" w:rsidRPr="00457900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457900" w:rsidRPr="00457900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62D80B6C" w14:textId="77777777" w:rsidTr="002573BB">
        <w:tc>
          <w:tcPr>
            <w:tcW w:w="2268" w:type="dxa"/>
            <w:shd w:val="clear" w:color="auto" w:fill="auto"/>
          </w:tcPr>
          <w:p w14:paraId="27C01353" w14:textId="77777777" w:rsidR="003E0F9C" w:rsidRPr="00AB1118" w:rsidRDefault="003E0F9C" w:rsidP="003B382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EB2223C" w14:textId="77777777" w:rsidR="003E0F9C" w:rsidRPr="00AB1118" w:rsidRDefault="00457900" w:rsidP="003B38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57900">
              <w:rPr>
                <w:rFonts w:ascii="Arial" w:hAnsi="Arial" w:cs="Arial"/>
                <w:bCs/>
              </w:rPr>
              <w:t>Dostawa kardiomonitorów i echokardiografu na potrzeby Szpitala Wojewódzkiego w Poznaniu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457900" w:rsidRPr="00AB1118" w14:paraId="267EC460" w14:textId="77777777" w:rsidTr="004E6D4A">
        <w:tc>
          <w:tcPr>
            <w:tcW w:w="2268" w:type="dxa"/>
            <w:shd w:val="clear" w:color="auto" w:fill="auto"/>
          </w:tcPr>
          <w:p w14:paraId="153B0DD9" w14:textId="77777777" w:rsidR="00457900" w:rsidRPr="00AB1118" w:rsidRDefault="00457900" w:rsidP="003B382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58EE89E" w14:textId="77777777" w:rsidR="00457900" w:rsidRPr="00AB1118" w:rsidRDefault="00457900" w:rsidP="003B382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57900">
              <w:rPr>
                <w:rFonts w:ascii="Arial" w:hAnsi="Arial" w:cs="Arial"/>
                <w:bCs/>
              </w:rPr>
              <w:t>SZW/DZP/22/2024</w:t>
            </w:r>
          </w:p>
        </w:tc>
      </w:tr>
    </w:tbl>
    <w:p w14:paraId="094841B8" w14:textId="77777777" w:rsidR="003B3829" w:rsidRDefault="003B3829" w:rsidP="003B382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FE1636D" w14:textId="77777777" w:rsidR="003B3829" w:rsidRDefault="003B3829" w:rsidP="003B382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80652A0" w14:textId="31D2AB43" w:rsidR="004F079B" w:rsidRPr="003E0F9C" w:rsidRDefault="004F079B" w:rsidP="003B3829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457900" w:rsidRPr="00457900">
        <w:rPr>
          <w:rFonts w:cs="Arial"/>
          <w:b/>
          <w:sz w:val="24"/>
        </w:rPr>
        <w:t>Szpital Wojewódzki w Poznaniu</w:t>
      </w:r>
      <w:r w:rsidR="003B3829">
        <w:rPr>
          <w:rFonts w:cs="Arial"/>
          <w:b/>
          <w:sz w:val="24"/>
        </w:rPr>
        <w:t xml:space="preserve">, </w:t>
      </w:r>
      <w:r w:rsidR="00457900" w:rsidRPr="00457900">
        <w:rPr>
          <w:rFonts w:cs="Arial"/>
          <w:b/>
          <w:sz w:val="24"/>
        </w:rPr>
        <w:t>Dział Zamówień Publicznych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457900" w:rsidRPr="00457900">
        <w:rPr>
          <w:rFonts w:cs="Arial"/>
          <w:sz w:val="24"/>
        </w:rPr>
        <w:t>(</w:t>
      </w:r>
      <w:proofErr w:type="spellStart"/>
      <w:r w:rsidR="00457900" w:rsidRPr="00457900">
        <w:rPr>
          <w:rFonts w:cs="Arial"/>
          <w:sz w:val="24"/>
        </w:rPr>
        <w:t>t.j</w:t>
      </w:r>
      <w:proofErr w:type="spellEnd"/>
      <w:r w:rsidR="00457900" w:rsidRPr="00457900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759C8263" w14:textId="77777777" w:rsidR="004F079B" w:rsidRPr="003E0F9C" w:rsidRDefault="004F079B" w:rsidP="003B382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457900" w:rsidRPr="00457900">
        <w:rPr>
          <w:rFonts w:cs="Arial"/>
          <w:b/>
          <w:sz w:val="24"/>
        </w:rPr>
        <w:t>2024-04-11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457900" w:rsidRPr="00457900">
        <w:rPr>
          <w:rFonts w:cs="Arial"/>
          <w:b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457900" w:rsidRPr="00457900">
        <w:rPr>
          <w:rFonts w:cs="Arial"/>
          <w:b/>
          <w:sz w:val="24"/>
        </w:rPr>
        <w:t>2024-05-02</w:t>
      </w:r>
      <w:r w:rsidR="008365E9" w:rsidRPr="003E0F9C">
        <w:rPr>
          <w:rFonts w:cs="Arial"/>
          <w:sz w:val="24"/>
        </w:rPr>
        <w:t xml:space="preserve"> godz. </w:t>
      </w:r>
      <w:r w:rsidR="00457900" w:rsidRPr="00457900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10430DFF" w14:textId="77777777" w:rsidR="004F079B" w:rsidRPr="003E0F9C" w:rsidRDefault="004F079B" w:rsidP="003B382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457900" w:rsidRPr="00457900">
        <w:rPr>
          <w:rFonts w:cs="Arial"/>
          <w:b/>
          <w:sz w:val="24"/>
        </w:rPr>
        <w:t>2024-04-11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457900" w:rsidRPr="00457900">
        <w:rPr>
          <w:rFonts w:cs="Arial"/>
          <w:b/>
          <w:sz w:val="24"/>
        </w:rPr>
        <w:t>09:30</w:t>
      </w:r>
      <w:r w:rsidR="008365E9" w:rsidRPr="003E0F9C">
        <w:rPr>
          <w:rFonts w:cs="Arial"/>
          <w:sz w:val="24"/>
        </w:rPr>
        <w:t xml:space="preserve"> na dzień </w:t>
      </w:r>
      <w:r w:rsidR="00457900" w:rsidRPr="00457900">
        <w:rPr>
          <w:rFonts w:cs="Arial"/>
          <w:b/>
          <w:sz w:val="24"/>
        </w:rPr>
        <w:t>2024-05-02</w:t>
      </w:r>
      <w:r w:rsidR="008365E9" w:rsidRPr="003E0F9C">
        <w:rPr>
          <w:rFonts w:cs="Arial"/>
          <w:sz w:val="24"/>
        </w:rPr>
        <w:t xml:space="preserve"> godz. </w:t>
      </w:r>
      <w:r w:rsidR="00457900" w:rsidRPr="00457900">
        <w:rPr>
          <w:rFonts w:cs="Arial"/>
          <w:b/>
          <w:sz w:val="24"/>
        </w:rPr>
        <w:t>09:30</w:t>
      </w:r>
      <w:r w:rsidR="008365E9" w:rsidRPr="003E0F9C">
        <w:rPr>
          <w:rFonts w:cs="Arial"/>
          <w:bCs/>
          <w:sz w:val="24"/>
        </w:rPr>
        <w:t>.</w:t>
      </w:r>
    </w:p>
    <w:p w14:paraId="777CB731" w14:textId="77777777" w:rsidR="00F16C50" w:rsidRPr="003E0F9C" w:rsidRDefault="00F16C50" w:rsidP="003B3829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14:paraId="11AD86DD" w14:textId="77777777" w:rsidR="003B3829" w:rsidRDefault="003B3829" w:rsidP="003B38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68CBE8D" w14:textId="7A00F46A" w:rsidR="00F16C50" w:rsidRDefault="00F16C50" w:rsidP="003B38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p w14:paraId="54380DB2" w14:textId="77777777" w:rsidR="003B3829" w:rsidRDefault="003B3829" w:rsidP="003B38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993B4D5" w14:textId="77777777" w:rsidR="003B3829" w:rsidRPr="002D64D4" w:rsidRDefault="003B3829" w:rsidP="003B3829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228D101E" w14:textId="77777777" w:rsidR="003B3829" w:rsidRPr="002D64D4" w:rsidRDefault="003B3829" w:rsidP="003B3829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8B02658" w14:textId="77777777" w:rsidR="003B3829" w:rsidRPr="00E65B7A" w:rsidRDefault="003B3829" w:rsidP="003B3829">
      <w:pPr>
        <w:ind w:firstLine="425"/>
        <w:jc w:val="both"/>
        <w:rPr>
          <w:rFonts w:ascii="Arial" w:hAnsi="Arial" w:cs="Arial"/>
          <w:iCs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A54281E" w14:textId="77777777" w:rsidR="003B3829" w:rsidRPr="003E0F9C" w:rsidRDefault="003B3829" w:rsidP="003B3829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3B3829" w:rsidRPr="003E0F9C" w:rsidSect="009A1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40702" w14:textId="77777777" w:rsidR="009A195C" w:rsidRDefault="009A195C">
      <w:r>
        <w:separator/>
      </w:r>
    </w:p>
  </w:endnote>
  <w:endnote w:type="continuationSeparator" w:id="0">
    <w:p w14:paraId="38B42623" w14:textId="77777777" w:rsidR="009A195C" w:rsidRDefault="009A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64BD" w14:textId="77777777" w:rsidR="00457900" w:rsidRDefault="004579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B23FA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D601D8A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5366A" w14:textId="77777777" w:rsidR="00457900" w:rsidRDefault="00457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5866F" w14:textId="77777777" w:rsidR="009A195C" w:rsidRDefault="009A195C">
      <w:r>
        <w:separator/>
      </w:r>
    </w:p>
  </w:footnote>
  <w:footnote w:type="continuationSeparator" w:id="0">
    <w:p w14:paraId="265A70A2" w14:textId="77777777" w:rsidR="009A195C" w:rsidRDefault="009A1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A0BB9" w14:textId="77777777" w:rsidR="00457900" w:rsidRDefault="004579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5345" w14:textId="77777777" w:rsidR="00457900" w:rsidRDefault="004579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A1DA4" w14:textId="77777777" w:rsidR="00457900" w:rsidRDefault="004579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127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95C"/>
    <w:rsid w:val="00136AEA"/>
    <w:rsid w:val="0015679F"/>
    <w:rsid w:val="001C5A4C"/>
    <w:rsid w:val="002573BB"/>
    <w:rsid w:val="002F480A"/>
    <w:rsid w:val="0033399E"/>
    <w:rsid w:val="0037248D"/>
    <w:rsid w:val="003B3829"/>
    <w:rsid w:val="003D12E3"/>
    <w:rsid w:val="003E0F9C"/>
    <w:rsid w:val="00416659"/>
    <w:rsid w:val="004360B0"/>
    <w:rsid w:val="0045790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9A195C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33CC97"/>
  <w15:chartTrackingRefBased/>
  <w15:docId w15:val="{11757DA9-7B60-4F4A-8BE5-8160A8F5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2024-04-24T11:30:00Z</cp:lastPrinted>
  <dcterms:created xsi:type="dcterms:W3CDTF">2024-04-24T11:31:00Z</dcterms:created>
  <dcterms:modified xsi:type="dcterms:W3CDTF">2024-04-24T11:31:00Z</dcterms:modified>
</cp:coreProperties>
</file>