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1059F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30EC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Roboty remontowe i inwestycyjne w budynku DS-2 Politechniki Krakowskiej przy ul. Skarżyńskiego 5 </w:t>
            </w:r>
            <w:r w:rsidR="00C105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                           </w:t>
            </w: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0ECE" w:rsidRPr="00A2540E" w:rsidTr="008C5DA5">
        <w:tc>
          <w:tcPr>
            <w:tcW w:w="2269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0ECE" w:rsidRPr="00A2540E" w:rsidRDefault="00B30ECE" w:rsidP="008C5D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0E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KA-2/030/2024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0ECE" w:rsidRPr="00B30EC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</w:t>
      </w:r>
      <w:r w:rsidR="00C1059F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30ECE" w:rsidRPr="00B30ECE">
        <w:rPr>
          <w:rFonts w:ascii="Arial" w:hAnsi="Arial" w:cs="Arial"/>
          <w:sz w:val="24"/>
          <w:szCs w:val="24"/>
        </w:rPr>
        <w:t>(</w:t>
      </w:r>
      <w:proofErr w:type="spellStart"/>
      <w:r w:rsidR="00B30ECE" w:rsidRPr="00B30ECE">
        <w:rPr>
          <w:rFonts w:ascii="Arial" w:hAnsi="Arial" w:cs="Arial"/>
          <w:sz w:val="24"/>
          <w:szCs w:val="24"/>
        </w:rPr>
        <w:t>t.j</w:t>
      </w:r>
      <w:proofErr w:type="spellEnd"/>
      <w:r w:rsidR="00B30ECE" w:rsidRPr="00B30ECE">
        <w:rPr>
          <w:rFonts w:ascii="Arial" w:hAnsi="Arial" w:cs="Arial"/>
          <w:sz w:val="24"/>
          <w:szCs w:val="24"/>
        </w:rPr>
        <w:t>. Dz. U. z 2023r. poz. 1605</w:t>
      </w:r>
      <w:r w:rsidR="00C1059F">
        <w:rPr>
          <w:rFonts w:ascii="Arial" w:hAnsi="Arial" w:cs="Arial"/>
          <w:sz w:val="24"/>
          <w:szCs w:val="24"/>
        </w:rPr>
        <w:t xml:space="preserve"> ze zm.</w:t>
      </w:r>
      <w:bookmarkStart w:id="1" w:name="_GoBack"/>
      <w:bookmarkEnd w:id="1"/>
      <w:r w:rsidR="00B30ECE" w:rsidRPr="00B30EC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0EC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6C8" w:rsidRDefault="001636C8" w:rsidP="00025386">
      <w:pPr>
        <w:spacing w:after="0" w:line="240" w:lineRule="auto"/>
      </w:pPr>
      <w:r>
        <w:separator/>
      </w:r>
    </w:p>
  </w:endnote>
  <w:endnote w:type="continuationSeparator" w:id="0">
    <w:p w:rsidR="001636C8" w:rsidRDefault="001636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6C8" w:rsidRDefault="001636C8" w:rsidP="00025386">
      <w:pPr>
        <w:spacing w:after="0" w:line="240" w:lineRule="auto"/>
      </w:pPr>
      <w:r>
        <w:separator/>
      </w:r>
    </w:p>
  </w:footnote>
  <w:footnote w:type="continuationSeparator" w:id="0">
    <w:p w:rsidR="001636C8" w:rsidRDefault="001636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CE" w:rsidRDefault="00B30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6C8"/>
    <w:rsid w:val="00025386"/>
    <w:rsid w:val="000423B9"/>
    <w:rsid w:val="00053927"/>
    <w:rsid w:val="00084786"/>
    <w:rsid w:val="0016158F"/>
    <w:rsid w:val="001636C8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30ECE"/>
    <w:rsid w:val="00B641BE"/>
    <w:rsid w:val="00B77707"/>
    <w:rsid w:val="00BE3BCE"/>
    <w:rsid w:val="00C1059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B082AF"/>
  <w15:chartTrackingRefBased/>
  <w15:docId w15:val="{A9F5C659-D58B-4094-BC65-BF28E83D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2024-04-10T10:12:00Z</dcterms:created>
  <dcterms:modified xsi:type="dcterms:W3CDTF">2024-04-10T10:12:00Z</dcterms:modified>
</cp:coreProperties>
</file>