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C76F5" w:rsidRPr="00AC76F5">
        <w:rPr>
          <w:b/>
          <w:bCs/>
          <w:sz w:val="24"/>
          <w:szCs w:val="24"/>
        </w:rPr>
        <w:t>KA-2/028/2024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12FFD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 xml:space="preserve">na który zamawiający </w:t>
      </w:r>
      <w:r w:rsidR="002B4016">
        <w:rPr>
          <w:rFonts w:ascii="Times New Roman" w:hAnsi="Times New Roman" w:cs="Times New Roman"/>
        </w:rPr>
        <w:t>może</w:t>
      </w:r>
      <w:r w:rsidR="00902B46" w:rsidRPr="007728BA">
        <w:rPr>
          <w:rFonts w:ascii="Times New Roman" w:hAnsi="Times New Roman" w:cs="Times New Roman"/>
        </w:rPr>
        <w:t xml:space="preserve">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C76F5" w:rsidRPr="00AC76F5">
        <w:rPr>
          <w:sz w:val="24"/>
          <w:szCs w:val="24"/>
        </w:rPr>
        <w:t>podstawowy</w:t>
      </w:r>
      <w:r w:rsidR="00D12FFD">
        <w:rPr>
          <w:sz w:val="24"/>
          <w:szCs w:val="24"/>
        </w:rPr>
        <w:t xml:space="preserve">m           </w:t>
      </w:r>
      <w:r w:rsidR="00AC76F5" w:rsidRPr="00AC76F5">
        <w:rPr>
          <w:sz w:val="24"/>
          <w:szCs w:val="24"/>
        </w:rPr>
        <w:t xml:space="preserve"> z możliwością negocjacji - art. 275 pkt. 2 ustawy </w:t>
      </w:r>
      <w:proofErr w:type="spellStart"/>
      <w:r w:rsidR="00AC76F5" w:rsidRPr="00AC76F5">
        <w:rPr>
          <w:sz w:val="24"/>
          <w:szCs w:val="24"/>
        </w:rPr>
        <w:t>Pzp</w:t>
      </w:r>
      <w:proofErr w:type="spellEnd"/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AC76F5" w:rsidRPr="00AC76F5">
        <w:rPr>
          <w:b/>
          <w:sz w:val="24"/>
          <w:szCs w:val="24"/>
        </w:rPr>
        <w:t>Roboty remontowe w budynku DS-1 (21-1) Politechniki Krakowskiej przy ul. Skarżyńskiego 3 w Krakowie</w:t>
      </w:r>
      <w:r w:rsidR="00930F5C" w:rsidRPr="007728BA">
        <w:rPr>
          <w:b/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D12FFD" w:rsidRPr="007728BA" w:rsidRDefault="00D12FFD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2126"/>
        <w:gridCol w:w="1134"/>
        <w:gridCol w:w="2977"/>
      </w:tblGrid>
      <w:tr w:rsidR="00D12FFD" w:rsidRPr="007728BA" w:rsidTr="00D12FFD">
        <w:trPr>
          <w:trHeight w:val="1064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12FFD" w:rsidRPr="007728BA" w:rsidTr="00D12FFD">
        <w:trPr>
          <w:trHeight w:val="1836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63470015"/>
            <w:r w:rsidRPr="00D12FFD">
              <w:rPr>
                <w:rFonts w:ascii="Times New Roman" w:hAnsi="Times New Roman" w:cs="Times New Roman"/>
                <w:b/>
              </w:rPr>
              <w:t>Temat nr 1</w:t>
            </w:r>
            <w:r w:rsidRPr="00D12FFD">
              <w:rPr>
                <w:rFonts w:ascii="Times New Roman" w:hAnsi="Times New Roman" w:cs="Times New Roman"/>
              </w:rPr>
              <w:t xml:space="preserve"> - 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>Remont pomieszczeń kuchennych w budynku DS-1 (21-1) Politechniki Krakowskiej przy ul. Skarżyńskiego 3 w Krakowie - etap 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 zł</w:t>
            </w: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Pr="007728BA" w:rsidRDefault="00D12FFD" w:rsidP="00D12F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D12F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D12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Default="00D12FFD" w:rsidP="00D12FFD">
            <w:pPr>
              <w:rPr>
                <w:rFonts w:ascii="Times New Roman" w:hAnsi="Times New Roman" w:cs="Times New Roman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………………………………………zł</w:t>
            </w:r>
          </w:p>
          <w:p w:rsidR="00D12FFD" w:rsidRPr="007728BA" w:rsidRDefault="00D12FFD" w:rsidP="00D12FFD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tr w:rsidR="00E27EA1" w:rsidRPr="007728BA" w:rsidTr="00D12FFD">
        <w:trPr>
          <w:trHeight w:val="1836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Pr="00D12FFD" w:rsidRDefault="00E27EA1" w:rsidP="00E27EA1">
            <w:pPr>
              <w:rPr>
                <w:rFonts w:ascii="Times New Roman" w:hAnsi="Times New Roman" w:cs="Times New Roman"/>
                <w:b/>
              </w:rPr>
            </w:pPr>
            <w:r w:rsidRPr="00D12FFD">
              <w:rPr>
                <w:rFonts w:ascii="Times New Roman" w:hAnsi="Times New Roman" w:cs="Times New Roman"/>
                <w:b/>
              </w:rPr>
              <w:t xml:space="preserve">Temat nr 2 - </w:t>
            </w:r>
            <w:r w:rsidRPr="00E27EA1">
              <w:rPr>
                <w:rFonts w:ascii="Times New Roman" w:hAnsi="Times New Roman" w:cs="Times New Roman"/>
                <w:sz w:val="20"/>
                <w:szCs w:val="20"/>
              </w:rPr>
              <w:t>Remont pokoi studenckich w budynku DS-1 (21-1) Politechniki Krakowskiej przy ul. Skarżyńskiego 3 w Krakowie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 zł</w:t>
            </w: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Pr="007728BA" w:rsidRDefault="00E27EA1" w:rsidP="00E27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………………………………………zł</w:t>
            </w:r>
          </w:p>
          <w:p w:rsidR="00E27EA1" w:rsidRPr="007728BA" w:rsidRDefault="00E27EA1" w:rsidP="00E27EA1">
            <w:pPr>
              <w:rPr>
                <w:rFonts w:ascii="Times New Roman" w:hAnsi="Times New Roman" w:cs="Times New Roman"/>
              </w:rPr>
            </w:pPr>
          </w:p>
        </w:tc>
      </w:tr>
      <w:tr w:rsidR="00E27EA1" w:rsidRPr="007728BA" w:rsidTr="00E27EA1">
        <w:trPr>
          <w:trHeight w:val="985"/>
        </w:trPr>
        <w:tc>
          <w:tcPr>
            <w:tcW w:w="3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RAZEM </w:t>
            </w:r>
          </w:p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(cena oferty)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</w:tc>
      </w:tr>
    </w:tbl>
    <w:p w:rsidR="00E27EA1" w:rsidRDefault="00E27EA1" w:rsidP="00D31A71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E27EA1" w:rsidRPr="00E27EA1" w:rsidRDefault="00E27EA1" w:rsidP="00E27EA1">
      <w:pPr>
        <w:jc w:val="center"/>
        <w:rPr>
          <w:rFonts w:ascii="Times New Roman" w:hAnsi="Times New Roman" w:cs="Times New Roman"/>
          <w:b/>
        </w:rPr>
      </w:pPr>
      <w:r w:rsidRPr="00BE40FE">
        <w:rPr>
          <w:rFonts w:ascii="Times New Roman" w:hAnsi="Times New Roman" w:cs="Times New Roman"/>
          <w:b/>
        </w:rPr>
        <w:t>Dane do obliczenia punktacji w kryterium :</w:t>
      </w:r>
    </w:p>
    <w:p w:rsidR="00E27EA1" w:rsidRPr="00E27EA1" w:rsidRDefault="00E27EA1" w:rsidP="00E27EA1">
      <w:pPr>
        <w:jc w:val="center"/>
        <w:rPr>
          <w:rFonts w:ascii="Times New Roman" w:hAnsi="Times New Roman" w:cs="Times New Roman"/>
          <w:b/>
        </w:rPr>
      </w:pPr>
      <w:bookmarkStart w:id="1" w:name="_GoBack"/>
      <w:bookmarkEnd w:id="1"/>
    </w:p>
    <w:p w:rsidR="00792229" w:rsidRDefault="00E27EA1" w:rsidP="00E27EA1">
      <w:pPr>
        <w:jc w:val="center"/>
        <w:rPr>
          <w:rFonts w:ascii="Times New Roman" w:hAnsi="Times New Roman" w:cs="Times New Roman"/>
          <w:b/>
        </w:rPr>
      </w:pPr>
      <w:r w:rsidRPr="00E27EA1">
        <w:rPr>
          <w:rFonts w:ascii="Times New Roman" w:hAnsi="Times New Roman" w:cs="Times New Roman"/>
          <w:b/>
        </w:rPr>
        <w:t>Okres udzielonej rękojmi na roboty budowlane  wynosi</w:t>
      </w:r>
      <w:r w:rsidRPr="00E27EA1">
        <w:rPr>
          <w:rFonts w:ascii="Times New Roman" w:hAnsi="Times New Roman" w:cs="Times New Roman"/>
        </w:rPr>
        <w:t xml:space="preserve"> </w:t>
      </w:r>
      <w:r w:rsidRPr="00E27EA1">
        <w:rPr>
          <w:rFonts w:ascii="Times New Roman" w:hAnsi="Times New Roman" w:cs="Times New Roman"/>
          <w:b/>
        </w:rPr>
        <w:t>…………... lat</w:t>
      </w:r>
    </w:p>
    <w:p w:rsidR="00E27EA1" w:rsidRPr="007728BA" w:rsidRDefault="00E27EA1" w:rsidP="00E27EA1">
      <w:pPr>
        <w:rPr>
          <w:rFonts w:ascii="Times New Roman" w:hAnsi="Times New Roman" w:cs="Times New Roman"/>
        </w:rPr>
      </w:pPr>
    </w:p>
    <w:p w:rsidR="00F53FFB" w:rsidRPr="00417599" w:rsidRDefault="00F53FFB" w:rsidP="00F53FFB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7E6965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E27EA1" w:rsidRPr="00E27EA1" w:rsidRDefault="00E27EA1" w:rsidP="00E27EA1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 w:rsidRPr="00E27E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Udzielamy Zamawiającemu gwarancji na warunkach i na okres: </w:t>
      </w:r>
      <w:r w:rsidRPr="00E27EA1">
        <w:rPr>
          <w:rFonts w:ascii="Times New Roman" w:hAnsi="Times New Roman" w:cs="Times New Roman"/>
          <w:b/>
          <w:color w:val="000000"/>
          <w:sz w:val="23"/>
          <w:szCs w:val="23"/>
          <w:lang w:eastAsia="ar-SA"/>
        </w:rPr>
        <w:t>zgodnie z SWZ.</w:t>
      </w:r>
    </w:p>
    <w:p w:rsidR="000A0908" w:rsidRPr="000A0908" w:rsidRDefault="000A0908" w:rsidP="000A0908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Oświadczam, że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posiada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polisę lub inny dokument ubezpieczenia potwierdzający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ubezpiecz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enie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od odpowiedzialności cywilnej w zakresie prowadzonej działalności gospodarczej i oka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żę go na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żądanie Zamawiającego.</w:t>
      </w:r>
    </w:p>
    <w:p w:rsidR="00F53FFB" w:rsidRPr="00417599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F53FFB" w:rsidRPr="00417599" w:rsidRDefault="00F53FFB" w:rsidP="00F53FF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A0908" w:rsidRDefault="000A0908" w:rsidP="000A0908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.* *</w:t>
      </w:r>
    </w:p>
    <w:p w:rsidR="000A0908" w:rsidRPr="000A0908" w:rsidRDefault="000A0908" w:rsidP="000A0908">
      <w:pPr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A0908" w:rsidRPr="000A0908" w:rsidRDefault="000A0908" w:rsidP="000A0908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A0908" w:rsidRDefault="000A0908" w:rsidP="000A0908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0A0908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0908" w:rsidRPr="000A0908" w:rsidRDefault="000A0908" w:rsidP="000A0908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E27EA1" w:rsidRDefault="00E27EA1" w:rsidP="00E27EA1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E27EA1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</w:p>
    <w:p w:rsidR="000A0908" w:rsidRPr="000A0908" w:rsidRDefault="000A0908" w:rsidP="000A0908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i/>
          <w:lang w:eastAsia="zh-CN"/>
        </w:rPr>
      </w:pPr>
      <w:r w:rsidRPr="000A0908">
        <w:rPr>
          <w:rFonts w:ascii="Times New Roman" w:hAnsi="Times New Roman" w:cs="Times New Roman"/>
          <w:i/>
          <w:lang w:eastAsia="zh-CN"/>
        </w:rPr>
        <w:t xml:space="preserve">                                          (podkreślić właściwe)</w:t>
      </w:r>
    </w:p>
    <w:p w:rsidR="000A0908" w:rsidRPr="00074CE0" w:rsidRDefault="000A0908" w:rsidP="000A0908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A0908" w:rsidRPr="00E27EA1" w:rsidRDefault="000A0908" w:rsidP="000A0908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F53FFB" w:rsidRPr="00417599" w:rsidRDefault="00F53FFB" w:rsidP="00F53FFB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0A0908" w:rsidRPr="007E140C" w:rsidRDefault="000A0908" w:rsidP="007E140C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A0908">
        <w:rPr>
          <w:rFonts w:ascii="Times New Roman" w:hAnsi="Times New Roman" w:cs="Times New Roman"/>
          <w:sz w:val="22"/>
          <w:szCs w:val="22"/>
        </w:rPr>
        <w:t>Oświadczam/y, że warunki udziału w postępowaniu określone w pkt. 8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9268D8" w:rsidRPr="007728BA" w:rsidRDefault="009268D8" w:rsidP="009268D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</w:t>
      </w:r>
      <w:r w:rsidR="007E140C">
        <w:rPr>
          <w:rFonts w:ascii="Times New Roman" w:hAnsi="Times New Roman" w:cs="Times New Roman"/>
          <w:sz w:val="22"/>
          <w:szCs w:val="22"/>
        </w:rPr>
        <w:t xml:space="preserve"> </w:t>
      </w:r>
      <w:r w:rsidRPr="007728BA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87135" w:rsidRPr="007728BA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7E140C" w:rsidRP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lastRenderedPageBreak/>
        <w:t>Wykaz osób uprawnionych do podpisywania dokumentów  i podejmowania zobowiązań w imieniu Wykonawcy:</w:t>
      </w:r>
    </w:p>
    <w:p w:rsid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Imię i nazwisko ..................................................................................................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 w:rsidRPr="007E140C">
        <w:rPr>
          <w:rFonts w:ascii="Times New Roman" w:hAnsi="Times New Roman" w:cs="Times New Roman"/>
        </w:rPr>
        <w:t>ych</w:t>
      </w:r>
      <w:proofErr w:type="spellEnd"/>
      <w:r w:rsidRPr="007E140C"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7E140C" w:rsidRP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Załącznikami do niniejszej oferty są: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7E140C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7E140C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7E140C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E140C" w:rsidRPr="00074CE0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E140C" w:rsidRPr="00074CE0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B04206" w:rsidRPr="007728BA" w:rsidRDefault="00B04206">
      <w:pPr>
        <w:rPr>
          <w:rFonts w:ascii="Times New Roman" w:hAnsi="Times New Roman" w:cs="Times New Roman"/>
        </w:rPr>
      </w:pPr>
    </w:p>
    <w:sectPr w:rsidR="00B04206" w:rsidRPr="007728BA" w:rsidSect="00E27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F42" w:rsidRDefault="00A51F42">
      <w:r>
        <w:separator/>
      </w:r>
    </w:p>
  </w:endnote>
  <w:endnote w:type="continuationSeparator" w:id="0">
    <w:p w:rsidR="00A51F42" w:rsidRDefault="00A51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F42" w:rsidRDefault="00A51F42">
      <w:r>
        <w:separator/>
      </w:r>
    </w:p>
  </w:footnote>
  <w:footnote w:type="continuationSeparator" w:id="0">
    <w:p w:rsidR="00A51F42" w:rsidRDefault="00A51F4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1F42"/>
    <w:rsid w:val="0002404E"/>
    <w:rsid w:val="0003050D"/>
    <w:rsid w:val="00040674"/>
    <w:rsid w:val="000A0908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57D3C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A2773"/>
    <w:rsid w:val="003B310D"/>
    <w:rsid w:val="003D05D2"/>
    <w:rsid w:val="00417B4B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E140C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C2BDB"/>
    <w:rsid w:val="009D5C1C"/>
    <w:rsid w:val="00A23458"/>
    <w:rsid w:val="00A51F42"/>
    <w:rsid w:val="00AC76F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40FE"/>
    <w:rsid w:val="00BE751B"/>
    <w:rsid w:val="00C166E0"/>
    <w:rsid w:val="00C70E06"/>
    <w:rsid w:val="00CA56B7"/>
    <w:rsid w:val="00CA6A4D"/>
    <w:rsid w:val="00CB7259"/>
    <w:rsid w:val="00CB7BDD"/>
    <w:rsid w:val="00D12FFD"/>
    <w:rsid w:val="00D24480"/>
    <w:rsid w:val="00D31A71"/>
    <w:rsid w:val="00D32490"/>
    <w:rsid w:val="00DC034D"/>
    <w:rsid w:val="00DF26B7"/>
    <w:rsid w:val="00E26FD6"/>
    <w:rsid w:val="00E27EA1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79C08-73FB-477B-996B-B772A60F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577FD-836D-4BD0-9FC3-198F9EFCD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708</Words>
  <Characters>5685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5</cp:revision>
  <cp:lastPrinted>2024-04-23T08:10:00Z</cp:lastPrinted>
  <dcterms:created xsi:type="dcterms:W3CDTF">2024-04-08T09:49:00Z</dcterms:created>
  <dcterms:modified xsi:type="dcterms:W3CDTF">2024-04-23T08:10:00Z</dcterms:modified>
</cp:coreProperties>
</file>