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DF58A1" w14:textId="77777777" w:rsidR="009432A1" w:rsidRPr="00B64766" w:rsidRDefault="005A04F7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B64766">
        <w:rPr>
          <w:rFonts w:ascii="Arial Narrow" w:hAnsi="Arial Narrow" w:cs="Arial"/>
          <w:sz w:val="24"/>
          <w:szCs w:val="24"/>
        </w:rPr>
        <w:t>Bydgoszcz</w:t>
      </w:r>
      <w:r w:rsidR="009432A1" w:rsidRPr="00B64766">
        <w:rPr>
          <w:rFonts w:ascii="Arial Narrow" w:hAnsi="Arial Narrow" w:cs="Arial"/>
          <w:sz w:val="24"/>
          <w:szCs w:val="24"/>
        </w:rPr>
        <w:t xml:space="preserve"> dnia: </w:t>
      </w:r>
      <w:r w:rsidRPr="00B64766">
        <w:rPr>
          <w:rFonts w:ascii="Arial Narrow" w:hAnsi="Arial Narrow" w:cs="Arial"/>
          <w:sz w:val="24"/>
          <w:szCs w:val="24"/>
        </w:rPr>
        <w:t>2024-04-26</w:t>
      </w:r>
    </w:p>
    <w:p w14:paraId="4957F746" w14:textId="77777777" w:rsidR="009432A1" w:rsidRPr="00B64766" w:rsidRDefault="005A04F7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6476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EB609A7" w14:textId="77777777" w:rsidR="009432A1" w:rsidRPr="00B64766" w:rsidRDefault="005A04F7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64766">
        <w:rPr>
          <w:rFonts w:ascii="Arial Narrow" w:hAnsi="Arial Narrow" w:cs="Arial"/>
          <w:sz w:val="24"/>
          <w:szCs w:val="24"/>
        </w:rPr>
        <w:t>Powstańców Warszawy</w:t>
      </w:r>
      <w:r w:rsidR="009432A1" w:rsidRPr="00B64766">
        <w:rPr>
          <w:rFonts w:ascii="Arial Narrow" w:hAnsi="Arial Narrow" w:cs="Arial"/>
          <w:sz w:val="24"/>
          <w:szCs w:val="24"/>
        </w:rPr>
        <w:t xml:space="preserve"> </w:t>
      </w:r>
      <w:r w:rsidRPr="00B64766">
        <w:rPr>
          <w:rFonts w:ascii="Arial Narrow" w:hAnsi="Arial Narrow" w:cs="Arial"/>
          <w:sz w:val="24"/>
          <w:szCs w:val="24"/>
        </w:rPr>
        <w:t>5</w:t>
      </w:r>
    </w:p>
    <w:p w14:paraId="389D219D" w14:textId="77777777" w:rsidR="009432A1" w:rsidRPr="00B64766" w:rsidRDefault="005A04F7" w:rsidP="009432A1">
      <w:pPr>
        <w:rPr>
          <w:rFonts w:ascii="Arial Narrow" w:hAnsi="Arial Narrow" w:cs="Arial"/>
          <w:sz w:val="24"/>
          <w:szCs w:val="24"/>
        </w:rPr>
      </w:pPr>
      <w:r w:rsidRPr="00B64766">
        <w:rPr>
          <w:rFonts w:ascii="Arial Narrow" w:hAnsi="Arial Narrow" w:cs="Arial"/>
          <w:sz w:val="24"/>
          <w:szCs w:val="24"/>
        </w:rPr>
        <w:t>85-681</w:t>
      </w:r>
      <w:r w:rsidR="009432A1" w:rsidRPr="00B64766">
        <w:rPr>
          <w:rFonts w:ascii="Arial Narrow" w:hAnsi="Arial Narrow" w:cs="Arial"/>
          <w:sz w:val="24"/>
          <w:szCs w:val="24"/>
        </w:rPr>
        <w:t xml:space="preserve"> </w:t>
      </w:r>
      <w:r w:rsidRPr="00B64766">
        <w:rPr>
          <w:rFonts w:ascii="Arial Narrow" w:hAnsi="Arial Narrow" w:cs="Arial"/>
          <w:sz w:val="24"/>
          <w:szCs w:val="24"/>
        </w:rPr>
        <w:t>Bydgoszcz</w:t>
      </w:r>
    </w:p>
    <w:p w14:paraId="7F1F449F" w14:textId="77777777" w:rsidR="009432A1" w:rsidRPr="00B64766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B6476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D9877A1" w14:textId="77777777" w:rsidR="009432A1" w:rsidRPr="00B64766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B6476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B64766" w14:paraId="6842D8FB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323CAC" w14:textId="77777777" w:rsidR="009432A1" w:rsidRPr="00B64766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B64766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B4E5C96" w14:textId="77777777" w:rsidR="009432A1" w:rsidRPr="00B64766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B64766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678B0400" w14:textId="77777777" w:rsidR="00A80738" w:rsidRPr="00B64766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B64766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B2566A4" w14:textId="77777777" w:rsidR="009432A1" w:rsidRPr="00B64766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6476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6476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6476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B64766" w14:paraId="42986BEA" w14:textId="77777777" w:rsidTr="00A652DF">
        <w:tc>
          <w:tcPr>
            <w:tcW w:w="2269" w:type="dxa"/>
            <w:shd w:val="clear" w:color="auto" w:fill="auto"/>
          </w:tcPr>
          <w:p w14:paraId="44DF77F8" w14:textId="77777777" w:rsidR="009432A1" w:rsidRPr="00B64766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6476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0A4F7E" w14:textId="77777777" w:rsidR="009432A1" w:rsidRPr="00B64766" w:rsidRDefault="005A04F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64766">
              <w:rPr>
                <w:rFonts w:ascii="Arial Narrow" w:hAnsi="Arial Narrow" w:cs="Arial"/>
                <w:bCs/>
                <w:sz w:val="24"/>
                <w:szCs w:val="24"/>
              </w:rPr>
              <w:t>Sukcesywne dostawy mięsa, wędlin i drobiu</w:t>
            </w:r>
            <w:r w:rsidR="009432A1" w:rsidRPr="00B6476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5A04F7" w:rsidRPr="00B64766" w14:paraId="4A3DC571" w14:textId="77777777" w:rsidTr="00127FAD">
        <w:tc>
          <w:tcPr>
            <w:tcW w:w="2269" w:type="dxa"/>
            <w:shd w:val="clear" w:color="auto" w:fill="auto"/>
          </w:tcPr>
          <w:p w14:paraId="6C70D35C" w14:textId="77777777" w:rsidR="005A04F7" w:rsidRPr="00B64766" w:rsidRDefault="005A04F7" w:rsidP="00127F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6476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F696B14" w14:textId="77777777" w:rsidR="005A04F7" w:rsidRPr="00B64766" w:rsidRDefault="005A04F7" w:rsidP="00127F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64766">
              <w:rPr>
                <w:rFonts w:ascii="Arial Narrow" w:hAnsi="Arial Narrow" w:cs="Arial"/>
                <w:bCs/>
                <w:sz w:val="24"/>
                <w:szCs w:val="24"/>
              </w:rPr>
              <w:t>48/2024</w:t>
            </w:r>
          </w:p>
        </w:tc>
      </w:tr>
    </w:tbl>
    <w:p w14:paraId="3ECC5E76" w14:textId="77777777" w:rsidR="00890B92" w:rsidRPr="00B64766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6476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B64766">
        <w:rPr>
          <w:rFonts w:ascii="Arial Narrow" w:hAnsi="Arial Narrow" w:cs="Arial"/>
          <w:sz w:val="24"/>
          <w:szCs w:val="24"/>
        </w:rPr>
        <w:t>22</w:t>
      </w:r>
      <w:r w:rsidR="0043158A" w:rsidRPr="00B64766">
        <w:rPr>
          <w:rFonts w:ascii="Arial Narrow" w:hAnsi="Arial Narrow" w:cs="Arial"/>
          <w:sz w:val="24"/>
          <w:szCs w:val="24"/>
        </w:rPr>
        <w:t>2</w:t>
      </w:r>
      <w:r w:rsidRPr="00B6476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B64766">
        <w:rPr>
          <w:rFonts w:ascii="Arial Narrow" w:hAnsi="Arial Narrow" w:cs="Arial"/>
          <w:sz w:val="24"/>
          <w:szCs w:val="24"/>
        </w:rPr>
        <w:t>4</w:t>
      </w:r>
      <w:r w:rsidRPr="00B64766">
        <w:rPr>
          <w:rFonts w:ascii="Arial Narrow" w:hAnsi="Arial Narrow" w:cs="Arial"/>
          <w:sz w:val="24"/>
          <w:szCs w:val="24"/>
        </w:rPr>
        <w:t xml:space="preserve"> </w:t>
      </w:r>
      <w:r w:rsidR="00890B92" w:rsidRPr="00B6476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B64766">
        <w:rPr>
          <w:rFonts w:ascii="Arial Narrow" w:hAnsi="Arial Narrow" w:cs="Arial"/>
          <w:sz w:val="24"/>
          <w:szCs w:val="24"/>
        </w:rPr>
        <w:t xml:space="preserve"> </w:t>
      </w:r>
      <w:r w:rsidR="005A04F7" w:rsidRPr="00B64766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B64766">
        <w:rPr>
          <w:rFonts w:ascii="Arial Narrow" w:hAnsi="Arial Narrow" w:cs="Arial"/>
          <w:sz w:val="24"/>
          <w:szCs w:val="24"/>
        </w:rPr>
        <w:t xml:space="preserve"> </w:t>
      </w:r>
      <w:r w:rsidR="00890B92" w:rsidRPr="00B64766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4150A99D" w14:textId="77777777" w:rsidR="0069085C" w:rsidRPr="00B64766" w:rsidRDefault="005A04F7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B64766">
        <w:rPr>
          <w:rFonts w:ascii="Arial Narrow" w:hAnsi="Arial Narrow" w:cs="Arial"/>
          <w:b/>
          <w:sz w:val="24"/>
          <w:szCs w:val="24"/>
        </w:rPr>
        <w:t>612 251.85</w:t>
      </w:r>
      <w:r w:rsidR="00890B92" w:rsidRPr="00B64766">
        <w:rPr>
          <w:rFonts w:ascii="Arial Narrow" w:hAnsi="Arial Narrow" w:cs="Arial"/>
          <w:sz w:val="24"/>
          <w:szCs w:val="24"/>
        </w:rPr>
        <w:t xml:space="preserve"> zł brutto.</w:t>
      </w:r>
    </w:p>
    <w:p w14:paraId="4E87B038" w14:textId="77777777" w:rsidR="00890B92" w:rsidRPr="00B6476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680396C" w14:textId="77777777" w:rsidR="00890B92" w:rsidRPr="00B6476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027BF59" w14:textId="77777777" w:rsidR="00890B92" w:rsidRPr="00B6476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FE48E60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B64766">
        <w:rPr>
          <w:rFonts w:ascii="Arial Narrow" w:hAnsi="Arial Narrow" w:cs="Arial"/>
          <w:i/>
          <w:szCs w:val="24"/>
        </w:rPr>
        <w:t>Zamawiający</w:t>
      </w:r>
    </w:p>
    <w:p w14:paraId="34C96623" w14:textId="77777777" w:rsidR="00B64766" w:rsidRDefault="00B64766" w:rsidP="00B647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B5F6B82" w14:textId="77777777" w:rsidR="00B64766" w:rsidRDefault="00B64766" w:rsidP="00B647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5EEF204" w14:textId="77777777" w:rsidR="00B64766" w:rsidRDefault="00B64766" w:rsidP="00B647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9F75E97" w14:textId="77777777" w:rsidR="00B64766" w:rsidRDefault="00B64766" w:rsidP="00B647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BA3F970" w14:textId="77777777" w:rsidR="00B64766" w:rsidRDefault="00B64766" w:rsidP="00B647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4FA426A" w14:textId="77777777" w:rsidR="00B64766" w:rsidRDefault="00B64766" w:rsidP="00B647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F46018D" w14:textId="77777777" w:rsidR="00B64766" w:rsidRDefault="00B64766" w:rsidP="00B647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C9C9827" w14:textId="77777777" w:rsidR="00B64766" w:rsidRDefault="00B64766" w:rsidP="00B647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DC35633" w14:textId="77777777" w:rsidR="00B64766" w:rsidRDefault="00B64766" w:rsidP="00B647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940094A" w14:textId="77777777" w:rsidR="00B64766" w:rsidRDefault="00B64766" w:rsidP="00B647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05E57C8" w14:textId="77777777" w:rsidR="00B64766" w:rsidRDefault="00B64766" w:rsidP="00B647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7A9FD90" w14:textId="77777777" w:rsidR="00B64766" w:rsidRDefault="00B64766" w:rsidP="00B647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4044B4B" w14:textId="7704690C" w:rsidR="00B64766" w:rsidRPr="00B9724A" w:rsidRDefault="00B64766" w:rsidP="00B647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43C94D2B" w14:textId="77777777" w:rsidR="00B64766" w:rsidRPr="00B9724A" w:rsidRDefault="00B64766" w:rsidP="00B647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1CA24B0E" w14:textId="77777777" w:rsidR="00B64766" w:rsidRPr="00F60D92" w:rsidRDefault="00B64766" w:rsidP="00B64766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F60D92">
        <w:rPr>
          <w:rFonts w:ascii="Arial Narrow" w:hAnsi="Arial Narrow"/>
          <w:sz w:val="18"/>
        </w:rPr>
        <w:t xml:space="preserve"> – tel. 261 417 449</w:t>
      </w:r>
    </w:p>
    <w:p w14:paraId="19262929" w14:textId="0D8C21BC" w:rsidR="00B64766" w:rsidRPr="00F60D92" w:rsidRDefault="00B64766" w:rsidP="00B64766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26.04.2024 r.</w:t>
      </w:r>
    </w:p>
    <w:sectPr w:rsidR="00B64766" w:rsidRPr="00F60D92" w:rsidSect="009854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5FD4E3" w14:textId="77777777" w:rsidR="0098542B" w:rsidRDefault="0098542B">
      <w:r>
        <w:separator/>
      </w:r>
    </w:p>
  </w:endnote>
  <w:endnote w:type="continuationSeparator" w:id="0">
    <w:p w14:paraId="7839BA02" w14:textId="77777777" w:rsidR="0098542B" w:rsidRDefault="00985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F2F10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14E94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0D2A54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A1DA6D0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73F92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2AA7AA" w14:textId="77777777" w:rsidR="009F189D" w:rsidRDefault="009F189D">
    <w:pPr>
      <w:pStyle w:val="Stopka"/>
      <w:tabs>
        <w:tab w:val="clear" w:pos="4536"/>
      </w:tabs>
      <w:jc w:val="center"/>
    </w:pPr>
  </w:p>
  <w:p w14:paraId="5C6ECB5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A2113C" w14:textId="77777777" w:rsidR="0098542B" w:rsidRDefault="0098542B">
      <w:r>
        <w:separator/>
      </w:r>
    </w:p>
  </w:footnote>
  <w:footnote w:type="continuationSeparator" w:id="0">
    <w:p w14:paraId="659440DA" w14:textId="77777777" w:rsidR="0098542B" w:rsidRDefault="009854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6DE828" w14:textId="77777777" w:rsidR="005A04F7" w:rsidRDefault="005A04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3A86D0" w14:textId="77777777" w:rsidR="005A04F7" w:rsidRDefault="005A04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C122A" w14:textId="77777777" w:rsidR="005A04F7" w:rsidRDefault="005A04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42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A04F7"/>
    <w:rsid w:val="0069085C"/>
    <w:rsid w:val="007B2916"/>
    <w:rsid w:val="00843263"/>
    <w:rsid w:val="00861E75"/>
    <w:rsid w:val="00890B92"/>
    <w:rsid w:val="009432A1"/>
    <w:rsid w:val="0098542B"/>
    <w:rsid w:val="009D19BD"/>
    <w:rsid w:val="009F189D"/>
    <w:rsid w:val="00A652DF"/>
    <w:rsid w:val="00A80738"/>
    <w:rsid w:val="00B426D2"/>
    <w:rsid w:val="00B64766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752FAA"/>
  <w15:chartTrackingRefBased/>
  <w15:docId w15:val="{9C4F00F2-8A93-4FF2-A3F1-0A653664C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6476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647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2024-04-26T05:26:00Z</dcterms:created>
  <dcterms:modified xsi:type="dcterms:W3CDTF">2024-04-26T05:27:00Z</dcterms:modified>
</cp:coreProperties>
</file>