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2D434F" w14:textId="77777777" w:rsidR="00035DEC" w:rsidRPr="00177B71" w:rsidRDefault="00FE6610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77B71">
        <w:rPr>
          <w:rFonts w:ascii="Arial Narrow" w:hAnsi="Arial Narrow" w:cs="Arial"/>
          <w:sz w:val="22"/>
          <w:szCs w:val="22"/>
        </w:rPr>
        <w:t>Bydgoszcz</w:t>
      </w:r>
      <w:r w:rsidR="00035DEC" w:rsidRPr="00177B71">
        <w:rPr>
          <w:rFonts w:ascii="Arial Narrow" w:hAnsi="Arial Narrow" w:cs="Arial"/>
          <w:sz w:val="22"/>
          <w:szCs w:val="22"/>
        </w:rPr>
        <w:t xml:space="preserve"> dnia: </w:t>
      </w:r>
      <w:r w:rsidRPr="00177B71">
        <w:rPr>
          <w:rFonts w:ascii="Arial Narrow" w:hAnsi="Arial Narrow" w:cs="Arial"/>
          <w:sz w:val="22"/>
          <w:szCs w:val="22"/>
        </w:rPr>
        <w:t>2024-04-26</w:t>
      </w:r>
    </w:p>
    <w:p w14:paraId="657C24E8" w14:textId="77777777" w:rsidR="00035DEC" w:rsidRPr="00177B71" w:rsidRDefault="00FE6610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77B7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6A0D81B" w14:textId="77777777" w:rsidR="00035DEC" w:rsidRPr="00177B71" w:rsidRDefault="00FE6610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77B71">
        <w:rPr>
          <w:rFonts w:ascii="Arial Narrow" w:hAnsi="Arial Narrow" w:cs="Arial"/>
          <w:sz w:val="22"/>
          <w:szCs w:val="22"/>
        </w:rPr>
        <w:t>Powstańców Warszawy</w:t>
      </w:r>
      <w:r w:rsidR="00035DEC" w:rsidRPr="00177B71">
        <w:rPr>
          <w:rFonts w:ascii="Arial Narrow" w:hAnsi="Arial Narrow" w:cs="Arial"/>
          <w:sz w:val="22"/>
          <w:szCs w:val="22"/>
        </w:rPr>
        <w:t xml:space="preserve"> </w:t>
      </w:r>
      <w:r w:rsidRPr="00177B71">
        <w:rPr>
          <w:rFonts w:ascii="Arial Narrow" w:hAnsi="Arial Narrow" w:cs="Arial"/>
          <w:sz w:val="22"/>
          <w:szCs w:val="22"/>
        </w:rPr>
        <w:t>5</w:t>
      </w:r>
    </w:p>
    <w:p w14:paraId="438F7F5E" w14:textId="77777777" w:rsidR="00035DEC" w:rsidRPr="00177B71" w:rsidRDefault="00FE6610" w:rsidP="00035DEC">
      <w:pPr>
        <w:rPr>
          <w:rFonts w:ascii="Arial Narrow" w:hAnsi="Arial Narrow" w:cs="Arial"/>
          <w:sz w:val="22"/>
          <w:szCs w:val="22"/>
        </w:rPr>
      </w:pPr>
      <w:r w:rsidRPr="00177B71">
        <w:rPr>
          <w:rFonts w:ascii="Arial Narrow" w:hAnsi="Arial Narrow" w:cs="Arial"/>
          <w:sz w:val="22"/>
          <w:szCs w:val="22"/>
        </w:rPr>
        <w:t>85-681</w:t>
      </w:r>
      <w:r w:rsidR="00035DEC" w:rsidRPr="00177B71">
        <w:rPr>
          <w:rFonts w:ascii="Arial Narrow" w:hAnsi="Arial Narrow" w:cs="Arial"/>
          <w:sz w:val="22"/>
          <w:szCs w:val="22"/>
        </w:rPr>
        <w:t xml:space="preserve"> </w:t>
      </w:r>
      <w:r w:rsidRPr="00177B71">
        <w:rPr>
          <w:rFonts w:ascii="Arial Narrow" w:hAnsi="Arial Narrow" w:cs="Arial"/>
          <w:sz w:val="22"/>
          <w:szCs w:val="22"/>
        </w:rPr>
        <w:t>Bydgoszcz</w:t>
      </w:r>
    </w:p>
    <w:p w14:paraId="731600C7" w14:textId="77777777" w:rsidR="00035DEC" w:rsidRPr="00177B71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177B7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E28C502" w14:textId="77777777" w:rsidR="00035DEC" w:rsidRPr="00177B71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177B7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FC17FA1" w14:textId="02D51A7A" w:rsidR="00177B71" w:rsidRPr="00340A4B" w:rsidRDefault="00177B71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340A4B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340A4B" w:rsidRPr="00340A4B">
        <w:rPr>
          <w:rFonts w:ascii="Arial Narrow" w:hAnsi="Arial Narrow" w:cs="Arial"/>
          <w:b/>
          <w:sz w:val="22"/>
          <w:szCs w:val="22"/>
        </w:rPr>
        <w:t>3462/24</w:t>
      </w:r>
    </w:p>
    <w:p w14:paraId="6D1ABB29" w14:textId="77777777" w:rsidR="00035DEC" w:rsidRPr="00177B71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177B71">
        <w:rPr>
          <w:rFonts w:ascii="Arial Narrow" w:hAnsi="Arial Narrow" w:cs="Arial"/>
          <w:b/>
          <w:sz w:val="22"/>
          <w:szCs w:val="22"/>
        </w:rPr>
        <w:t>WYKONAWCY</w:t>
      </w:r>
    </w:p>
    <w:p w14:paraId="358B0124" w14:textId="77777777" w:rsidR="00035DEC" w:rsidRPr="00177B71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177B71">
        <w:rPr>
          <w:rFonts w:ascii="Arial Narrow" w:hAnsi="Arial Narrow" w:cs="Arial"/>
          <w:sz w:val="22"/>
          <w:szCs w:val="22"/>
        </w:rPr>
        <w:t>ubiegający się o zamówienie</w:t>
      </w:r>
    </w:p>
    <w:p w14:paraId="30B795A0" w14:textId="77777777" w:rsidR="00035DEC" w:rsidRPr="00177B71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77B71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177B7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77B7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177B71" w14:paraId="2D398E29" w14:textId="77777777" w:rsidTr="00B32FF9">
        <w:tc>
          <w:tcPr>
            <w:tcW w:w="2269" w:type="dxa"/>
            <w:shd w:val="clear" w:color="auto" w:fill="auto"/>
          </w:tcPr>
          <w:p w14:paraId="0DF3E2E9" w14:textId="77777777" w:rsidR="00035DEC" w:rsidRPr="00177B71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7B7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54B891" w14:textId="77777777" w:rsidR="00035DEC" w:rsidRPr="00177B71" w:rsidRDefault="00FE6610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77B71">
              <w:rPr>
                <w:rFonts w:ascii="Arial Narrow" w:hAnsi="Arial Narrow" w:cs="Arial"/>
                <w:b/>
                <w:sz w:val="22"/>
                <w:szCs w:val="22"/>
              </w:rPr>
              <w:t>Dostawa piły oscylacyjnej</w:t>
            </w:r>
            <w:r w:rsidR="00035DEC" w:rsidRPr="00177B71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FE6610" w:rsidRPr="00177B71" w14:paraId="7EB82538" w14:textId="77777777" w:rsidTr="00BC1D0B">
        <w:tc>
          <w:tcPr>
            <w:tcW w:w="2269" w:type="dxa"/>
            <w:shd w:val="clear" w:color="auto" w:fill="auto"/>
          </w:tcPr>
          <w:p w14:paraId="140F7B90" w14:textId="77777777" w:rsidR="00FE6610" w:rsidRPr="00177B71" w:rsidRDefault="00FE6610" w:rsidP="00BC1D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7B7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03ED6C" w14:textId="77777777" w:rsidR="00FE6610" w:rsidRPr="00177B71" w:rsidRDefault="00FE6610" w:rsidP="00BC1D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77B71">
              <w:rPr>
                <w:rFonts w:ascii="Arial Narrow" w:hAnsi="Arial Narrow" w:cs="Arial"/>
                <w:b/>
                <w:sz w:val="22"/>
                <w:szCs w:val="22"/>
              </w:rPr>
              <w:t>51/2024</w:t>
            </w:r>
          </w:p>
        </w:tc>
      </w:tr>
    </w:tbl>
    <w:p w14:paraId="7978BF24" w14:textId="77777777" w:rsidR="00035DEC" w:rsidRPr="00177B71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177B71" w14:paraId="2E92E690" w14:textId="77777777" w:rsidTr="00B32FF9">
        <w:tc>
          <w:tcPr>
            <w:tcW w:w="9330" w:type="dxa"/>
            <w:shd w:val="clear" w:color="auto" w:fill="F2F2F2"/>
            <w:hideMark/>
          </w:tcPr>
          <w:p w14:paraId="2849B434" w14:textId="77777777" w:rsidR="00035DEC" w:rsidRPr="00177B71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177B7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54A3FA94" w14:textId="77777777" w:rsidR="0012774F" w:rsidRPr="00177B71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177B71">
        <w:rPr>
          <w:rFonts w:ascii="Arial Narrow" w:hAnsi="Arial Narrow" w:cs="Arial"/>
          <w:sz w:val="22"/>
          <w:szCs w:val="22"/>
        </w:rPr>
        <w:t xml:space="preserve">Zamawiający, </w:t>
      </w:r>
      <w:r w:rsidR="00FE6610" w:rsidRPr="00177B71">
        <w:rPr>
          <w:rFonts w:ascii="Arial Narrow" w:hAnsi="Arial Narrow" w:cs="Arial"/>
          <w:b/>
          <w:sz w:val="22"/>
          <w:szCs w:val="22"/>
        </w:rPr>
        <w:t>10WSzKzP SPZOZ</w:t>
      </w:r>
      <w:r w:rsidRPr="00177B71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177B71">
        <w:rPr>
          <w:rFonts w:ascii="Arial Narrow" w:hAnsi="Arial Narrow" w:cs="Arial"/>
          <w:sz w:val="22"/>
          <w:szCs w:val="22"/>
        </w:rPr>
        <w:t>1</w:t>
      </w:r>
      <w:r w:rsidRPr="00177B71">
        <w:rPr>
          <w:rFonts w:ascii="Arial Narrow" w:hAnsi="Arial Narrow" w:cs="Arial"/>
          <w:sz w:val="22"/>
          <w:szCs w:val="22"/>
        </w:rPr>
        <w:t>3</w:t>
      </w:r>
      <w:r w:rsidR="0029606A" w:rsidRPr="00177B71">
        <w:rPr>
          <w:rFonts w:ascii="Arial Narrow" w:hAnsi="Arial Narrow" w:cs="Arial"/>
          <w:sz w:val="22"/>
          <w:szCs w:val="22"/>
        </w:rPr>
        <w:t>5</w:t>
      </w:r>
      <w:r w:rsidRPr="00177B71">
        <w:rPr>
          <w:rFonts w:ascii="Arial Narrow" w:hAnsi="Arial Narrow" w:cs="Arial"/>
          <w:sz w:val="22"/>
          <w:szCs w:val="22"/>
        </w:rPr>
        <w:t xml:space="preserve"> ust</w:t>
      </w:r>
      <w:r w:rsidR="00D9049C" w:rsidRPr="00177B71">
        <w:rPr>
          <w:rFonts w:ascii="Arial Narrow" w:hAnsi="Arial Narrow" w:cs="Arial"/>
          <w:sz w:val="22"/>
          <w:szCs w:val="22"/>
        </w:rPr>
        <w:t xml:space="preserve">. </w:t>
      </w:r>
      <w:r w:rsidR="0029606A" w:rsidRPr="00177B71">
        <w:rPr>
          <w:rFonts w:ascii="Arial Narrow" w:hAnsi="Arial Narrow" w:cs="Arial"/>
          <w:sz w:val="22"/>
          <w:szCs w:val="22"/>
        </w:rPr>
        <w:t>6</w:t>
      </w:r>
      <w:r w:rsidRPr="00177B71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77B71">
        <w:rPr>
          <w:rFonts w:ascii="Arial Narrow" w:hAnsi="Arial Narrow" w:cs="Arial"/>
          <w:sz w:val="22"/>
          <w:szCs w:val="22"/>
        </w:rPr>
        <w:t>11</w:t>
      </w:r>
      <w:r w:rsidRPr="00177B71">
        <w:rPr>
          <w:rFonts w:ascii="Arial Narrow" w:hAnsi="Arial Narrow" w:cs="Arial"/>
          <w:sz w:val="22"/>
          <w:szCs w:val="22"/>
        </w:rPr>
        <w:t xml:space="preserve"> </w:t>
      </w:r>
      <w:r w:rsidR="0029606A" w:rsidRPr="00177B71">
        <w:rPr>
          <w:rFonts w:ascii="Arial Narrow" w:hAnsi="Arial Narrow" w:cs="Arial"/>
          <w:sz w:val="22"/>
          <w:szCs w:val="22"/>
        </w:rPr>
        <w:t xml:space="preserve">września </w:t>
      </w:r>
      <w:r w:rsidRPr="00177B71">
        <w:rPr>
          <w:rFonts w:ascii="Arial Narrow" w:hAnsi="Arial Narrow" w:cs="Arial"/>
          <w:sz w:val="22"/>
          <w:szCs w:val="22"/>
        </w:rPr>
        <w:t>20</w:t>
      </w:r>
      <w:r w:rsidR="0029606A" w:rsidRPr="00177B71">
        <w:rPr>
          <w:rFonts w:ascii="Arial Narrow" w:hAnsi="Arial Narrow" w:cs="Arial"/>
          <w:sz w:val="22"/>
          <w:szCs w:val="22"/>
        </w:rPr>
        <w:t>19</w:t>
      </w:r>
      <w:r w:rsidRPr="00177B71">
        <w:rPr>
          <w:rFonts w:ascii="Arial Narrow" w:hAnsi="Arial Narrow" w:cs="Arial"/>
          <w:sz w:val="22"/>
          <w:szCs w:val="22"/>
        </w:rPr>
        <w:t xml:space="preserve"> r</w:t>
      </w:r>
      <w:r w:rsidR="0029606A" w:rsidRPr="00177B71">
        <w:rPr>
          <w:rFonts w:ascii="Arial Narrow" w:hAnsi="Arial Narrow" w:cs="Arial"/>
          <w:sz w:val="22"/>
          <w:szCs w:val="22"/>
        </w:rPr>
        <w:t>.</w:t>
      </w:r>
      <w:r w:rsidRPr="00177B71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77B71">
        <w:rPr>
          <w:rFonts w:ascii="Arial Narrow" w:hAnsi="Arial Narrow" w:cs="Arial"/>
          <w:sz w:val="22"/>
          <w:szCs w:val="22"/>
        </w:rPr>
        <w:t>z</w:t>
      </w:r>
      <w:r w:rsidRPr="00177B71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77B71">
        <w:rPr>
          <w:rFonts w:ascii="Arial Narrow" w:hAnsi="Arial Narrow" w:cs="Arial"/>
          <w:sz w:val="22"/>
          <w:szCs w:val="22"/>
        </w:rPr>
        <w:t>p</w:t>
      </w:r>
      <w:r w:rsidRPr="00177B71">
        <w:rPr>
          <w:rFonts w:ascii="Arial Narrow" w:hAnsi="Arial Narrow" w:cs="Arial"/>
          <w:sz w:val="22"/>
          <w:szCs w:val="22"/>
        </w:rPr>
        <w:t xml:space="preserve">ublicznych </w:t>
      </w:r>
      <w:r w:rsidR="00FE6610" w:rsidRPr="00177B71">
        <w:rPr>
          <w:rFonts w:ascii="Arial Narrow" w:hAnsi="Arial Narrow" w:cs="Arial"/>
          <w:sz w:val="22"/>
          <w:szCs w:val="22"/>
        </w:rPr>
        <w:t>(</w:t>
      </w:r>
      <w:proofErr w:type="spellStart"/>
      <w:r w:rsidR="00FE6610" w:rsidRPr="00177B71">
        <w:rPr>
          <w:rFonts w:ascii="Arial Narrow" w:hAnsi="Arial Narrow" w:cs="Arial"/>
          <w:sz w:val="22"/>
          <w:szCs w:val="22"/>
        </w:rPr>
        <w:t>t.j</w:t>
      </w:r>
      <w:proofErr w:type="spellEnd"/>
      <w:r w:rsidR="00FE6610" w:rsidRPr="00177B71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177B71">
        <w:rPr>
          <w:rFonts w:ascii="Arial Narrow" w:hAnsi="Arial Narrow" w:cs="Arial"/>
          <w:sz w:val="22"/>
          <w:szCs w:val="22"/>
        </w:rPr>
        <w:t xml:space="preserve">, </w:t>
      </w:r>
      <w:r w:rsidR="00D9049C" w:rsidRPr="00177B71">
        <w:rPr>
          <w:rFonts w:ascii="Arial Narrow" w:hAnsi="Arial Narrow" w:cs="Arial"/>
          <w:sz w:val="22"/>
          <w:szCs w:val="22"/>
        </w:rPr>
        <w:t>udostępnia</w:t>
      </w:r>
      <w:r w:rsidR="00BE7BFD" w:rsidRPr="00177B71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77B71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77B71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177B71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177B71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77B71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177B71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177B71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177B71">
        <w:rPr>
          <w:rFonts w:ascii="Arial Narrow" w:hAnsi="Arial Narrow" w:cs="Arial"/>
          <w:sz w:val="22"/>
          <w:szCs w:val="22"/>
        </w:rPr>
        <w:t>wraz z wyjaśnieniami</w:t>
      </w:r>
      <w:r w:rsidR="0012774F" w:rsidRPr="00177B71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6610" w:rsidRPr="00177B71" w14:paraId="349B54BD" w14:textId="77777777" w:rsidTr="00BC1D0B">
        <w:tc>
          <w:tcPr>
            <w:tcW w:w="9356" w:type="dxa"/>
            <w:shd w:val="clear" w:color="auto" w:fill="auto"/>
          </w:tcPr>
          <w:p w14:paraId="31D0D88F" w14:textId="77777777" w:rsidR="00FE6610" w:rsidRPr="00177B71" w:rsidRDefault="00FE6610" w:rsidP="00BC1D0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7B7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3410A2CB" w14:textId="77777777" w:rsidR="00FE6610" w:rsidRPr="00177B71" w:rsidRDefault="00FE6610" w:rsidP="00BC1D0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bookmarkStart w:id="0" w:name="_Hlk165007387"/>
            <w:r w:rsidRPr="00177B71">
              <w:rPr>
                <w:rFonts w:ascii="Arial Narrow" w:hAnsi="Arial Narrow" w:cs="Arial"/>
                <w:sz w:val="22"/>
                <w:szCs w:val="22"/>
              </w:rPr>
              <w:t xml:space="preserve">1. Czy w celu miarkowania kar umownych Zamawiający dokona modyfikacji postanowień projektu przyszłej umowy w zakresie zapisów § 8 ust. 1, 3: </w:t>
            </w:r>
          </w:p>
          <w:p w14:paraId="7D420C1A" w14:textId="609CD563" w:rsidR="00FE6610" w:rsidRPr="00177B71" w:rsidRDefault="00FE6610" w:rsidP="00BC1D0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7B71">
              <w:rPr>
                <w:rFonts w:ascii="Arial Narrow" w:hAnsi="Arial Narrow" w:cs="Arial"/>
                <w:sz w:val="22"/>
                <w:szCs w:val="22"/>
              </w:rPr>
              <w:t xml:space="preserve"> 1. Wykonawca zapłaci Zamawiającemu kary umowne:</w:t>
            </w:r>
          </w:p>
          <w:p w14:paraId="69D730C9" w14:textId="77777777" w:rsidR="00FE6610" w:rsidRPr="00177B71" w:rsidRDefault="00FE6610" w:rsidP="00BC1D0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7B71">
              <w:rPr>
                <w:rFonts w:ascii="Arial Narrow" w:hAnsi="Arial Narrow" w:cs="Arial"/>
                <w:sz w:val="22"/>
                <w:szCs w:val="22"/>
              </w:rPr>
              <w:t>1)za niewykonanie przedmiotu umowy w terminie określonym w § 2 ust. 1 umowy - 0,2 % wartości niewykonanej części przedmiotu umowy brutto za każdy dzień zwłoki, jednak nie więcej niż 10% wartości brutto niewykonanej części przedmiotu umowy</w:t>
            </w:r>
          </w:p>
          <w:p w14:paraId="7F778C39" w14:textId="77777777" w:rsidR="00FE6610" w:rsidRPr="00177B71" w:rsidRDefault="00FE6610" w:rsidP="00BC1D0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7B71">
              <w:rPr>
                <w:rFonts w:ascii="Arial Narrow" w:hAnsi="Arial Narrow" w:cs="Arial"/>
                <w:sz w:val="22"/>
                <w:szCs w:val="22"/>
              </w:rPr>
              <w:t>2)za nieusunięcie wad stwierdzonych w okresie gwarancji i rękojmi - 0,5 % wartości brutto wadliwej części przedmiotu umowy za każdy dzień zwłoki ponad termin wskazany przez Zamawiającego na usunięcie wad, jednak nie więcej niż 10% wartości brutto wadliwej części przedmiotu umowy</w:t>
            </w:r>
          </w:p>
          <w:p w14:paraId="284B548E" w14:textId="77777777" w:rsidR="00FE6610" w:rsidRPr="00177B71" w:rsidRDefault="00FE6610" w:rsidP="00BC1D0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7B71">
              <w:rPr>
                <w:rFonts w:ascii="Arial Narrow" w:hAnsi="Arial Narrow" w:cs="Arial"/>
                <w:sz w:val="22"/>
                <w:szCs w:val="22"/>
              </w:rPr>
              <w:t xml:space="preserve">3)w przypadku braku terminowego wykonania przeglądu technicznego w okresie gwarancji w wysokości 0,5% </w:t>
            </w:r>
            <w:r w:rsidRPr="00177B71">
              <w:rPr>
                <w:rFonts w:ascii="Arial Narrow" w:hAnsi="Arial Narrow" w:cs="Arial"/>
                <w:sz w:val="22"/>
                <w:szCs w:val="22"/>
              </w:rPr>
              <w:lastRenderedPageBreak/>
              <w:t>wartości brutto niewykonanej części przedmiotu umowy za każdy dzień zwłoki, jednak nie więcej niż 10% wartości brutto niewykonanej części przedmiotu umowy</w:t>
            </w:r>
          </w:p>
          <w:p w14:paraId="6CF78A26" w14:textId="77777777" w:rsidR="00FE6610" w:rsidRPr="00177B71" w:rsidRDefault="00FE6610" w:rsidP="00BC1D0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7B71">
              <w:rPr>
                <w:rFonts w:ascii="Arial Narrow" w:hAnsi="Arial Narrow" w:cs="Arial"/>
                <w:sz w:val="22"/>
                <w:szCs w:val="22"/>
              </w:rPr>
              <w:t>3.W przypadku odstąpienia od umowy z przyczyn leżących po stronie Wykonawcy, Wykonawca zapłaci Zamawiającemu karę umowną w wysokości 10% wartości brutto niezrealizowanej części umowy, o której mowa w §1 ust. 4.</w:t>
            </w:r>
            <w:bookmarkEnd w:id="0"/>
          </w:p>
          <w:p w14:paraId="6F7BC757" w14:textId="77777777" w:rsidR="00FE6610" w:rsidRPr="00177B71" w:rsidRDefault="00FE6610" w:rsidP="00BC1D0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7B7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A9B5867" w14:textId="7D0A3FF5" w:rsidR="00FE6610" w:rsidRPr="00177B71" w:rsidRDefault="00177B71" w:rsidP="00BC1D0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177B71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projektu umowy bez zmian.</w:t>
            </w:r>
          </w:p>
        </w:tc>
      </w:tr>
    </w:tbl>
    <w:p w14:paraId="460EB119" w14:textId="77777777" w:rsidR="00BE7BFD" w:rsidRPr="00177B71" w:rsidRDefault="00BE7BFD" w:rsidP="00520165">
      <w:pPr>
        <w:jc w:val="both"/>
        <w:rPr>
          <w:rFonts w:ascii="Arial Narrow" w:hAnsi="Arial Narrow" w:cs="Arial"/>
        </w:rPr>
      </w:pPr>
    </w:p>
    <w:p w14:paraId="3CACEF23" w14:textId="67D25BAB" w:rsidR="006D4AB3" w:rsidRDefault="00EE0134" w:rsidP="00EE0134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EE0134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6CEC470E" w14:textId="77777777" w:rsidR="00EE0134" w:rsidRDefault="00EE0134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0F34558A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7123CE5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76E4EB2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A04BB66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797520B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5533DFF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5059F4B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68A316F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E03D4BD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6506E1A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6703159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32C0A02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94F76AD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CAFCAC8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AA56AEE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C7337AF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584FAEB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7D74B9A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4E9FC19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539C707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A8E8E89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0D9221B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D8E1EEB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14B1E9A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3480893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107F9E2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F93D775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A2C3EF6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5F92A1D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B33388C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2867D99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F3F9425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953B8A3" w14:textId="77777777" w:rsid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E257D3F" w14:textId="1522F668" w:rsidR="00EE0134" w:rsidRPr="00EE0134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EE0134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5F42C795" w14:textId="77777777" w:rsidR="00EE0134" w:rsidRPr="00340A4B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340A4B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1FEF75F9" w14:textId="320CF1DE" w:rsidR="00EE0134" w:rsidRPr="00681E50" w:rsidRDefault="00EE0134" w:rsidP="00EE01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340A4B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340A4B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340A4B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</w:t>
      </w:r>
      <w:r w:rsidR="00340A4B">
        <w:rPr>
          <w:rFonts w:ascii="Arial Narrow" w:hAnsi="Arial Narrow"/>
          <w:i/>
          <w:iCs/>
          <w:sz w:val="18"/>
          <w:szCs w:val="18"/>
        </w:rPr>
        <w:t>10</w:t>
      </w:r>
    </w:p>
    <w:p w14:paraId="0A70D327" w14:textId="1FEBB291" w:rsidR="00EE0134" w:rsidRDefault="00EE0134" w:rsidP="00EE0134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</w:p>
    <w:p w14:paraId="1B10A9E1" w14:textId="67D8F6F5" w:rsidR="00EE0134" w:rsidRPr="00EE0134" w:rsidRDefault="00EE0134" w:rsidP="00EE0134">
      <w:pPr>
        <w:rPr>
          <w:rFonts w:ascii="Arial Narrow" w:hAnsi="Arial Narrow" w:cs="Arial"/>
          <w:i/>
          <w:iCs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B9724A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26.04.2024 r.</w:t>
      </w:r>
    </w:p>
    <w:sectPr w:rsidR="00EE0134" w:rsidRPr="00EE0134" w:rsidSect="00AF49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0FFCDE" w14:textId="77777777" w:rsidR="00AF49FB" w:rsidRDefault="00AF49FB">
      <w:r>
        <w:separator/>
      </w:r>
    </w:p>
  </w:endnote>
  <w:endnote w:type="continuationSeparator" w:id="0">
    <w:p w14:paraId="26B93A64" w14:textId="77777777" w:rsidR="00AF49FB" w:rsidRDefault="00AF4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D48A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29112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4AE94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8AA306B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5E64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40D1F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C3E158" w14:textId="77777777" w:rsidR="006D4AB3" w:rsidRDefault="006D4AB3">
    <w:pPr>
      <w:pStyle w:val="Stopka"/>
      <w:tabs>
        <w:tab w:val="clear" w:pos="4536"/>
        <w:tab w:val="left" w:pos="6237"/>
      </w:tabs>
    </w:pPr>
  </w:p>
  <w:p w14:paraId="5EA8ED6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B7AD71" w14:textId="77777777" w:rsidR="00AF49FB" w:rsidRDefault="00AF49FB">
      <w:r>
        <w:separator/>
      </w:r>
    </w:p>
  </w:footnote>
  <w:footnote w:type="continuationSeparator" w:id="0">
    <w:p w14:paraId="49A1278A" w14:textId="77777777" w:rsidR="00AF49FB" w:rsidRDefault="00AF4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0F587D" w14:textId="77777777" w:rsidR="00FE6610" w:rsidRDefault="00FE66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167C3" w14:textId="77777777" w:rsidR="00FE6610" w:rsidRDefault="00FE66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68DD1" w14:textId="77777777" w:rsidR="00FE6610" w:rsidRDefault="00FE66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43572418">
    <w:abstractNumId w:val="4"/>
  </w:num>
  <w:num w:numId="2" w16cid:durableId="1391923383">
    <w:abstractNumId w:val="7"/>
  </w:num>
  <w:num w:numId="3" w16cid:durableId="2055694552">
    <w:abstractNumId w:val="3"/>
  </w:num>
  <w:num w:numId="4" w16cid:durableId="2368632">
    <w:abstractNumId w:val="6"/>
  </w:num>
  <w:num w:numId="5" w16cid:durableId="906569489">
    <w:abstractNumId w:val="1"/>
  </w:num>
  <w:num w:numId="6" w16cid:durableId="25721343">
    <w:abstractNumId w:val="2"/>
  </w:num>
  <w:num w:numId="7" w16cid:durableId="65299530">
    <w:abstractNumId w:val="5"/>
  </w:num>
  <w:num w:numId="8" w16cid:durableId="33877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49FB"/>
    <w:rsid w:val="00031374"/>
    <w:rsid w:val="00035DEC"/>
    <w:rsid w:val="000A1097"/>
    <w:rsid w:val="000E2A8F"/>
    <w:rsid w:val="0012774F"/>
    <w:rsid w:val="00144B7A"/>
    <w:rsid w:val="00177B71"/>
    <w:rsid w:val="00180C6E"/>
    <w:rsid w:val="0029606A"/>
    <w:rsid w:val="00340A4B"/>
    <w:rsid w:val="004848F3"/>
    <w:rsid w:val="004A75F2"/>
    <w:rsid w:val="005144A9"/>
    <w:rsid w:val="00520165"/>
    <w:rsid w:val="005B1B08"/>
    <w:rsid w:val="005D2461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F49FB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0134"/>
    <w:rsid w:val="00FC5957"/>
    <w:rsid w:val="00FD265E"/>
    <w:rsid w:val="00FE661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4B2E11"/>
  <w15:chartTrackingRefBased/>
  <w15:docId w15:val="{F5A6011B-6E81-4012-9F85-42AC7B96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EE0134"/>
    <w:pPr>
      <w:keepNext/>
      <w:numPr>
        <w:ilvl w:val="3"/>
        <w:numId w:val="8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EE0134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E0134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E0134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E0134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E0134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EE013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EE013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EE013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EE013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E013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E0134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EE013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E01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298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2024-04-26T10:53:00Z</cp:lastPrinted>
  <dcterms:created xsi:type="dcterms:W3CDTF">2024-04-26T04:58:00Z</dcterms:created>
  <dcterms:modified xsi:type="dcterms:W3CDTF">2024-04-26T10:53:00Z</dcterms:modified>
</cp:coreProperties>
</file>