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62468C0C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E64EA2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8D1787">
        <w:rPr>
          <w:rFonts w:asciiTheme="minorHAnsi" w:hAnsiTheme="minorHAnsi" w:cstheme="minorHAnsi"/>
          <w:b/>
          <w:bCs/>
          <w:sz w:val="24"/>
          <w:szCs w:val="24"/>
        </w:rPr>
        <w:t>35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E64EA2">
        <w:rPr>
          <w:rFonts w:asciiTheme="minorHAnsi" w:hAnsiTheme="minorHAnsi" w:cstheme="minorHAnsi"/>
          <w:b/>
          <w:bCs/>
          <w:sz w:val="24"/>
          <w:szCs w:val="24"/>
        </w:rPr>
        <w:t>4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52F4BB60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D1443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2535CD" w14:textId="553077A6" w:rsidR="00554391" w:rsidRPr="008D1787" w:rsidRDefault="002D6B17" w:rsidP="00E64EA2">
      <w:pPr>
        <w:pStyle w:val="Nagwek2"/>
        <w:tabs>
          <w:tab w:val="left" w:pos="0"/>
        </w:tabs>
        <w:ind w:left="0"/>
        <w:jc w:val="both"/>
        <w:rPr>
          <w:rFonts w:asciiTheme="minorHAnsi" w:hAnsiTheme="minorHAnsi" w:cstheme="minorHAnsi"/>
          <w:b w:val="0"/>
          <w:bCs w:val="0"/>
          <w:sz w:val="22"/>
        </w:rPr>
      </w:pPr>
      <w:r w:rsidRPr="008D1787">
        <w:rPr>
          <w:rFonts w:asciiTheme="minorHAnsi" w:hAnsiTheme="minorHAnsi" w:cstheme="minorHAnsi"/>
          <w:b w:val="0"/>
          <w:bCs w:val="0"/>
          <w:sz w:val="22"/>
        </w:rPr>
        <w:t xml:space="preserve">W odpowiedzi na ogłoszenie </w:t>
      </w:r>
      <w:r w:rsidR="00B04206" w:rsidRPr="008D1787">
        <w:rPr>
          <w:rFonts w:asciiTheme="minorHAnsi" w:hAnsiTheme="minorHAnsi" w:cstheme="minorHAnsi"/>
          <w:b w:val="0"/>
          <w:bCs w:val="0"/>
          <w:sz w:val="22"/>
        </w:rPr>
        <w:t>do postępowania prowadzonego w trybie</w:t>
      </w:r>
      <w:r w:rsidR="00930F5C" w:rsidRPr="008D1787">
        <w:rPr>
          <w:rFonts w:asciiTheme="minorHAnsi" w:hAnsiTheme="minorHAnsi" w:cstheme="minorHAnsi"/>
          <w:b w:val="0"/>
          <w:bCs w:val="0"/>
          <w:sz w:val="22"/>
        </w:rPr>
        <w:t xml:space="preserve"> </w:t>
      </w:r>
      <w:r w:rsidR="00A5420F" w:rsidRPr="008D1787">
        <w:rPr>
          <w:rFonts w:asciiTheme="minorHAnsi" w:hAnsiTheme="minorHAnsi" w:cstheme="minorHAnsi"/>
          <w:b w:val="0"/>
          <w:bCs w:val="0"/>
          <w:sz w:val="22"/>
        </w:rPr>
        <w:t>podstawowy</w:t>
      </w:r>
      <w:r w:rsidR="00C3457C" w:rsidRPr="008D1787">
        <w:rPr>
          <w:rFonts w:asciiTheme="minorHAnsi" w:hAnsiTheme="minorHAnsi" w:cstheme="minorHAnsi"/>
          <w:b w:val="0"/>
          <w:bCs w:val="0"/>
          <w:sz w:val="22"/>
        </w:rPr>
        <w:t>m</w:t>
      </w:r>
      <w:r w:rsidR="009F3D3A" w:rsidRPr="008D1787">
        <w:rPr>
          <w:rFonts w:asciiTheme="minorHAnsi" w:hAnsiTheme="minorHAnsi" w:cstheme="minorHAnsi"/>
          <w:b w:val="0"/>
          <w:bCs w:val="0"/>
          <w:sz w:val="22"/>
        </w:rPr>
        <w:t xml:space="preserve"> na podstawie art.275 ust. 1 - </w:t>
      </w:r>
      <w:r w:rsidR="00B639E0" w:rsidRPr="008D1787">
        <w:rPr>
          <w:rFonts w:asciiTheme="minorHAnsi" w:hAnsiTheme="minorHAnsi" w:cstheme="minorHAnsi"/>
          <w:b w:val="0"/>
          <w:bCs w:val="0"/>
          <w:sz w:val="22"/>
        </w:rPr>
        <w:t>pn.</w:t>
      </w:r>
      <w:r w:rsidR="00B04206" w:rsidRPr="008D1787">
        <w:rPr>
          <w:rFonts w:asciiTheme="minorHAnsi" w:hAnsiTheme="minorHAnsi" w:cstheme="minorHAnsi"/>
          <w:b w:val="0"/>
          <w:bCs w:val="0"/>
          <w:sz w:val="22"/>
        </w:rPr>
        <w:t>:</w:t>
      </w:r>
      <w:r w:rsidR="002D3FB4" w:rsidRPr="008D1787">
        <w:rPr>
          <w:rFonts w:asciiTheme="minorHAnsi" w:hAnsiTheme="minorHAnsi" w:cstheme="minorHAnsi"/>
          <w:sz w:val="22"/>
        </w:rPr>
        <w:t xml:space="preserve"> </w:t>
      </w:r>
      <w:r w:rsidR="00B04206" w:rsidRPr="008D1787">
        <w:rPr>
          <w:rFonts w:asciiTheme="minorHAnsi" w:hAnsiTheme="minorHAnsi" w:cstheme="minorHAnsi"/>
          <w:sz w:val="22"/>
        </w:rPr>
        <w:t>„</w:t>
      </w:r>
      <w:r w:rsidR="00E64EA2" w:rsidRPr="008D1787">
        <w:rPr>
          <w:rFonts w:asciiTheme="minorHAnsi" w:hAnsiTheme="minorHAnsi" w:cstheme="minorHAnsi"/>
          <w:i/>
          <w:iCs/>
          <w:sz w:val="22"/>
          <w:szCs w:val="22"/>
        </w:rPr>
        <w:t xml:space="preserve">Wykonanie, dostawa i montaż mebli </w:t>
      </w:r>
      <w:r w:rsidR="008D1787" w:rsidRPr="008D1787">
        <w:rPr>
          <w:rFonts w:asciiTheme="minorHAnsi" w:hAnsiTheme="minorHAnsi" w:cstheme="minorHAnsi"/>
          <w:i/>
          <w:iCs/>
          <w:sz w:val="22"/>
          <w:szCs w:val="22"/>
        </w:rPr>
        <w:t>biurow</w:t>
      </w:r>
      <w:r w:rsidR="00E64EA2" w:rsidRPr="008D1787">
        <w:rPr>
          <w:rFonts w:asciiTheme="minorHAnsi" w:hAnsiTheme="minorHAnsi" w:cstheme="minorHAnsi"/>
          <w:i/>
          <w:iCs/>
          <w:sz w:val="22"/>
          <w:szCs w:val="22"/>
        </w:rPr>
        <w:t>ych do lokalu Centrum Wsparcia Społeczności Akademickiej PK (</w:t>
      </w:r>
      <w:proofErr w:type="spellStart"/>
      <w:r w:rsidR="00E64EA2" w:rsidRPr="008D1787">
        <w:rPr>
          <w:rFonts w:asciiTheme="minorHAnsi" w:hAnsiTheme="minorHAnsi" w:cstheme="minorHAnsi"/>
          <w:i/>
          <w:iCs/>
          <w:sz w:val="22"/>
          <w:szCs w:val="22"/>
        </w:rPr>
        <w:t>CeWSA</w:t>
      </w:r>
      <w:proofErr w:type="spellEnd"/>
      <w:r w:rsidR="00E64EA2" w:rsidRPr="008D1787">
        <w:rPr>
          <w:rFonts w:asciiTheme="minorHAnsi" w:hAnsiTheme="minorHAnsi" w:cstheme="minorHAnsi"/>
          <w:i/>
          <w:iCs/>
          <w:sz w:val="22"/>
          <w:szCs w:val="22"/>
        </w:rPr>
        <w:t xml:space="preserve"> PK)”</w:t>
      </w:r>
      <w:r w:rsidR="00C14443" w:rsidRPr="008D1787">
        <w:rPr>
          <w:rFonts w:asciiTheme="minorHAnsi" w:hAnsiTheme="minorHAnsi" w:cstheme="minorHAnsi"/>
          <w:sz w:val="20"/>
        </w:rPr>
        <w:t xml:space="preserve"> </w:t>
      </w:r>
      <w:r w:rsidRPr="008D1787">
        <w:rPr>
          <w:rFonts w:asciiTheme="minorHAnsi" w:hAnsiTheme="minorHAnsi" w:cstheme="minorHAnsi"/>
          <w:b w:val="0"/>
          <w:bCs w:val="0"/>
          <w:sz w:val="22"/>
        </w:rPr>
        <w:t>oferujemy realizację przedmiotu zamówienia z</w:t>
      </w:r>
      <w:r w:rsidR="00B04206" w:rsidRPr="008D1787">
        <w:rPr>
          <w:rFonts w:asciiTheme="minorHAnsi" w:hAnsiTheme="minorHAnsi" w:cstheme="minorHAnsi"/>
          <w:b w:val="0"/>
          <w:bCs w:val="0"/>
          <w:sz w:val="22"/>
        </w:rPr>
        <w:t>godnie</w:t>
      </w:r>
      <w:r w:rsidR="0032113C" w:rsidRPr="008D1787">
        <w:rPr>
          <w:rFonts w:asciiTheme="minorHAnsi" w:hAnsiTheme="minorHAnsi" w:cstheme="minorHAnsi"/>
          <w:b w:val="0"/>
          <w:bCs w:val="0"/>
          <w:sz w:val="22"/>
        </w:rPr>
        <w:t xml:space="preserve"> z wymogami określonymi w S</w:t>
      </w:r>
      <w:r w:rsidR="00C70E06" w:rsidRPr="008D1787">
        <w:rPr>
          <w:rFonts w:asciiTheme="minorHAnsi" w:hAnsiTheme="minorHAnsi" w:cstheme="minorHAnsi"/>
          <w:b w:val="0"/>
          <w:bCs w:val="0"/>
          <w:sz w:val="22"/>
        </w:rPr>
        <w:t xml:space="preserve">WZ </w:t>
      </w:r>
      <w:r w:rsidRPr="008D1787">
        <w:rPr>
          <w:rFonts w:asciiTheme="minorHAnsi" w:hAnsiTheme="minorHAnsi" w:cstheme="minorHAnsi"/>
          <w:b w:val="0"/>
          <w:bCs w:val="0"/>
          <w:sz w:val="22"/>
        </w:rPr>
        <w:t>za cenę</w:t>
      </w:r>
      <w:r w:rsidR="00C70E06" w:rsidRPr="008D1787">
        <w:rPr>
          <w:rFonts w:asciiTheme="minorHAnsi" w:hAnsiTheme="minorHAnsi" w:cstheme="minorHAnsi"/>
          <w:b w:val="0"/>
          <w:bCs w:val="0"/>
          <w:sz w:val="22"/>
        </w:rPr>
        <w:t>:</w:t>
      </w:r>
    </w:p>
    <w:p w14:paraId="1CF5F461" w14:textId="34CC1F53" w:rsidR="005375D8" w:rsidRPr="008D1787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Theme="minorHAnsi" w:hAnsiTheme="minorHAnsi" w:cstheme="minorHAnsi"/>
          <w:b/>
          <w:bCs/>
          <w:sz w:val="20"/>
          <w:lang w:val="pl-PL"/>
        </w:rPr>
      </w:pPr>
      <w:bookmarkStart w:id="0" w:name="_Hlk101343452"/>
      <w:r w:rsidRPr="008D1787">
        <w:rPr>
          <w:rFonts w:asciiTheme="minorHAnsi" w:hAnsiTheme="minorHAnsi" w:cstheme="minorHAnsi"/>
          <w:b/>
          <w:bCs/>
          <w:sz w:val="20"/>
          <w:lang w:val="pl-PL"/>
        </w:rPr>
        <w:t>CENA</w:t>
      </w:r>
      <w:r w:rsidR="00B31B17" w:rsidRPr="008D1787">
        <w:rPr>
          <w:rFonts w:asciiTheme="minorHAnsi" w:hAnsiTheme="minorHAnsi" w:cstheme="minorHAnsi"/>
          <w:b/>
          <w:bCs/>
          <w:sz w:val="20"/>
          <w:lang w:val="pl-PL"/>
        </w:rPr>
        <w:t xml:space="preserve"> za całość zamówienia</w:t>
      </w:r>
      <w:r w:rsidRPr="008D1787">
        <w:rPr>
          <w:rFonts w:asciiTheme="minorHAnsi" w:hAnsiTheme="minorHAnsi" w:cstheme="minorHAnsi"/>
          <w:b/>
          <w:bCs/>
          <w:sz w:val="20"/>
          <w:lang w:val="pl-PL"/>
        </w:rPr>
        <w:t>:</w:t>
      </w:r>
    </w:p>
    <w:bookmarkEnd w:id="0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1837"/>
        <w:gridCol w:w="7509"/>
      </w:tblGrid>
      <w:tr w:rsidR="00F86B1A" w:rsidRPr="00A85027" w14:paraId="37A35BDD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ED97C1" w14:textId="77777777" w:rsidR="00F86B1A" w:rsidRPr="009B03D3" w:rsidRDefault="00F86B1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</w:rPr>
            </w:pPr>
            <w:bookmarkStart w:id="1" w:name="_Hlk99900422"/>
            <w:r w:rsidRPr="009B03D3">
              <w:rPr>
                <w:rFonts w:asciiTheme="minorHAnsi" w:hAnsiTheme="minorHAnsi" w:cstheme="minorHAnsi"/>
                <w:b/>
              </w:rPr>
              <w:t>RAZEM BRUTTO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97BD60" w14:textId="77777777" w:rsidR="009B03D3" w:rsidRDefault="009B03D3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49E37F9C" w14:textId="3AEDE5DA" w:rsidR="00F86B1A" w:rsidRPr="009B03D3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B03D3">
              <w:rPr>
                <w:rFonts w:asciiTheme="minorHAnsi" w:hAnsiTheme="minorHAnsi" w:cstheme="minorHAnsi"/>
              </w:rPr>
              <w:t xml:space="preserve">……………………………… </w:t>
            </w:r>
            <w:r w:rsidRPr="009B03D3">
              <w:rPr>
                <w:rFonts w:asciiTheme="minorHAnsi" w:hAnsiTheme="minorHAnsi" w:cstheme="minorHAnsi"/>
                <w:b/>
              </w:rPr>
              <w:t>PLN</w:t>
            </w:r>
          </w:p>
        </w:tc>
      </w:tr>
      <w:tr w:rsidR="004F6108" w:rsidRPr="00A85027" w14:paraId="310DA4EE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EDFC92" w14:textId="77777777" w:rsidR="00B713B9" w:rsidRDefault="00B713B9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8B822D" w14:textId="1EE01763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  <w:r w:rsidR="00B713B9">
              <w:rPr>
                <w:rFonts w:asciiTheme="minorHAnsi" w:hAnsiTheme="minorHAnsi" w:cstheme="minorHAnsi"/>
                <w:sz w:val="20"/>
                <w:szCs w:val="20"/>
              </w:rPr>
              <w:t>………………………….</w:t>
            </w: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…………. PLN</w:t>
            </w:r>
          </w:p>
        </w:tc>
      </w:tr>
    </w:tbl>
    <w:p w14:paraId="1259C6E1" w14:textId="77777777" w:rsidR="009F3D3A" w:rsidRDefault="009F3D3A">
      <w:pPr>
        <w:rPr>
          <w:b/>
          <w:bCs/>
          <w:sz w:val="20"/>
        </w:rPr>
      </w:pPr>
      <w:bookmarkStart w:id="2" w:name="_Hlk101343657"/>
      <w:bookmarkEnd w:id="1"/>
    </w:p>
    <w:p w14:paraId="53D32423" w14:textId="52E7A6F2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3" w:name="_Hlk101935638"/>
      <w:bookmarkEnd w:id="2"/>
      <w:r w:rsidRPr="00BE1D68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BE1D68">
        <w:rPr>
          <w:rFonts w:ascii="Arial" w:hAnsi="Arial" w:cs="Arial"/>
          <w:b/>
          <w:bCs/>
          <w:sz w:val="20"/>
          <w:lang w:val="pl-PL"/>
        </w:rPr>
        <w:t>:</w:t>
      </w:r>
    </w:p>
    <w:bookmarkEnd w:id="3"/>
    <w:p w14:paraId="661E329F" w14:textId="530F8F80" w:rsidR="005375D8" w:rsidRPr="00C14443" w:rsidRDefault="0008184B" w:rsidP="008D1787">
      <w:pPr>
        <w:widowControl w:val="0"/>
        <w:spacing w:line="360" w:lineRule="auto"/>
        <w:rPr>
          <w:rFonts w:asciiTheme="minorHAnsi" w:hAnsiTheme="minorHAnsi" w:cstheme="minorHAnsi"/>
          <w:b/>
          <w:bCs/>
          <w:sz w:val="22"/>
          <w:szCs w:val="20"/>
        </w:rPr>
      </w:pPr>
      <w:r w:rsidRPr="00C14443">
        <w:rPr>
          <w:rFonts w:asciiTheme="minorHAnsi" w:hAnsiTheme="minorHAnsi" w:cstheme="minorHAnsi"/>
          <w:b/>
          <w:bCs/>
          <w:sz w:val="22"/>
          <w:szCs w:val="20"/>
        </w:rPr>
        <w:t>Wykonawca udziela</w:t>
      </w:r>
      <w:r w:rsidR="00401230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401230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gwarancji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– </w:t>
      </w:r>
      <w:r w:rsidR="001226C8">
        <w:rPr>
          <w:rFonts w:asciiTheme="minorHAnsi" w:hAnsiTheme="minorHAnsi" w:cstheme="minorHAnsi"/>
          <w:b/>
          <w:bCs/>
          <w:sz w:val="22"/>
          <w:szCs w:val="20"/>
        </w:rPr>
        <w:t>3</w:t>
      </w:r>
      <w:r w:rsidR="004D6EF1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  </w:t>
      </w:r>
      <w:r w:rsidR="001226C8">
        <w:rPr>
          <w:rFonts w:asciiTheme="minorHAnsi" w:hAnsiTheme="minorHAnsi" w:cstheme="minorHAnsi"/>
          <w:b/>
          <w:bCs/>
          <w:sz w:val="22"/>
          <w:szCs w:val="20"/>
        </w:rPr>
        <w:t>lata</w:t>
      </w:r>
      <w:r w:rsidR="004D6EF1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 (zgodnie</w:t>
      </w:r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z SWZ)</w:t>
      </w:r>
    </w:p>
    <w:p w14:paraId="65023F2E" w14:textId="77777777" w:rsidR="00B755A2" w:rsidRPr="005375D8" w:rsidRDefault="00B755A2" w:rsidP="008D1787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12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275E5588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3F13E811" w:rsidR="00B04206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9BABBA6" w14:textId="25B79E2C" w:rsidR="00862D25" w:rsidRPr="00A85027" w:rsidRDefault="00862D25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862D25">
        <w:rPr>
          <w:rFonts w:asciiTheme="minorHAnsi" w:hAnsiTheme="minorHAnsi" w:cstheme="minorHAnsi"/>
          <w:sz w:val="22"/>
          <w:szCs w:val="22"/>
        </w:rPr>
        <w:t>Oświadczamy, że akceptujemy warunki płatności określone przez zamawiającego w Specyfikacji Warunków Zamówienia przedmiotowego postępowania</w:t>
      </w:r>
      <w:r w:rsidR="00013F96">
        <w:rPr>
          <w:rFonts w:asciiTheme="minorHAnsi" w:hAnsiTheme="minorHAnsi" w:cstheme="minorHAnsi"/>
          <w:sz w:val="22"/>
          <w:szCs w:val="22"/>
        </w:rPr>
        <w:t>.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6298000F" w14:textId="226966A2" w:rsidR="00540AAD" w:rsidRDefault="00554391" w:rsidP="00CD1443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141" w:hanging="141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</w:t>
      </w:r>
      <w:r w:rsidR="00CD1443">
        <w:rPr>
          <w:rFonts w:asciiTheme="minorHAnsi" w:hAnsiTheme="minorHAnsi" w:cstheme="minorHAnsi"/>
          <w:sz w:val="22"/>
          <w:lang w:eastAsia="zh-CN"/>
        </w:rPr>
        <w:t xml:space="preserve"> w SWZ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</w:t>
      </w:r>
      <w:r w:rsidR="000A769D">
        <w:rPr>
          <w:rFonts w:asciiTheme="minorHAnsi" w:hAnsiTheme="minorHAnsi" w:cstheme="minorHAnsi"/>
          <w:sz w:val="22"/>
          <w:lang w:eastAsia="zh-CN"/>
        </w:rPr>
        <w:t xml:space="preserve">wraz załącznikami 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oraz posiadają wymagane prawem normy, atesty oraz użyte komponenty do produkcji mebli posiadają odpowiednie atesty oraz certyfikaty.</w:t>
      </w:r>
    </w:p>
    <w:p w14:paraId="77AF86A7" w14:textId="579348D9" w:rsidR="00013F96" w:rsidRPr="00351546" w:rsidRDefault="00013F96" w:rsidP="00013F96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Theme="minorHAnsi" w:hAnsiTheme="minorHAnsi" w:cstheme="minorHAnsi"/>
          <w:sz w:val="22"/>
        </w:rPr>
      </w:pPr>
      <w:r w:rsidRPr="00351546">
        <w:rPr>
          <w:rFonts w:asciiTheme="minorHAnsi" w:hAnsiTheme="minorHAnsi" w:cstheme="minorHAnsi"/>
          <w:sz w:val="22"/>
        </w:rPr>
        <w:t>Oświadczam/y, że zamierzam(y) / nie zamierzam(y) powierzyć realizację następujących części zamówienia podwykonawcom:</w:t>
      </w:r>
      <w:r w:rsidRPr="00351546">
        <w:rPr>
          <w:rStyle w:val="Odwoanieprzypisudolnego"/>
          <w:rFonts w:asciiTheme="minorHAnsi" w:hAnsiTheme="minorHAnsi" w:cstheme="minorHAnsi"/>
          <w:sz w:val="22"/>
        </w:rPr>
        <w:footnoteReference w:id="2"/>
      </w:r>
    </w:p>
    <w:p w14:paraId="35DB9A71" w14:textId="183E47BE" w:rsidR="008B1D17" w:rsidRPr="00013F96" w:rsidRDefault="00CD1443" w:rsidP="00CD1443">
      <w:pPr>
        <w:numPr>
          <w:ilvl w:val="0"/>
          <w:numId w:val="7"/>
        </w:numPr>
        <w:tabs>
          <w:tab w:val="clear" w:pos="720"/>
        </w:tabs>
        <w:spacing w:before="120"/>
        <w:ind w:left="284" w:hanging="284"/>
        <w:jc w:val="both"/>
        <w:rPr>
          <w:rFonts w:asciiTheme="minorHAnsi" w:hAnsiTheme="minorHAnsi" w:cstheme="minorHAnsi"/>
          <w:sz w:val="18"/>
          <w:szCs w:val="20"/>
          <w:lang w:eastAsia="zh-CN"/>
        </w:rPr>
      </w:pPr>
      <w:r w:rsidRPr="00013F96">
        <w:rPr>
          <w:rFonts w:asciiTheme="minorHAnsi" w:hAnsiTheme="minorHAnsi" w:cstheme="minorHAnsi"/>
          <w:sz w:val="22"/>
        </w:rPr>
        <w:lastRenderedPageBreak/>
        <w:t>Oświadczamy, że:</w:t>
      </w:r>
      <w:bookmarkStart w:id="4" w:name="_GoBack"/>
      <w:bookmarkEnd w:id="4"/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52" w:hanging="141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mikro</w:t>
            </w:r>
            <w:r w:rsidRPr="00D717D4">
              <w:rPr>
                <w:rFonts w:asciiTheme="minorHAnsi" w:hAnsiTheme="minorHAnsi" w:cstheme="minorHAnsi"/>
                <w:sz w:val="22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284" w:hanging="141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 xml:space="preserve">osobą fizyczną </w:t>
            </w:r>
            <w:r w:rsidRPr="00D717D4">
              <w:rPr>
                <w:rFonts w:asciiTheme="minorHAnsi" w:hAnsiTheme="minorHAnsi" w:cstheme="minorHAnsi"/>
                <w:sz w:val="22"/>
                <w:u w:val="single"/>
              </w:rPr>
              <w:t>nieprowadzącą</w:t>
            </w:r>
            <w:r w:rsidRPr="00D717D4">
              <w:rPr>
                <w:rFonts w:asciiTheme="minorHAnsi" w:hAnsiTheme="minorHAnsi" w:cstheme="minorHAnsi"/>
                <w:sz w:val="22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EB7A296" w14:textId="77777777" w:rsidR="00D717D4" w:rsidRDefault="00D717D4" w:rsidP="00D717D4">
      <w:pPr>
        <w:ind w:left="142"/>
        <w:jc w:val="both"/>
        <w:rPr>
          <w:rFonts w:asciiTheme="minorHAnsi" w:hAnsiTheme="minorHAnsi" w:cstheme="minorHAnsi"/>
          <w:sz w:val="22"/>
        </w:rPr>
      </w:pPr>
    </w:p>
    <w:p w14:paraId="2780561E" w14:textId="5EFA9875" w:rsidR="00687135" w:rsidRDefault="00687135" w:rsidP="00CD1443">
      <w:pPr>
        <w:numPr>
          <w:ilvl w:val="0"/>
          <w:numId w:val="7"/>
        </w:numPr>
        <w:tabs>
          <w:tab w:val="clear" w:pos="720"/>
          <w:tab w:val="num" w:pos="284"/>
        </w:tabs>
        <w:ind w:left="142" w:hanging="141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3D5C48B8" w14:textId="77777777" w:rsidR="00CD1443" w:rsidRPr="00A85027" w:rsidRDefault="00CD1443" w:rsidP="00CD1443">
      <w:pPr>
        <w:ind w:left="142"/>
        <w:jc w:val="both"/>
        <w:rPr>
          <w:rFonts w:asciiTheme="minorHAnsi" w:hAnsiTheme="minorHAnsi" w:cstheme="minorHAnsi"/>
          <w:sz w:val="22"/>
        </w:rPr>
      </w:pPr>
    </w:p>
    <w:p w14:paraId="01747792" w14:textId="77777777" w:rsidR="00E85462" w:rsidRPr="007525F1" w:rsidRDefault="00E85462" w:rsidP="00CD1443">
      <w:pPr>
        <w:tabs>
          <w:tab w:val="num" w:pos="284"/>
        </w:tabs>
        <w:ind w:left="360" w:hanging="141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CD1443">
      <w:pPr>
        <w:tabs>
          <w:tab w:val="num" w:pos="284"/>
        </w:tabs>
        <w:ind w:left="360" w:hanging="141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5EDF4086" w14:textId="152FF326" w:rsidR="00E616D4" w:rsidRPr="00A85027" w:rsidRDefault="00B04206" w:rsidP="00CD1443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6DB73F27" w14:textId="6B8FBE09" w:rsidR="00F8058B" w:rsidRPr="00A85027" w:rsidRDefault="00CD1443" w:rsidP="00CD144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E6153F">
        <w:rPr>
          <w:rFonts w:eastAsia="Calibri"/>
          <w:b/>
          <w:color w:val="FF0000"/>
          <w:sz w:val="20"/>
          <w:szCs w:val="20"/>
          <w:lang w:eastAsia="zh-CN"/>
        </w:rPr>
        <w:t>Ofert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ę należy 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>podpisa</w:t>
      </w:r>
      <w:r>
        <w:rPr>
          <w:rFonts w:eastAsia="Calibri"/>
          <w:b/>
          <w:color w:val="FF0000"/>
          <w:sz w:val="20"/>
          <w:szCs w:val="20"/>
          <w:lang w:eastAsia="zh-CN"/>
        </w:rPr>
        <w:t>ć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 xml:space="preserve"> kwalifikowanym podpisem elektronicznym lub podpisem zaufanym lub podpisem osobistym</w:t>
      </w:r>
      <w:r>
        <w:rPr>
          <w:rFonts w:eastAsia="Calibri"/>
          <w:b/>
          <w:color w:val="FF0000"/>
          <w:sz w:val="20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352D0A" w14:textId="77777777" w:rsidR="00581A41" w:rsidRDefault="00581A41">
      <w:r>
        <w:separator/>
      </w:r>
    </w:p>
  </w:endnote>
  <w:endnote w:type="continuationSeparator" w:id="0">
    <w:p w14:paraId="07BE9D93" w14:textId="77777777" w:rsidR="00581A41" w:rsidRDefault="00581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49AED1" w14:textId="77777777" w:rsidR="00581A41" w:rsidRDefault="00581A41">
      <w:r>
        <w:separator/>
      </w:r>
    </w:p>
  </w:footnote>
  <w:footnote w:type="continuationSeparator" w:id="0">
    <w:p w14:paraId="4CCF955C" w14:textId="77777777" w:rsidR="00581A41" w:rsidRDefault="00581A41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6BCF9FC2" w14:textId="77777777" w:rsidR="00013F96" w:rsidRPr="0042336C" w:rsidRDefault="00013F96" w:rsidP="00013F96">
      <w:pPr>
        <w:pStyle w:val="Tekstprzypisudolnego"/>
        <w:rPr>
          <w:rFonts w:ascii="Times New Roman" w:hAnsi="Times New Roman" w:cs="Times New Roman"/>
          <w:i/>
        </w:rPr>
      </w:pPr>
      <w:r w:rsidRPr="0042336C">
        <w:rPr>
          <w:rStyle w:val="Odwoanieprzypisudolnego"/>
          <w:rFonts w:ascii="Times New Roman" w:hAnsi="Times New Roman" w:cs="Times New Roman"/>
          <w:i/>
        </w:rPr>
        <w:footnoteRef/>
      </w:r>
      <w:r w:rsidRPr="0042336C">
        <w:rPr>
          <w:rFonts w:ascii="Times New Roman" w:hAnsi="Times New Roman" w:cs="Times New Roman"/>
          <w:i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3F96"/>
    <w:rsid w:val="0002404E"/>
    <w:rsid w:val="00024712"/>
    <w:rsid w:val="0002663A"/>
    <w:rsid w:val="0003050D"/>
    <w:rsid w:val="0003181E"/>
    <w:rsid w:val="0003471E"/>
    <w:rsid w:val="00040674"/>
    <w:rsid w:val="00070358"/>
    <w:rsid w:val="0008184B"/>
    <w:rsid w:val="00094CE2"/>
    <w:rsid w:val="000A2786"/>
    <w:rsid w:val="000A2FB2"/>
    <w:rsid w:val="000A769D"/>
    <w:rsid w:val="000B6B32"/>
    <w:rsid w:val="000D30B1"/>
    <w:rsid w:val="000D401E"/>
    <w:rsid w:val="000D62C2"/>
    <w:rsid w:val="000F42F4"/>
    <w:rsid w:val="000F7132"/>
    <w:rsid w:val="001226C8"/>
    <w:rsid w:val="00123A13"/>
    <w:rsid w:val="00124B57"/>
    <w:rsid w:val="00140BC4"/>
    <w:rsid w:val="00142716"/>
    <w:rsid w:val="00151326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20004E"/>
    <w:rsid w:val="0020577D"/>
    <w:rsid w:val="00227D1D"/>
    <w:rsid w:val="0023399A"/>
    <w:rsid w:val="00257D3C"/>
    <w:rsid w:val="0026550B"/>
    <w:rsid w:val="00273072"/>
    <w:rsid w:val="002855DD"/>
    <w:rsid w:val="002B6BCA"/>
    <w:rsid w:val="002C5543"/>
    <w:rsid w:val="002C59C5"/>
    <w:rsid w:val="002D0F3E"/>
    <w:rsid w:val="002D3FB4"/>
    <w:rsid w:val="002D4A6C"/>
    <w:rsid w:val="002D6B17"/>
    <w:rsid w:val="002F364C"/>
    <w:rsid w:val="002F480B"/>
    <w:rsid w:val="00306440"/>
    <w:rsid w:val="00312CDD"/>
    <w:rsid w:val="00320CF8"/>
    <w:rsid w:val="0032113C"/>
    <w:rsid w:val="0033695E"/>
    <w:rsid w:val="00340BB6"/>
    <w:rsid w:val="0034302B"/>
    <w:rsid w:val="00351546"/>
    <w:rsid w:val="0035159A"/>
    <w:rsid w:val="00353162"/>
    <w:rsid w:val="00363F21"/>
    <w:rsid w:val="00382993"/>
    <w:rsid w:val="00391740"/>
    <w:rsid w:val="00394D2A"/>
    <w:rsid w:val="003B2590"/>
    <w:rsid w:val="003B2C1C"/>
    <w:rsid w:val="003B310D"/>
    <w:rsid w:val="003B7BF2"/>
    <w:rsid w:val="003D05D2"/>
    <w:rsid w:val="003D26EF"/>
    <w:rsid w:val="003F03CA"/>
    <w:rsid w:val="00401230"/>
    <w:rsid w:val="00417B4B"/>
    <w:rsid w:val="00433E74"/>
    <w:rsid w:val="00476E29"/>
    <w:rsid w:val="00493ACB"/>
    <w:rsid w:val="00497A01"/>
    <w:rsid w:val="004A121B"/>
    <w:rsid w:val="004B1844"/>
    <w:rsid w:val="004C1A80"/>
    <w:rsid w:val="004D496A"/>
    <w:rsid w:val="004D6EF1"/>
    <w:rsid w:val="004E4F61"/>
    <w:rsid w:val="004F59A6"/>
    <w:rsid w:val="004F6108"/>
    <w:rsid w:val="00504246"/>
    <w:rsid w:val="0050550F"/>
    <w:rsid w:val="0051633B"/>
    <w:rsid w:val="005175CD"/>
    <w:rsid w:val="0052113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81A41"/>
    <w:rsid w:val="00586B94"/>
    <w:rsid w:val="005A602F"/>
    <w:rsid w:val="005E501C"/>
    <w:rsid w:val="005E6028"/>
    <w:rsid w:val="005F4A04"/>
    <w:rsid w:val="006063C6"/>
    <w:rsid w:val="006154EA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71FA9"/>
    <w:rsid w:val="007728BA"/>
    <w:rsid w:val="00781E3A"/>
    <w:rsid w:val="0079153E"/>
    <w:rsid w:val="00791AF5"/>
    <w:rsid w:val="00792229"/>
    <w:rsid w:val="007B6487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2273"/>
    <w:rsid w:val="00854235"/>
    <w:rsid w:val="00862D25"/>
    <w:rsid w:val="008878EE"/>
    <w:rsid w:val="0089429C"/>
    <w:rsid w:val="008A2E1B"/>
    <w:rsid w:val="008A4903"/>
    <w:rsid w:val="008A569F"/>
    <w:rsid w:val="008B1D17"/>
    <w:rsid w:val="008B3B0A"/>
    <w:rsid w:val="008B5C92"/>
    <w:rsid w:val="008B7EA5"/>
    <w:rsid w:val="008C281F"/>
    <w:rsid w:val="008C36D8"/>
    <w:rsid w:val="008C73A9"/>
    <w:rsid w:val="008D1787"/>
    <w:rsid w:val="008D6126"/>
    <w:rsid w:val="008F273D"/>
    <w:rsid w:val="00900441"/>
    <w:rsid w:val="00902B46"/>
    <w:rsid w:val="00910B76"/>
    <w:rsid w:val="009200BC"/>
    <w:rsid w:val="0092106E"/>
    <w:rsid w:val="009268D8"/>
    <w:rsid w:val="00927CC7"/>
    <w:rsid w:val="00930F5C"/>
    <w:rsid w:val="0093698E"/>
    <w:rsid w:val="0094442A"/>
    <w:rsid w:val="009A3137"/>
    <w:rsid w:val="009B03D3"/>
    <w:rsid w:val="009C0CD1"/>
    <w:rsid w:val="009C2BDB"/>
    <w:rsid w:val="009D5C1C"/>
    <w:rsid w:val="009E09F9"/>
    <w:rsid w:val="009E1EB0"/>
    <w:rsid w:val="009F3D3A"/>
    <w:rsid w:val="00A00A14"/>
    <w:rsid w:val="00A23458"/>
    <w:rsid w:val="00A245E0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D3EA8"/>
    <w:rsid w:val="00AD5E04"/>
    <w:rsid w:val="00AE61AA"/>
    <w:rsid w:val="00B04206"/>
    <w:rsid w:val="00B10157"/>
    <w:rsid w:val="00B10C2A"/>
    <w:rsid w:val="00B11E95"/>
    <w:rsid w:val="00B12D3B"/>
    <w:rsid w:val="00B31B17"/>
    <w:rsid w:val="00B433A8"/>
    <w:rsid w:val="00B50966"/>
    <w:rsid w:val="00B639E0"/>
    <w:rsid w:val="00B66774"/>
    <w:rsid w:val="00B713B9"/>
    <w:rsid w:val="00B755A2"/>
    <w:rsid w:val="00B92D61"/>
    <w:rsid w:val="00B95E53"/>
    <w:rsid w:val="00B9752F"/>
    <w:rsid w:val="00B97D15"/>
    <w:rsid w:val="00BA71D0"/>
    <w:rsid w:val="00BC1E84"/>
    <w:rsid w:val="00BE1D68"/>
    <w:rsid w:val="00BE2535"/>
    <w:rsid w:val="00BE751B"/>
    <w:rsid w:val="00BF371A"/>
    <w:rsid w:val="00C04D94"/>
    <w:rsid w:val="00C14443"/>
    <w:rsid w:val="00C1517E"/>
    <w:rsid w:val="00C306E9"/>
    <w:rsid w:val="00C3457C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1443"/>
    <w:rsid w:val="00CD775A"/>
    <w:rsid w:val="00D06547"/>
    <w:rsid w:val="00D24480"/>
    <w:rsid w:val="00D31A71"/>
    <w:rsid w:val="00D32490"/>
    <w:rsid w:val="00D46613"/>
    <w:rsid w:val="00D6360B"/>
    <w:rsid w:val="00D717D4"/>
    <w:rsid w:val="00D717E6"/>
    <w:rsid w:val="00D9672B"/>
    <w:rsid w:val="00DA57FC"/>
    <w:rsid w:val="00DB20F0"/>
    <w:rsid w:val="00DC034D"/>
    <w:rsid w:val="00DC6375"/>
    <w:rsid w:val="00DF26B7"/>
    <w:rsid w:val="00DF5CC7"/>
    <w:rsid w:val="00E26FD6"/>
    <w:rsid w:val="00E2729B"/>
    <w:rsid w:val="00E32A96"/>
    <w:rsid w:val="00E45581"/>
    <w:rsid w:val="00E57CE0"/>
    <w:rsid w:val="00E60230"/>
    <w:rsid w:val="00E607EA"/>
    <w:rsid w:val="00E616D4"/>
    <w:rsid w:val="00E64EA2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25932"/>
    <w:rsid w:val="00F44AD9"/>
    <w:rsid w:val="00F509A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48A770B-36CE-490B-9A5B-A9CDA2140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Dariusz Ryś</cp:lastModifiedBy>
  <cp:revision>3</cp:revision>
  <cp:lastPrinted>2021-06-22T12:36:00Z</cp:lastPrinted>
  <dcterms:created xsi:type="dcterms:W3CDTF">2024-03-26T09:57:00Z</dcterms:created>
  <dcterms:modified xsi:type="dcterms:W3CDTF">2024-04-24T08:56:00Z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