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3CC72A" w14:textId="77777777" w:rsidR="00986737" w:rsidRPr="00D42DAA" w:rsidRDefault="0077669A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D42DAA">
        <w:rPr>
          <w:rFonts w:ascii="Arial Narrow" w:hAnsi="Arial Narrow" w:cs="Arial"/>
          <w:sz w:val="24"/>
          <w:szCs w:val="24"/>
        </w:rPr>
        <w:t>Bydgoszcz</w:t>
      </w:r>
      <w:r w:rsidR="00986737" w:rsidRPr="00D42DAA">
        <w:rPr>
          <w:rFonts w:ascii="Arial Narrow" w:hAnsi="Arial Narrow" w:cs="Arial"/>
          <w:sz w:val="24"/>
          <w:szCs w:val="24"/>
        </w:rPr>
        <w:t xml:space="preserve"> dnia: </w:t>
      </w:r>
      <w:r w:rsidRPr="00D42DAA">
        <w:rPr>
          <w:rFonts w:ascii="Arial Narrow" w:hAnsi="Arial Narrow" w:cs="Arial"/>
          <w:sz w:val="24"/>
          <w:szCs w:val="24"/>
        </w:rPr>
        <w:t>2024-04-29</w:t>
      </w:r>
    </w:p>
    <w:p w14:paraId="56B166BB" w14:textId="77777777" w:rsidR="00986737" w:rsidRPr="00D42DAA" w:rsidRDefault="0077669A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42DA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EBEF0EB" w14:textId="77777777" w:rsidR="00986737" w:rsidRPr="00D42DAA" w:rsidRDefault="0077669A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42DAA">
        <w:rPr>
          <w:rFonts w:ascii="Arial Narrow" w:hAnsi="Arial Narrow" w:cs="Arial"/>
          <w:sz w:val="24"/>
          <w:szCs w:val="24"/>
        </w:rPr>
        <w:t>Powstańców Warszawy</w:t>
      </w:r>
      <w:r w:rsidR="00986737" w:rsidRPr="00D42DAA">
        <w:rPr>
          <w:rFonts w:ascii="Arial Narrow" w:hAnsi="Arial Narrow" w:cs="Arial"/>
          <w:sz w:val="24"/>
          <w:szCs w:val="24"/>
        </w:rPr>
        <w:t xml:space="preserve"> </w:t>
      </w:r>
      <w:r w:rsidRPr="00D42DAA">
        <w:rPr>
          <w:rFonts w:ascii="Arial Narrow" w:hAnsi="Arial Narrow" w:cs="Arial"/>
          <w:sz w:val="24"/>
          <w:szCs w:val="24"/>
        </w:rPr>
        <w:t>5</w:t>
      </w:r>
    </w:p>
    <w:p w14:paraId="2E2D512C" w14:textId="77777777" w:rsidR="00986737" w:rsidRPr="00D42DAA" w:rsidRDefault="0077669A" w:rsidP="00986737">
      <w:pPr>
        <w:rPr>
          <w:rFonts w:ascii="Arial Narrow" w:hAnsi="Arial Narrow" w:cs="Arial"/>
          <w:sz w:val="24"/>
          <w:szCs w:val="24"/>
        </w:rPr>
      </w:pPr>
      <w:r w:rsidRPr="00D42DAA">
        <w:rPr>
          <w:rFonts w:ascii="Arial Narrow" w:hAnsi="Arial Narrow" w:cs="Arial"/>
          <w:sz w:val="24"/>
          <w:szCs w:val="24"/>
        </w:rPr>
        <w:t>85-681</w:t>
      </w:r>
      <w:r w:rsidR="00986737" w:rsidRPr="00D42DAA">
        <w:rPr>
          <w:rFonts w:ascii="Arial Narrow" w:hAnsi="Arial Narrow" w:cs="Arial"/>
          <w:sz w:val="24"/>
          <w:szCs w:val="24"/>
        </w:rPr>
        <w:t xml:space="preserve"> </w:t>
      </w:r>
      <w:r w:rsidRPr="00D42DAA">
        <w:rPr>
          <w:rFonts w:ascii="Arial Narrow" w:hAnsi="Arial Narrow" w:cs="Arial"/>
          <w:sz w:val="24"/>
          <w:szCs w:val="24"/>
        </w:rPr>
        <w:t>Bydgoszcz</w:t>
      </w:r>
    </w:p>
    <w:p w14:paraId="1B8FCABF" w14:textId="77777777" w:rsidR="00986737" w:rsidRPr="00D42DAA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D42DA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661B8FB" w14:textId="77777777" w:rsidR="00986737" w:rsidRPr="00D42DAA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D42DA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D42DAA" w14:paraId="5E16777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026CD9" w14:textId="77777777" w:rsidR="00986737" w:rsidRPr="00D42DAA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D42DAA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EF186F1" w14:textId="77777777" w:rsidR="00986737" w:rsidRPr="00D42DAA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D42DAA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2D2914F" w14:textId="77777777" w:rsidR="00986737" w:rsidRPr="00D42DAA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42DA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D42DA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42DA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D42DAA" w14:paraId="7308A036" w14:textId="77777777" w:rsidTr="005A632E">
        <w:tc>
          <w:tcPr>
            <w:tcW w:w="2269" w:type="dxa"/>
            <w:shd w:val="clear" w:color="auto" w:fill="auto"/>
          </w:tcPr>
          <w:p w14:paraId="531D61A9" w14:textId="77777777" w:rsidR="00986737" w:rsidRPr="00D42DAA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93861B2" w14:textId="77777777" w:rsidR="00986737" w:rsidRPr="00D42DAA" w:rsidRDefault="0077669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bCs/>
                <w:sz w:val="24"/>
                <w:szCs w:val="24"/>
              </w:rPr>
              <w:t>Dostawy sukcesywne drobnego sprzętu i materiałów eksploatacyjnych na okres 24 miesięcy</w:t>
            </w:r>
            <w:r w:rsidR="00986737" w:rsidRPr="00D42DA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77669A" w:rsidRPr="00D42DAA" w14:paraId="0C04257E" w14:textId="77777777" w:rsidTr="00F87DB5">
        <w:tc>
          <w:tcPr>
            <w:tcW w:w="2269" w:type="dxa"/>
            <w:shd w:val="clear" w:color="auto" w:fill="auto"/>
          </w:tcPr>
          <w:p w14:paraId="2CF71A73" w14:textId="77777777" w:rsidR="0077669A" w:rsidRPr="00D42DAA" w:rsidRDefault="0077669A" w:rsidP="00F87DB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EBE77BC" w14:textId="77777777" w:rsidR="0077669A" w:rsidRPr="00D42DAA" w:rsidRDefault="0077669A" w:rsidP="00F87D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bCs/>
                <w:sz w:val="24"/>
                <w:szCs w:val="24"/>
              </w:rPr>
              <w:t>45/2024</w:t>
            </w:r>
          </w:p>
        </w:tc>
      </w:tr>
    </w:tbl>
    <w:p w14:paraId="161EFD1C" w14:textId="77777777" w:rsidR="00A80738" w:rsidRPr="00D42DAA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3DE0E6B3" w14:textId="77777777" w:rsidR="00D665F5" w:rsidRPr="00D42DAA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42DAA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D42DAA">
        <w:rPr>
          <w:rFonts w:ascii="Arial Narrow" w:hAnsi="Arial Narrow" w:cs="Arial"/>
          <w:sz w:val="24"/>
          <w:szCs w:val="24"/>
        </w:rPr>
        <w:t>2</w:t>
      </w:r>
      <w:r w:rsidRPr="00D42DAA">
        <w:rPr>
          <w:rFonts w:ascii="Arial Narrow" w:hAnsi="Arial Narrow" w:cs="Arial"/>
          <w:sz w:val="24"/>
          <w:szCs w:val="24"/>
        </w:rPr>
        <w:t xml:space="preserve"> ust. 5 </w:t>
      </w:r>
      <w:r w:rsidRPr="00D42DA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D42DAA">
        <w:rPr>
          <w:rFonts w:ascii="Arial Narrow" w:hAnsi="Arial Narrow" w:cs="Arial"/>
          <w:sz w:val="24"/>
          <w:szCs w:val="24"/>
        </w:rPr>
        <w:t xml:space="preserve"> </w:t>
      </w:r>
      <w:r w:rsidR="0077669A" w:rsidRPr="00D42DAA">
        <w:rPr>
          <w:rFonts w:ascii="Arial Narrow" w:hAnsi="Arial Narrow" w:cs="Arial"/>
          <w:sz w:val="24"/>
          <w:szCs w:val="24"/>
        </w:rPr>
        <w:t>(</w:t>
      </w:r>
      <w:proofErr w:type="spellStart"/>
      <w:r w:rsidR="0077669A" w:rsidRPr="00D42DAA">
        <w:rPr>
          <w:rFonts w:ascii="Arial Narrow" w:hAnsi="Arial Narrow" w:cs="Arial"/>
          <w:sz w:val="24"/>
          <w:szCs w:val="24"/>
        </w:rPr>
        <w:t>t.j</w:t>
      </w:r>
      <w:proofErr w:type="spellEnd"/>
      <w:r w:rsidR="0077669A" w:rsidRPr="00D42DAA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D42DAA">
        <w:rPr>
          <w:rFonts w:ascii="Arial Narrow" w:hAnsi="Arial Narrow" w:cs="Arial"/>
          <w:sz w:val="24"/>
          <w:szCs w:val="24"/>
        </w:rPr>
        <w:t xml:space="preserve"> </w:t>
      </w:r>
      <w:r w:rsidRPr="00D42DAA">
        <w:rPr>
          <w:rFonts w:ascii="Arial Narrow" w:hAnsi="Arial Narrow" w:cs="Arial"/>
          <w:sz w:val="24"/>
          <w:szCs w:val="24"/>
        </w:rPr>
        <w:t>udostępnia</w:t>
      </w:r>
      <w:r w:rsidR="00F95C33" w:rsidRPr="00D42DAA">
        <w:rPr>
          <w:rFonts w:ascii="Arial Narrow" w:hAnsi="Arial Narrow" w:cs="Arial"/>
          <w:sz w:val="24"/>
          <w:szCs w:val="24"/>
        </w:rPr>
        <w:t xml:space="preserve"> </w:t>
      </w:r>
      <w:r w:rsidR="004C7E9B" w:rsidRPr="00D42DAA">
        <w:rPr>
          <w:rFonts w:ascii="Arial Narrow" w:hAnsi="Arial Narrow" w:cs="Arial"/>
          <w:sz w:val="24"/>
          <w:szCs w:val="24"/>
        </w:rPr>
        <w:t>informacj</w:t>
      </w:r>
      <w:r w:rsidR="00577BC6" w:rsidRPr="00D42DAA">
        <w:rPr>
          <w:rFonts w:ascii="Arial Narrow" w:hAnsi="Arial Narrow" w:cs="Arial"/>
          <w:sz w:val="24"/>
          <w:szCs w:val="24"/>
        </w:rPr>
        <w:t>ę</w:t>
      </w:r>
      <w:r w:rsidR="00035488" w:rsidRPr="00D42DAA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D42DAA">
        <w:rPr>
          <w:rFonts w:ascii="Arial Narrow" w:hAnsi="Arial Narrow" w:cs="Arial"/>
          <w:sz w:val="24"/>
          <w:szCs w:val="24"/>
        </w:rPr>
        <w:t>.</w:t>
      </w:r>
    </w:p>
    <w:p w14:paraId="77FF3E76" w14:textId="77777777" w:rsidR="00A80738" w:rsidRPr="00D42DAA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D42DAA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D42DAA">
        <w:rPr>
          <w:rFonts w:ascii="Arial Narrow" w:hAnsi="Arial Narrow" w:cs="Arial"/>
          <w:sz w:val="24"/>
          <w:szCs w:val="24"/>
        </w:rPr>
        <w:t xml:space="preserve"> w dniu </w:t>
      </w:r>
      <w:r w:rsidR="0077669A" w:rsidRPr="00D42DAA">
        <w:rPr>
          <w:rFonts w:ascii="Arial Narrow" w:hAnsi="Arial Narrow" w:cs="Arial"/>
          <w:sz w:val="24"/>
          <w:szCs w:val="24"/>
        </w:rPr>
        <w:t>29/04/2024</w:t>
      </w:r>
      <w:r w:rsidR="00FF4AB1" w:rsidRPr="00D42DAA">
        <w:rPr>
          <w:rFonts w:ascii="Arial Narrow" w:hAnsi="Arial Narrow" w:cs="Arial"/>
          <w:sz w:val="24"/>
          <w:szCs w:val="24"/>
        </w:rPr>
        <w:t xml:space="preserve"> o godz. </w:t>
      </w:r>
      <w:r w:rsidR="0077669A" w:rsidRPr="00D42DAA">
        <w:rPr>
          <w:rFonts w:ascii="Arial Narrow" w:hAnsi="Arial Narrow" w:cs="Arial"/>
          <w:sz w:val="24"/>
          <w:szCs w:val="24"/>
        </w:rPr>
        <w:t>08:15</w:t>
      </w:r>
      <w:r w:rsidRPr="00D42DAA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D42DAA" w14:paraId="5E89A871" w14:textId="77777777" w:rsidTr="005A632E">
        <w:tc>
          <w:tcPr>
            <w:tcW w:w="1276" w:type="dxa"/>
            <w:shd w:val="clear" w:color="auto" w:fill="F2F2F2"/>
            <w:vAlign w:val="center"/>
          </w:tcPr>
          <w:p w14:paraId="160C221E" w14:textId="77777777" w:rsidR="006B27ED" w:rsidRPr="00D42DA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D42DAA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A858614" w14:textId="77777777" w:rsidR="006B27ED" w:rsidRPr="00D42DA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F759B6A" w14:textId="77777777" w:rsidR="006B27ED" w:rsidRPr="00D42DA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DD7E56E" w14:textId="77777777" w:rsidR="006B27ED" w:rsidRPr="00D42DA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77669A" w:rsidRPr="00D42DAA" w14:paraId="6DCFC9B1" w14:textId="77777777" w:rsidTr="00F87DB5">
        <w:tc>
          <w:tcPr>
            <w:tcW w:w="1276" w:type="dxa"/>
            <w:shd w:val="clear" w:color="auto" w:fill="auto"/>
            <w:vAlign w:val="center"/>
          </w:tcPr>
          <w:p w14:paraId="620FDE13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C775BE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1FFCB0A6" w14:textId="77777777" w:rsidR="0077669A" w:rsidRPr="00D42DAA" w:rsidRDefault="0077669A" w:rsidP="00F87D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Magnus Medical Sp. z o. o. Sp. K.</w:t>
            </w:r>
          </w:p>
          <w:p w14:paraId="3C1193BE" w14:textId="77777777" w:rsidR="0077669A" w:rsidRPr="00D42DAA" w:rsidRDefault="0077669A" w:rsidP="00F87D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Wilczków, Długa 37 </w:t>
            </w:r>
          </w:p>
          <w:p w14:paraId="095DA5C9" w14:textId="31F34AE2" w:rsidR="0077669A" w:rsidRPr="00D42DAA" w:rsidRDefault="0077669A" w:rsidP="00F87D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55-320 </w:t>
            </w:r>
            <w:r w:rsidR="00D42DAA">
              <w:rPr>
                <w:rFonts w:ascii="Arial Narrow" w:hAnsi="Arial Narrow" w:cs="Arial"/>
                <w:sz w:val="24"/>
                <w:szCs w:val="24"/>
              </w:rPr>
              <w:t>Wilczków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ADC79D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14 217.98 zł</w:t>
            </w:r>
          </w:p>
        </w:tc>
      </w:tr>
      <w:tr w:rsidR="0077669A" w:rsidRPr="00D42DAA" w14:paraId="7AFADE94" w14:textId="77777777" w:rsidTr="00F87DB5">
        <w:tc>
          <w:tcPr>
            <w:tcW w:w="1276" w:type="dxa"/>
            <w:shd w:val="clear" w:color="auto" w:fill="auto"/>
            <w:vAlign w:val="center"/>
          </w:tcPr>
          <w:p w14:paraId="57798E93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5F803B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03C747AE" w14:textId="77777777" w:rsidR="0077669A" w:rsidRPr="00D42DAA" w:rsidRDefault="0077669A" w:rsidP="00F87D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D42DAA">
              <w:rPr>
                <w:rFonts w:ascii="Arial Narrow" w:hAnsi="Arial Narrow" w:cs="Arial"/>
                <w:sz w:val="24"/>
                <w:szCs w:val="24"/>
              </w:rPr>
              <w:t>Paramedica</w:t>
            </w:r>
            <w:proofErr w:type="spellEnd"/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 Polska Sp. z o.o. Sp.k.</w:t>
            </w:r>
          </w:p>
          <w:p w14:paraId="0F159596" w14:textId="77777777" w:rsidR="0077669A" w:rsidRPr="00D42DAA" w:rsidRDefault="0077669A" w:rsidP="00F87D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ul. Farbiarska 47 </w:t>
            </w:r>
          </w:p>
          <w:p w14:paraId="4A1857E2" w14:textId="77777777" w:rsidR="0077669A" w:rsidRPr="00D42DAA" w:rsidRDefault="0077669A" w:rsidP="00F87D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02-862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F06261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66 873.60 zł</w:t>
            </w:r>
          </w:p>
        </w:tc>
      </w:tr>
      <w:tr w:rsidR="0077669A" w:rsidRPr="00D42DAA" w14:paraId="151A7341" w14:textId="77777777" w:rsidTr="00F87DB5">
        <w:tc>
          <w:tcPr>
            <w:tcW w:w="1276" w:type="dxa"/>
            <w:shd w:val="clear" w:color="auto" w:fill="auto"/>
            <w:vAlign w:val="center"/>
          </w:tcPr>
          <w:p w14:paraId="0539CE94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B6AC28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BF72A57" w14:textId="77777777" w:rsidR="0077669A" w:rsidRPr="00D42DAA" w:rsidRDefault="0077669A" w:rsidP="00F87D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WARDA </w:t>
            </w:r>
            <w:proofErr w:type="spellStart"/>
            <w:r w:rsidRPr="00D42DAA">
              <w:rPr>
                <w:rFonts w:ascii="Arial Narrow" w:hAnsi="Arial Narrow" w:cs="Arial"/>
                <w:sz w:val="24"/>
                <w:szCs w:val="24"/>
              </w:rPr>
              <w:t>Sp.z</w:t>
            </w:r>
            <w:proofErr w:type="spellEnd"/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 o.o.</w:t>
            </w:r>
          </w:p>
          <w:p w14:paraId="741FFABC" w14:textId="5D8C88C8" w:rsidR="0077669A" w:rsidRPr="00D42DAA" w:rsidRDefault="0077669A" w:rsidP="00F87D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Korzenna 5 </w:t>
            </w:r>
          </w:p>
          <w:p w14:paraId="09E2E1CE" w14:textId="7191B481" w:rsidR="0077669A" w:rsidRPr="00D42DAA" w:rsidRDefault="0077669A" w:rsidP="00F87D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86-005 </w:t>
            </w:r>
            <w:r w:rsidR="00D42DAA">
              <w:rPr>
                <w:rFonts w:ascii="Arial Narrow" w:hAnsi="Arial Narrow" w:cs="Arial"/>
                <w:sz w:val="24"/>
                <w:szCs w:val="24"/>
              </w:rPr>
              <w:t>Przyłęki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FD57B4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7 988.76 zł</w:t>
            </w:r>
          </w:p>
        </w:tc>
      </w:tr>
      <w:tr w:rsidR="0077669A" w:rsidRPr="00D42DAA" w14:paraId="72B9AF17" w14:textId="77777777" w:rsidTr="00F87DB5">
        <w:tc>
          <w:tcPr>
            <w:tcW w:w="1276" w:type="dxa"/>
            <w:shd w:val="clear" w:color="auto" w:fill="auto"/>
            <w:vAlign w:val="center"/>
          </w:tcPr>
          <w:p w14:paraId="32C43671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695EE0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1697856" w14:textId="77777777" w:rsidR="0077669A" w:rsidRPr="00D42DAA" w:rsidRDefault="0077669A" w:rsidP="00F87D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Aesculap </w:t>
            </w:r>
            <w:proofErr w:type="spellStart"/>
            <w:r w:rsidRPr="00D42DAA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14:paraId="263A6797" w14:textId="77777777" w:rsidR="0077669A" w:rsidRPr="00D42DAA" w:rsidRDefault="0077669A" w:rsidP="00F87D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14:paraId="29A4D85C" w14:textId="77777777" w:rsidR="0077669A" w:rsidRPr="00D42DAA" w:rsidRDefault="0077669A" w:rsidP="00F87D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0D065B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6 102.00 zł</w:t>
            </w:r>
          </w:p>
        </w:tc>
      </w:tr>
      <w:tr w:rsidR="0077669A" w:rsidRPr="00D42DAA" w14:paraId="4268EFAC" w14:textId="77777777" w:rsidTr="00F87DB5">
        <w:tc>
          <w:tcPr>
            <w:tcW w:w="1276" w:type="dxa"/>
            <w:shd w:val="clear" w:color="auto" w:fill="auto"/>
            <w:vAlign w:val="center"/>
          </w:tcPr>
          <w:p w14:paraId="587F03FC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C8B37D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7D9A8D2F" w14:textId="77777777" w:rsidR="0077669A" w:rsidRPr="00D42DAA" w:rsidRDefault="0077669A" w:rsidP="00F87D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Aesculap </w:t>
            </w:r>
            <w:proofErr w:type="spellStart"/>
            <w:r w:rsidRPr="00D42DAA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14:paraId="2D274EEB" w14:textId="77777777" w:rsidR="0077669A" w:rsidRPr="00D42DAA" w:rsidRDefault="0077669A" w:rsidP="00F87D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14:paraId="580B572D" w14:textId="77777777" w:rsidR="0077669A" w:rsidRPr="00D42DAA" w:rsidRDefault="0077669A" w:rsidP="00F87D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1C2FF7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4 050.00 zł</w:t>
            </w:r>
          </w:p>
        </w:tc>
      </w:tr>
      <w:tr w:rsidR="0077669A" w:rsidRPr="00D42DAA" w14:paraId="550CDC4E" w14:textId="77777777" w:rsidTr="00F87DB5">
        <w:tc>
          <w:tcPr>
            <w:tcW w:w="1276" w:type="dxa"/>
            <w:shd w:val="clear" w:color="auto" w:fill="auto"/>
            <w:vAlign w:val="center"/>
          </w:tcPr>
          <w:p w14:paraId="4EBF6443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7642D2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16EE3C05" w14:textId="77777777" w:rsidR="0077669A" w:rsidRPr="00D42DAA" w:rsidRDefault="0077669A" w:rsidP="00F87D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DAR-MED Dariusz Wolski</w:t>
            </w:r>
          </w:p>
          <w:p w14:paraId="4C815B77" w14:textId="43567837" w:rsidR="0077669A" w:rsidRPr="00D42DAA" w:rsidRDefault="00D42DAA" w:rsidP="00F87DB5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 Sierpnia 34A/51</w:t>
            </w:r>
          </w:p>
          <w:p w14:paraId="199EC14B" w14:textId="61CB70DE" w:rsidR="0077669A" w:rsidRPr="00D42DAA" w:rsidRDefault="00D42DAA" w:rsidP="00F87D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02-134</w:t>
            </w:r>
            <w:r w:rsidR="0077669A" w:rsidRPr="00D42DAA">
              <w:rPr>
                <w:rFonts w:ascii="Arial Narrow" w:hAnsi="Arial Narrow" w:cs="Arial"/>
                <w:sz w:val="24"/>
                <w:szCs w:val="24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6A24A6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6 102.00 zł</w:t>
            </w:r>
          </w:p>
        </w:tc>
      </w:tr>
      <w:tr w:rsidR="0077669A" w:rsidRPr="00D42DAA" w14:paraId="701E286A" w14:textId="77777777" w:rsidTr="00F87DB5">
        <w:tc>
          <w:tcPr>
            <w:tcW w:w="1276" w:type="dxa"/>
            <w:shd w:val="clear" w:color="auto" w:fill="auto"/>
            <w:vAlign w:val="center"/>
          </w:tcPr>
          <w:p w14:paraId="696C7AAB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AAE644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145060A6" w14:textId="77777777" w:rsidR="0077669A" w:rsidRPr="00D42DAA" w:rsidRDefault="0077669A" w:rsidP="00F87D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DAR-MED Dariusz Wolski</w:t>
            </w:r>
          </w:p>
          <w:p w14:paraId="60CD3FE7" w14:textId="77777777" w:rsidR="00D42DAA" w:rsidRPr="00D42DAA" w:rsidRDefault="00D42DAA" w:rsidP="00D42DAA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 Sierpnia 34A/51</w:t>
            </w:r>
          </w:p>
          <w:p w14:paraId="773F7593" w14:textId="5256EC77" w:rsidR="0077669A" w:rsidRPr="00D42DAA" w:rsidRDefault="00D42DAA" w:rsidP="00F87D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02-134</w:t>
            </w:r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77669A" w:rsidRPr="00D42DAA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8E8F59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1 004.40 zł</w:t>
            </w:r>
          </w:p>
        </w:tc>
      </w:tr>
      <w:tr w:rsidR="0077669A" w:rsidRPr="00D42DAA" w14:paraId="018CECA3" w14:textId="77777777" w:rsidTr="00F87DB5">
        <w:tc>
          <w:tcPr>
            <w:tcW w:w="1276" w:type="dxa"/>
            <w:shd w:val="clear" w:color="auto" w:fill="auto"/>
            <w:vAlign w:val="center"/>
          </w:tcPr>
          <w:p w14:paraId="5001579A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8A9AC4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66039A8" w14:textId="77777777" w:rsidR="0077669A" w:rsidRPr="00D42DAA" w:rsidRDefault="0077669A" w:rsidP="00F87D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Stryker Polska Sp. z o.o.</w:t>
            </w:r>
          </w:p>
          <w:p w14:paraId="34909D73" w14:textId="77777777" w:rsidR="0077669A" w:rsidRPr="00D42DAA" w:rsidRDefault="0077669A" w:rsidP="00F87D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Poleczki 35 </w:t>
            </w:r>
          </w:p>
          <w:p w14:paraId="2AF52031" w14:textId="77777777" w:rsidR="0077669A" w:rsidRPr="00D42DAA" w:rsidRDefault="0077669A" w:rsidP="00F87D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02-822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E0C25B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449 280.00 zł</w:t>
            </w:r>
          </w:p>
        </w:tc>
      </w:tr>
      <w:tr w:rsidR="0077669A" w:rsidRPr="00D42DAA" w14:paraId="56D7A159" w14:textId="77777777" w:rsidTr="00F87DB5">
        <w:tc>
          <w:tcPr>
            <w:tcW w:w="1276" w:type="dxa"/>
            <w:shd w:val="clear" w:color="auto" w:fill="auto"/>
            <w:vAlign w:val="center"/>
          </w:tcPr>
          <w:p w14:paraId="165ED8F2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B58A70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28CDDD2" w14:textId="77777777" w:rsidR="0077669A" w:rsidRPr="00D42DAA" w:rsidRDefault="0077669A" w:rsidP="00F87D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Elektro </w:t>
            </w:r>
            <w:proofErr w:type="spellStart"/>
            <w:r w:rsidRPr="00D42DAA">
              <w:rPr>
                <w:rFonts w:ascii="Arial Narrow" w:hAnsi="Arial Narrow" w:cs="Arial"/>
                <w:sz w:val="24"/>
                <w:szCs w:val="24"/>
              </w:rPr>
              <w:t>Med</w:t>
            </w:r>
            <w:proofErr w:type="spellEnd"/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 Grzegorz </w:t>
            </w:r>
            <w:proofErr w:type="spellStart"/>
            <w:r w:rsidRPr="00D42DAA">
              <w:rPr>
                <w:rFonts w:ascii="Arial Narrow" w:hAnsi="Arial Narrow" w:cs="Arial"/>
                <w:sz w:val="24"/>
                <w:szCs w:val="24"/>
              </w:rPr>
              <w:t>Pałkowski</w:t>
            </w:r>
            <w:proofErr w:type="spellEnd"/>
          </w:p>
          <w:p w14:paraId="7126651A" w14:textId="77777777" w:rsidR="0077669A" w:rsidRPr="00D42DAA" w:rsidRDefault="0077669A" w:rsidP="00F87D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ul. Zabierzowska 11 </w:t>
            </w:r>
          </w:p>
          <w:p w14:paraId="69018FE7" w14:textId="77777777" w:rsidR="0077669A" w:rsidRPr="00D42DAA" w:rsidRDefault="0077669A" w:rsidP="00F87D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FA929E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55 348.20 zł</w:t>
            </w:r>
          </w:p>
        </w:tc>
      </w:tr>
      <w:tr w:rsidR="0077669A" w:rsidRPr="00D42DAA" w14:paraId="6344A52F" w14:textId="77777777" w:rsidTr="00F87DB5">
        <w:tc>
          <w:tcPr>
            <w:tcW w:w="1276" w:type="dxa"/>
            <w:shd w:val="clear" w:color="auto" w:fill="auto"/>
            <w:vAlign w:val="center"/>
          </w:tcPr>
          <w:p w14:paraId="2955A72E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FB4D00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4C5E92B" w14:textId="77777777" w:rsidR="0077669A" w:rsidRPr="00D42DAA" w:rsidRDefault="0077669A" w:rsidP="00F87D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D42DAA">
              <w:rPr>
                <w:rFonts w:ascii="Arial Narrow" w:hAnsi="Arial Narrow" w:cs="Arial"/>
                <w:sz w:val="24"/>
                <w:szCs w:val="24"/>
              </w:rPr>
              <w:t>Consultronix</w:t>
            </w:r>
            <w:proofErr w:type="spellEnd"/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578EED3D" w14:textId="77777777" w:rsidR="0077669A" w:rsidRPr="00D42DAA" w:rsidRDefault="0077669A" w:rsidP="00F87D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Przemysłowa 17 </w:t>
            </w:r>
          </w:p>
          <w:p w14:paraId="2130161A" w14:textId="77777777" w:rsidR="0077669A" w:rsidRPr="00D42DAA" w:rsidRDefault="0077669A" w:rsidP="00F87D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32-083 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CCAE39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50 374.48 zł</w:t>
            </w:r>
          </w:p>
        </w:tc>
      </w:tr>
      <w:tr w:rsidR="0077669A" w:rsidRPr="00D42DAA" w14:paraId="7EF3F9F8" w14:textId="77777777" w:rsidTr="00F87DB5">
        <w:tc>
          <w:tcPr>
            <w:tcW w:w="1276" w:type="dxa"/>
            <w:shd w:val="clear" w:color="auto" w:fill="auto"/>
            <w:vAlign w:val="center"/>
          </w:tcPr>
          <w:p w14:paraId="5B81EC2A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4DFD46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24FA1D21" w14:textId="77777777" w:rsidR="0077669A" w:rsidRPr="00D42DAA" w:rsidRDefault="0077669A" w:rsidP="00F87D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D42DAA">
              <w:rPr>
                <w:rFonts w:ascii="Arial Narrow" w:hAnsi="Arial Narrow" w:cs="Arial"/>
                <w:sz w:val="24"/>
                <w:szCs w:val="24"/>
              </w:rPr>
              <w:t>Medicavera</w:t>
            </w:r>
            <w:proofErr w:type="spellEnd"/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 Sp. z o.o. </w:t>
            </w:r>
            <w:proofErr w:type="spellStart"/>
            <w:r w:rsidRPr="00D42DAA">
              <w:rPr>
                <w:rFonts w:ascii="Arial Narrow" w:hAnsi="Arial Narrow" w:cs="Arial"/>
                <w:sz w:val="24"/>
                <w:szCs w:val="24"/>
              </w:rPr>
              <w:t>Dalhausen</w:t>
            </w:r>
            <w:proofErr w:type="spellEnd"/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D42DAA">
              <w:rPr>
                <w:rFonts w:ascii="Arial Narrow" w:hAnsi="Arial Narrow" w:cs="Arial"/>
                <w:sz w:val="24"/>
                <w:szCs w:val="24"/>
              </w:rPr>
              <w:t>Group</w:t>
            </w:r>
            <w:proofErr w:type="spellEnd"/>
          </w:p>
          <w:p w14:paraId="2A3C4565" w14:textId="77777777" w:rsidR="0077669A" w:rsidRPr="00D42DAA" w:rsidRDefault="0077669A" w:rsidP="00F87D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Majowa 2 </w:t>
            </w:r>
          </w:p>
          <w:p w14:paraId="653EF554" w14:textId="77777777" w:rsidR="0077669A" w:rsidRPr="00D42DAA" w:rsidRDefault="0077669A" w:rsidP="00F87D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71-374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5675DA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6 543.72 zł</w:t>
            </w:r>
          </w:p>
        </w:tc>
      </w:tr>
      <w:tr w:rsidR="0077669A" w:rsidRPr="00D42DAA" w14:paraId="24C91D01" w14:textId="77777777" w:rsidTr="00F87DB5">
        <w:tc>
          <w:tcPr>
            <w:tcW w:w="1276" w:type="dxa"/>
            <w:shd w:val="clear" w:color="auto" w:fill="auto"/>
            <w:vAlign w:val="center"/>
          </w:tcPr>
          <w:p w14:paraId="70C98DC3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50569D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817D113" w14:textId="77777777" w:rsidR="0077669A" w:rsidRPr="00D42DAA" w:rsidRDefault="0077669A" w:rsidP="00F87D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D42DAA">
              <w:rPr>
                <w:rFonts w:ascii="Arial Narrow" w:hAnsi="Arial Narrow" w:cs="Arial"/>
                <w:sz w:val="24"/>
                <w:szCs w:val="24"/>
              </w:rPr>
              <w:t>Opta</w:t>
            </w:r>
            <w:proofErr w:type="spellEnd"/>
            <w:r w:rsidRPr="00D42DAA">
              <w:rPr>
                <w:rFonts w:ascii="Arial Narrow" w:hAnsi="Arial Narrow" w:cs="Arial"/>
                <w:sz w:val="24"/>
                <w:szCs w:val="24"/>
              </w:rPr>
              <w:t>-Tech Sp. z o.o.</w:t>
            </w:r>
          </w:p>
          <w:p w14:paraId="54BCB279" w14:textId="77777777" w:rsidR="0077669A" w:rsidRPr="00D42DAA" w:rsidRDefault="0077669A" w:rsidP="00F87DB5">
            <w:pPr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AL. KEN 36/U211 </w:t>
            </w:r>
          </w:p>
          <w:p w14:paraId="6617AD5D" w14:textId="77777777" w:rsidR="0077669A" w:rsidRPr="00D42DAA" w:rsidRDefault="0077669A" w:rsidP="00F87D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02-797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62A7B8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72 249.96 zł</w:t>
            </w:r>
          </w:p>
        </w:tc>
      </w:tr>
      <w:tr w:rsidR="0077669A" w:rsidRPr="00D42DAA" w14:paraId="1C97154E" w14:textId="77777777" w:rsidTr="00F87DB5">
        <w:tc>
          <w:tcPr>
            <w:tcW w:w="1276" w:type="dxa"/>
            <w:shd w:val="clear" w:color="auto" w:fill="auto"/>
            <w:vAlign w:val="center"/>
          </w:tcPr>
          <w:p w14:paraId="526A7D10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4CB683" w14:textId="77777777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C02A86A" w14:textId="462325DB" w:rsidR="0077669A" w:rsidRPr="00D42DAA" w:rsidRDefault="0077669A" w:rsidP="00F87DB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"MAR-FOUR" Marian Siekierski</w:t>
            </w:r>
            <w:r w:rsidR="00D42DAA">
              <w:rPr>
                <w:rFonts w:ascii="Arial Narrow" w:hAnsi="Arial Narrow" w:cs="Arial"/>
                <w:sz w:val="24"/>
                <w:szCs w:val="24"/>
              </w:rPr>
              <w:t xml:space="preserve"> w spadku</w:t>
            </w:r>
          </w:p>
          <w:p w14:paraId="1D03C8C5" w14:textId="77777777" w:rsidR="0077669A" w:rsidRPr="00D42DAA" w:rsidRDefault="0077669A" w:rsidP="00F87DB5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D42DAA">
              <w:rPr>
                <w:rFonts w:ascii="Arial Narrow" w:hAnsi="Arial Narrow" w:cs="Arial"/>
                <w:sz w:val="24"/>
                <w:szCs w:val="24"/>
              </w:rPr>
              <w:t>Srebrzyńska</w:t>
            </w:r>
            <w:proofErr w:type="spellEnd"/>
            <w:r w:rsidRPr="00D42DAA">
              <w:rPr>
                <w:rFonts w:ascii="Arial Narrow" w:hAnsi="Arial Narrow" w:cs="Arial"/>
                <w:sz w:val="24"/>
                <w:szCs w:val="24"/>
              </w:rPr>
              <w:t xml:space="preserve"> 5/7 </w:t>
            </w:r>
          </w:p>
          <w:p w14:paraId="3539F460" w14:textId="77777777" w:rsidR="0077669A" w:rsidRPr="00D42DAA" w:rsidRDefault="0077669A" w:rsidP="00F87DB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95-050 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60D34E" w14:textId="15FE39C2" w:rsidR="0077669A" w:rsidRPr="00D42DAA" w:rsidRDefault="0077669A" w:rsidP="00F87DB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2DAA">
              <w:rPr>
                <w:rFonts w:ascii="Arial Narrow" w:hAnsi="Arial Narrow" w:cs="Arial"/>
                <w:sz w:val="24"/>
                <w:szCs w:val="24"/>
              </w:rPr>
              <w:t>74 3</w:t>
            </w:r>
            <w:r w:rsidR="007B46D0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D42DAA">
              <w:rPr>
                <w:rFonts w:ascii="Arial Narrow" w:hAnsi="Arial Narrow" w:cs="Arial"/>
                <w:sz w:val="24"/>
                <w:szCs w:val="24"/>
              </w:rPr>
              <w:t>2.96 zł</w:t>
            </w:r>
          </w:p>
        </w:tc>
      </w:tr>
    </w:tbl>
    <w:p w14:paraId="6B190D20" w14:textId="77777777" w:rsidR="00A80738" w:rsidRPr="00D42DAA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D42DAA">
        <w:rPr>
          <w:rFonts w:ascii="Arial Narrow" w:hAnsi="Arial Narrow" w:cs="Arial"/>
          <w:i/>
          <w:szCs w:val="24"/>
        </w:rPr>
        <w:t>Zamawiający</w:t>
      </w:r>
    </w:p>
    <w:p w14:paraId="5A288EB3" w14:textId="77777777" w:rsidR="00D42DAA" w:rsidRDefault="00D42DAA" w:rsidP="00D42D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44A4D63" w14:textId="77777777" w:rsidR="00D42DAA" w:rsidRDefault="00D42DAA" w:rsidP="00D42D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0E55F0" w14:textId="77777777" w:rsidR="00D42DAA" w:rsidRDefault="00D42DAA" w:rsidP="00D42D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4E5A750" w14:textId="77777777" w:rsidR="00D42DAA" w:rsidRDefault="00D42DAA" w:rsidP="00D42D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305F28" w14:textId="77777777" w:rsidR="00D42DAA" w:rsidRDefault="00D42DAA" w:rsidP="00D42D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612BDD6" w14:textId="77777777" w:rsidR="00D42DAA" w:rsidRDefault="00D42DAA" w:rsidP="00D42D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A1BAB71" w14:textId="77777777" w:rsidR="00D42DAA" w:rsidRDefault="00D42DAA" w:rsidP="00D42D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330016D" w14:textId="77777777" w:rsidR="00D42DAA" w:rsidRDefault="00D42DAA" w:rsidP="00D42D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B048CFF" w14:textId="77777777" w:rsidR="00D42DAA" w:rsidRDefault="00D42DAA" w:rsidP="00D42D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68AFA4" w14:textId="65D1C1CC" w:rsidR="00D42DAA" w:rsidRPr="00B9724A" w:rsidRDefault="00D42DAA" w:rsidP="00D42D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13270EE2" w14:textId="77777777" w:rsidR="00D42DAA" w:rsidRPr="00B9724A" w:rsidRDefault="00D42DAA" w:rsidP="00D42DA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www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14:paraId="5C72A195" w14:textId="77777777" w:rsidR="00D42DAA" w:rsidRDefault="00D42DAA" w:rsidP="00D42DA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14:paraId="34ADB4C9" w14:textId="6131D91A" w:rsidR="00D42DAA" w:rsidRDefault="00D42DAA" w:rsidP="00D42DAA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29.04.2024 r.</w:t>
      </w:r>
    </w:p>
    <w:bookmarkEnd w:id="0"/>
    <w:sectPr w:rsidR="00D42DAA" w:rsidSect="00C076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EFC6CE" w14:textId="77777777" w:rsidR="00C076EB" w:rsidRDefault="00C076EB">
      <w:r>
        <w:separator/>
      </w:r>
    </w:p>
  </w:endnote>
  <w:endnote w:type="continuationSeparator" w:id="0">
    <w:p w14:paraId="6D67A7EF" w14:textId="77777777" w:rsidR="00C076EB" w:rsidRDefault="00C07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4E04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9C84F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19D66A" w14:textId="77777777" w:rsidR="00986737" w:rsidRPr="00986737" w:rsidRDefault="007B46D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0F475D7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D437FE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C341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BAEC7B" w14:textId="77777777" w:rsidR="009F189D" w:rsidRDefault="009F189D">
    <w:pPr>
      <w:pStyle w:val="Stopka"/>
      <w:tabs>
        <w:tab w:val="clear" w:pos="4536"/>
      </w:tabs>
      <w:jc w:val="center"/>
    </w:pPr>
  </w:p>
  <w:p w14:paraId="7B0ED65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BDBD25" w14:textId="77777777" w:rsidR="00C076EB" w:rsidRDefault="00C076EB">
      <w:r>
        <w:separator/>
      </w:r>
    </w:p>
  </w:footnote>
  <w:footnote w:type="continuationSeparator" w:id="0">
    <w:p w14:paraId="2B802F3E" w14:textId="77777777" w:rsidR="00C076EB" w:rsidRDefault="00C07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1E3A11" w14:textId="77777777" w:rsidR="0077669A" w:rsidRDefault="007766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EC50E3" w14:textId="77777777" w:rsidR="0077669A" w:rsidRDefault="007766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E4EDAA" w14:textId="77777777" w:rsidR="0077669A" w:rsidRDefault="007766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76E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7669A"/>
    <w:rsid w:val="007B46D0"/>
    <w:rsid w:val="00843263"/>
    <w:rsid w:val="00861E75"/>
    <w:rsid w:val="00986737"/>
    <w:rsid w:val="009D19BD"/>
    <w:rsid w:val="009F189D"/>
    <w:rsid w:val="00A80738"/>
    <w:rsid w:val="00BB547B"/>
    <w:rsid w:val="00C076EB"/>
    <w:rsid w:val="00C236D3"/>
    <w:rsid w:val="00C659E2"/>
    <w:rsid w:val="00C82837"/>
    <w:rsid w:val="00CA3D66"/>
    <w:rsid w:val="00CB0802"/>
    <w:rsid w:val="00D42DAA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9B1446"/>
  <w15:chartTrackingRefBased/>
  <w15:docId w15:val="{2D29E518-F825-47F6-AEC4-6872283A9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42DA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42D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2024-04-29T07:29:00Z</cp:lastPrinted>
  <dcterms:created xsi:type="dcterms:W3CDTF">2024-04-29T07:29:00Z</dcterms:created>
  <dcterms:modified xsi:type="dcterms:W3CDTF">2024-04-29T07:29:00Z</dcterms:modified>
</cp:coreProperties>
</file>