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9E6CDE" w14:textId="368E0106" w:rsidR="00025386" w:rsidRPr="007B4D6B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7B4D6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7B4D6B" w:rsidRPr="007B4D6B">
        <w:rPr>
          <w:rFonts w:ascii="Arial Narrow" w:hAnsi="Arial Narrow" w:cs="Arial"/>
          <w:bCs/>
          <w:i w:val="0"/>
          <w:szCs w:val="24"/>
        </w:rPr>
        <w:t>3</w:t>
      </w:r>
      <w:r w:rsidR="007666D6" w:rsidRPr="007B4D6B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7B4D6B" w14:paraId="41FC9F61" w14:textId="77777777" w:rsidTr="00467CA2">
        <w:tc>
          <w:tcPr>
            <w:tcW w:w="2800" w:type="dxa"/>
            <w:shd w:val="clear" w:color="auto" w:fill="auto"/>
          </w:tcPr>
          <w:p w14:paraId="15C36EB9" w14:textId="77777777" w:rsidR="00D520D3" w:rsidRPr="007B4D6B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B4D6B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7B4D6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57B5C2B" w14:textId="77777777" w:rsidR="00D520D3" w:rsidRPr="007B4D6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88B907F" w14:textId="77777777" w:rsidR="00D520D3" w:rsidRPr="007B4D6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B4D6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333ECA" w14:textId="77777777" w:rsidR="00D520D3" w:rsidRPr="007B4D6B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B4D6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B4D6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B4D6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7B4D6B" w14:paraId="343223D0" w14:textId="77777777" w:rsidTr="00467CA2">
        <w:tc>
          <w:tcPr>
            <w:tcW w:w="2800" w:type="dxa"/>
            <w:shd w:val="clear" w:color="auto" w:fill="auto"/>
          </w:tcPr>
          <w:p w14:paraId="137B1778" w14:textId="77777777" w:rsidR="00D520D3" w:rsidRPr="007B4D6B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B4D6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4401827" w14:textId="77777777" w:rsidR="00D520D3" w:rsidRPr="007B4D6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9EB8DE5" w14:textId="77777777" w:rsidR="00D520D3" w:rsidRPr="007B4D6B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B4D6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AF829A" w14:textId="77777777" w:rsidR="00D520D3" w:rsidRPr="007B4D6B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B4D6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B4D6B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7B4D6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294C28D" w14:textId="77777777" w:rsidR="00B62AD0" w:rsidRPr="007B4D6B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7B4D6B" w14:paraId="419C293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FF8427D" w14:textId="77777777" w:rsidR="00053927" w:rsidRPr="007B4D6B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7B4D6B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21B6FC9" w14:textId="77777777" w:rsidR="00053927" w:rsidRPr="007B4D6B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7B4D6B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7B4D6B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7B4D6B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EE70458" w14:textId="77777777" w:rsidR="0071340C" w:rsidRPr="007B4D6B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B4D6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7B4D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B4D6B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7B4D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7B4D6B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7B4D6B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90416" w:rsidRPr="007B4D6B">
        <w:rPr>
          <w:rFonts w:ascii="Arial Narrow" w:hAnsi="Arial Narrow" w:cs="Arial"/>
          <w:sz w:val="24"/>
          <w:szCs w:val="24"/>
        </w:rPr>
        <w:t>(</w:t>
      </w:r>
      <w:proofErr w:type="spellStart"/>
      <w:r w:rsidR="00B90416" w:rsidRPr="007B4D6B">
        <w:rPr>
          <w:rFonts w:ascii="Arial Narrow" w:hAnsi="Arial Narrow" w:cs="Arial"/>
          <w:sz w:val="24"/>
          <w:szCs w:val="24"/>
        </w:rPr>
        <w:t>t.j</w:t>
      </w:r>
      <w:proofErr w:type="spellEnd"/>
      <w:r w:rsidR="00B90416" w:rsidRPr="007B4D6B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7B4D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7B4D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7B4D6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7B4D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7B4D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7B4D6B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7B4D6B" w14:paraId="26AF14D5" w14:textId="77777777" w:rsidTr="00467CA2">
        <w:tc>
          <w:tcPr>
            <w:tcW w:w="2269" w:type="dxa"/>
            <w:shd w:val="clear" w:color="auto" w:fill="auto"/>
          </w:tcPr>
          <w:p w14:paraId="1F9E6F20" w14:textId="77777777" w:rsidR="00D520D3" w:rsidRPr="007B4D6B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B4D6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C19D939" w14:textId="77777777" w:rsidR="00D520D3" w:rsidRPr="007B4D6B" w:rsidRDefault="00B9041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B4D6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ubrań i obuwia BHP</w:t>
            </w:r>
            <w:r w:rsidR="00D520D3" w:rsidRPr="007B4D6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90416" w:rsidRPr="007B4D6B" w14:paraId="2AE137FB" w14:textId="77777777" w:rsidTr="00FD2914">
        <w:tc>
          <w:tcPr>
            <w:tcW w:w="2269" w:type="dxa"/>
            <w:shd w:val="clear" w:color="auto" w:fill="auto"/>
          </w:tcPr>
          <w:p w14:paraId="25BF00E7" w14:textId="77777777" w:rsidR="00B90416" w:rsidRPr="007B4D6B" w:rsidRDefault="00B90416" w:rsidP="00FD291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B4D6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92695F" w14:textId="77777777" w:rsidR="00B90416" w:rsidRPr="007B4D6B" w:rsidRDefault="00B90416" w:rsidP="00FD291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B4D6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56/2024</w:t>
            </w:r>
          </w:p>
        </w:tc>
      </w:tr>
    </w:tbl>
    <w:p w14:paraId="1D2D6330" w14:textId="77777777" w:rsidR="00DC652A" w:rsidRPr="007B4D6B" w:rsidRDefault="00B9041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B4D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7B4D6B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7142FB75" w14:textId="77777777" w:rsidR="00DC652A" w:rsidRPr="007B4D6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B4D6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31B59B3C" w14:textId="77777777" w:rsidR="0071340C" w:rsidRPr="007B4D6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7B4D6B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7B4D6B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7B4D6B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1F111DA6" w14:textId="77777777" w:rsidR="0071340C" w:rsidRPr="007B4D6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6EAB1C67" w14:textId="77777777" w:rsidR="0071340C" w:rsidRPr="007B4D6B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B4D6B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356D96FA" w14:textId="77777777" w:rsidR="0071340C" w:rsidRPr="007B4D6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7B4D6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845BC87" w14:textId="77777777" w:rsidR="0071340C" w:rsidRPr="007B4D6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7B4D6B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7B4D6B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7B4D6B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365E5A5D" w14:textId="77777777" w:rsidR="0071340C" w:rsidRPr="007B4D6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5CBD7B06" w14:textId="77777777" w:rsidR="0071340C" w:rsidRPr="007B4D6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6C257BD4" w14:textId="77777777" w:rsidR="00DC652A" w:rsidRPr="007B4D6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7B4D6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7B4D6B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7B4D6B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750C6E5F" w14:textId="77777777" w:rsidR="00DC652A" w:rsidRPr="007B4D6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B4D6B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7B4D6B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7B4D6B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7B4D6B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7B4D6B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7B4D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7B4D6B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78F3242D" w14:textId="77777777" w:rsidR="0093388F" w:rsidRPr="007B4D6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7B4D6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22BFC152" w14:textId="77777777" w:rsidR="0093388F" w:rsidRPr="007B4D6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B4D6B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31681AB7" w14:textId="77777777" w:rsidR="0093388F" w:rsidRPr="007B4D6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7B4D6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1D5B39A" w14:textId="77777777" w:rsidR="00CB29AC" w:rsidRPr="007B4D6B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B4D6B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E57DB9B" w14:textId="77777777" w:rsidR="00CB29AC" w:rsidRPr="007B4D6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B4D6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B90C027" w14:textId="77777777" w:rsidR="00830970" w:rsidRPr="007B4D6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B4D6B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7B4D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7B4D6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7B4D6B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4B283F81" w14:textId="77777777" w:rsidR="00E27ABB" w:rsidRPr="007B4D6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7B4D6B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7B4D6B" w14:paraId="39C37FCE" w14:textId="77777777" w:rsidTr="00467CA2">
        <w:tc>
          <w:tcPr>
            <w:tcW w:w="2660" w:type="dxa"/>
            <w:shd w:val="clear" w:color="auto" w:fill="auto"/>
          </w:tcPr>
          <w:p w14:paraId="62191F90" w14:textId="77777777" w:rsidR="00D520D3" w:rsidRPr="007B4D6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8DCC022" w14:textId="77777777" w:rsidR="00D520D3" w:rsidRPr="007B4D6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B4D6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7C3DCF9" w14:textId="77777777" w:rsidR="00D520D3" w:rsidRPr="007B4D6B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B4D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00129C7" w14:textId="77777777" w:rsidR="00D520D3" w:rsidRPr="007B4D6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7AC91A9" w14:textId="77777777" w:rsidR="00D520D3" w:rsidRPr="007B4D6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B4D6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25CB61F" w14:textId="77777777" w:rsidR="00D520D3" w:rsidRPr="007B4D6B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B4D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90416" w:rsidRPr="007B4D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7B4D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7B4D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7B4D6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1C0AD2B0" w14:textId="77777777" w:rsidR="00E27ABB" w:rsidRPr="007B4D6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7B4D6B" w:rsidSect="00236B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F0B908" w14:textId="77777777" w:rsidR="00236BB0" w:rsidRDefault="00236BB0" w:rsidP="00025386">
      <w:pPr>
        <w:spacing w:after="0" w:line="240" w:lineRule="auto"/>
      </w:pPr>
      <w:r>
        <w:separator/>
      </w:r>
    </w:p>
  </w:endnote>
  <w:endnote w:type="continuationSeparator" w:id="0">
    <w:p w14:paraId="63C4357C" w14:textId="77777777" w:rsidR="00236BB0" w:rsidRDefault="00236B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433A9B" w14:textId="77777777" w:rsidR="00B90416" w:rsidRDefault="00B904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ECB19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6D8FE2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A22595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2CA67F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03F1EA" w14:textId="77777777" w:rsidR="00B90416" w:rsidRDefault="00B904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E9FC6" w14:textId="77777777" w:rsidR="00236BB0" w:rsidRDefault="00236BB0" w:rsidP="00025386">
      <w:pPr>
        <w:spacing w:after="0" w:line="240" w:lineRule="auto"/>
      </w:pPr>
      <w:r>
        <w:separator/>
      </w:r>
    </w:p>
  </w:footnote>
  <w:footnote w:type="continuationSeparator" w:id="0">
    <w:p w14:paraId="2B3F6340" w14:textId="77777777" w:rsidR="00236BB0" w:rsidRDefault="00236B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6F42DB" w14:textId="77777777" w:rsidR="00B90416" w:rsidRDefault="00B904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497ECB" w14:textId="77777777" w:rsidR="00B90416" w:rsidRDefault="00B904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BA26EF" w14:textId="77777777" w:rsidR="00B90416" w:rsidRDefault="00B904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9232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6BB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36BB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B4D6B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90416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DEE20A"/>
  <w15:chartTrackingRefBased/>
  <w15:docId w15:val="{8EC9F3AD-9163-489D-BF06-25DC32AC3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2024-04-30T07:46:00Z</dcterms:created>
  <dcterms:modified xsi:type="dcterms:W3CDTF">2024-04-30T07:46:00Z</dcterms:modified>
</cp:coreProperties>
</file>